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C778C6" w:rsidRPr="00691559" w:rsidTr="00C778C6">
        <w:trPr>
          <w:trHeight w:val="302"/>
          <w:jc w:val="center"/>
        </w:trPr>
        <w:tc>
          <w:tcPr>
            <w:tcW w:w="9463" w:type="dxa"/>
            <w:gridSpan w:val="2"/>
            <w:shd w:val="clear" w:color="auto" w:fill="B42025"/>
          </w:tcPr>
          <w:p w:rsidR="00C778C6" w:rsidRPr="00691559" w:rsidRDefault="00C778C6" w:rsidP="00C778C6">
            <w:pPr>
              <w:pStyle w:val="OneM2M-TableTitle"/>
            </w:pPr>
            <w:bookmarkStart w:id="0" w:name="_Toc360788811"/>
            <w:r w:rsidRPr="00691559">
              <w:t>INPUT CONTRIBUTION</w:t>
            </w:r>
          </w:p>
        </w:tc>
      </w:tr>
      <w:tr w:rsidR="00C778C6" w:rsidRPr="001A2965" w:rsidTr="00C778C6">
        <w:trPr>
          <w:trHeight w:val="124"/>
          <w:jc w:val="center"/>
        </w:trPr>
        <w:tc>
          <w:tcPr>
            <w:tcW w:w="2512" w:type="dxa"/>
            <w:shd w:val="clear" w:color="auto" w:fill="A0A0A3"/>
          </w:tcPr>
          <w:p w:rsidR="00C778C6" w:rsidRPr="006D2060" w:rsidRDefault="00C778C6" w:rsidP="00C778C6">
            <w:pPr>
              <w:pStyle w:val="OneM2M-RowTitle"/>
            </w:pPr>
            <w:r w:rsidRPr="006D2060">
              <w:t>Group Name:</w:t>
            </w:r>
            <w:r>
              <w:t>*</w:t>
            </w:r>
          </w:p>
        </w:tc>
        <w:tc>
          <w:tcPr>
            <w:tcW w:w="6951" w:type="dxa"/>
            <w:shd w:val="clear" w:color="auto" w:fill="FFFFFF"/>
          </w:tcPr>
          <w:p w:rsidR="00C778C6" w:rsidRPr="006D2060" w:rsidRDefault="00C778C6" w:rsidP="00C778C6">
            <w:pPr>
              <w:pStyle w:val="OneM2M-FrontMatter"/>
            </w:pPr>
            <w:r>
              <w:rPr>
                <w:rFonts w:hint="eastAsia"/>
                <w:lang w:eastAsia="ko-KR"/>
              </w:rPr>
              <w:t>ARC</w:t>
            </w:r>
            <w:r>
              <w:t xml:space="preserve"> WG </w:t>
            </w:r>
          </w:p>
        </w:tc>
      </w:tr>
      <w:tr w:rsidR="00C778C6" w:rsidRPr="001A2965" w:rsidTr="00C778C6">
        <w:trPr>
          <w:trHeight w:val="124"/>
          <w:jc w:val="center"/>
        </w:trPr>
        <w:tc>
          <w:tcPr>
            <w:tcW w:w="2512" w:type="dxa"/>
            <w:shd w:val="clear" w:color="auto" w:fill="A0A0A3"/>
          </w:tcPr>
          <w:p w:rsidR="00C778C6" w:rsidRPr="006D2060" w:rsidRDefault="00C778C6" w:rsidP="00C778C6">
            <w:pPr>
              <w:pStyle w:val="OneM2M-RowTitle"/>
            </w:pPr>
            <w:r>
              <w:t>Title</w:t>
            </w:r>
            <w:r w:rsidRPr="006D2060">
              <w:t>:</w:t>
            </w:r>
            <w:r>
              <w:t>*</w:t>
            </w:r>
          </w:p>
        </w:tc>
        <w:tc>
          <w:tcPr>
            <w:tcW w:w="6951" w:type="dxa"/>
            <w:shd w:val="clear" w:color="auto" w:fill="FFFFFF"/>
          </w:tcPr>
          <w:p w:rsidR="00C778C6" w:rsidRPr="00073929" w:rsidRDefault="00073929" w:rsidP="00C778C6">
            <w:pPr>
              <w:pStyle w:val="OneM2M-FrontMatter"/>
              <w:tabs>
                <w:tab w:val="left" w:pos="5083"/>
              </w:tabs>
              <w:rPr>
                <w:rFonts w:eastAsia="SimSun"/>
                <w:lang w:eastAsia="zh-CN"/>
              </w:rPr>
            </w:pPr>
            <w:r>
              <w:rPr>
                <w:rFonts w:eastAsia="SimSun" w:hint="eastAsia"/>
                <w:lang w:eastAsia="zh-CN"/>
              </w:rPr>
              <w:t>Device management resource</w:t>
            </w:r>
            <w:r w:rsidR="007F7B93">
              <w:rPr>
                <w:rFonts w:eastAsia="SimSun" w:hint="eastAsia"/>
                <w:lang w:eastAsia="zh-CN"/>
              </w:rPr>
              <w:t xml:space="preserve"> message flows</w:t>
            </w:r>
          </w:p>
        </w:tc>
      </w:tr>
      <w:tr w:rsidR="00C778C6" w:rsidRPr="00630B81" w:rsidTr="00C778C6">
        <w:trPr>
          <w:trHeight w:val="124"/>
          <w:jc w:val="center"/>
        </w:trPr>
        <w:tc>
          <w:tcPr>
            <w:tcW w:w="2512" w:type="dxa"/>
            <w:shd w:val="clear" w:color="auto" w:fill="A0A0A3"/>
          </w:tcPr>
          <w:p w:rsidR="00C778C6" w:rsidRPr="006D2060" w:rsidRDefault="00C778C6" w:rsidP="00C778C6">
            <w:pPr>
              <w:pStyle w:val="OneM2M-RowTitle"/>
            </w:pPr>
            <w:r w:rsidRPr="006D2060">
              <w:t>Source:</w:t>
            </w:r>
            <w:r>
              <w:t>*</w:t>
            </w:r>
          </w:p>
        </w:tc>
        <w:tc>
          <w:tcPr>
            <w:tcW w:w="6951" w:type="dxa"/>
            <w:shd w:val="clear" w:color="auto" w:fill="FFFFFF"/>
          </w:tcPr>
          <w:p w:rsidR="00C778C6" w:rsidRPr="00073929" w:rsidRDefault="00571B97" w:rsidP="00C778C6">
            <w:pPr>
              <w:pStyle w:val="OneM2M-FrontMatter"/>
              <w:rPr>
                <w:rFonts w:eastAsia="SimSun"/>
                <w:lang w:val="it-IT" w:eastAsia="zh-CN"/>
              </w:rPr>
            </w:pPr>
            <w:r>
              <w:rPr>
                <w:rFonts w:eastAsia="SimSun"/>
                <w:lang w:val="it-IT" w:eastAsia="zh-CN"/>
              </w:rPr>
              <w:t>InterDigital Communications</w:t>
            </w:r>
          </w:p>
        </w:tc>
      </w:tr>
      <w:tr w:rsidR="00C778C6" w:rsidRPr="00630B81" w:rsidTr="00C778C6">
        <w:trPr>
          <w:trHeight w:val="116"/>
          <w:jc w:val="center"/>
        </w:trPr>
        <w:tc>
          <w:tcPr>
            <w:tcW w:w="2512" w:type="dxa"/>
            <w:shd w:val="clear" w:color="auto" w:fill="A0A0A3"/>
          </w:tcPr>
          <w:p w:rsidR="00C778C6" w:rsidRPr="006D2060" w:rsidRDefault="00C778C6" w:rsidP="00C778C6">
            <w:pPr>
              <w:pStyle w:val="OneM2M-RowTitle"/>
            </w:pPr>
            <w:r w:rsidRPr="006D2060">
              <w:t>Contact:</w:t>
            </w:r>
          </w:p>
        </w:tc>
        <w:tc>
          <w:tcPr>
            <w:tcW w:w="6951" w:type="dxa"/>
            <w:shd w:val="clear" w:color="auto" w:fill="FFFFFF"/>
          </w:tcPr>
          <w:p w:rsidR="00A95949" w:rsidRPr="00073929" w:rsidRDefault="00571B97" w:rsidP="00C778C6">
            <w:pPr>
              <w:pStyle w:val="OneM2M-FrontMatter"/>
              <w:rPr>
                <w:rFonts w:eastAsia="SimSun"/>
                <w:lang w:val="de-DE" w:eastAsia="zh-CN"/>
              </w:rPr>
            </w:pPr>
            <w:r>
              <w:rPr>
                <w:rFonts w:eastAsia="SimSun"/>
                <w:lang w:val="it-IT" w:eastAsia="zh-CN"/>
              </w:rPr>
              <w:t>Catalina Mladin, Catalina.Mladin@InterDigital.com</w:t>
            </w:r>
          </w:p>
        </w:tc>
      </w:tr>
      <w:tr w:rsidR="00C778C6" w:rsidRPr="001A2965" w:rsidTr="00C778C6">
        <w:trPr>
          <w:trHeight w:val="124"/>
          <w:jc w:val="center"/>
        </w:trPr>
        <w:tc>
          <w:tcPr>
            <w:tcW w:w="2512" w:type="dxa"/>
            <w:shd w:val="clear" w:color="auto" w:fill="A0A0A3"/>
          </w:tcPr>
          <w:p w:rsidR="00C778C6" w:rsidRPr="006D2060" w:rsidRDefault="00C778C6" w:rsidP="00C778C6">
            <w:pPr>
              <w:pStyle w:val="OneM2M-RowTitle"/>
            </w:pPr>
            <w:r w:rsidRPr="006D2060">
              <w:t>Date:</w:t>
            </w:r>
            <w:r>
              <w:t>*</w:t>
            </w:r>
          </w:p>
        </w:tc>
        <w:tc>
          <w:tcPr>
            <w:tcW w:w="6951" w:type="dxa"/>
            <w:shd w:val="clear" w:color="auto" w:fill="FFFFFF"/>
          </w:tcPr>
          <w:p w:rsidR="00C778C6" w:rsidRPr="00073929" w:rsidRDefault="00C778C6" w:rsidP="00C778C6">
            <w:pPr>
              <w:pStyle w:val="OneM2M-FrontMatter"/>
              <w:rPr>
                <w:rFonts w:eastAsia="SimSun"/>
                <w:lang w:eastAsia="zh-CN"/>
              </w:rPr>
            </w:pPr>
            <w:r w:rsidRPr="006D2060">
              <w:t>201</w:t>
            </w:r>
            <w:r>
              <w:t>3</w:t>
            </w:r>
            <w:r w:rsidRPr="006D2060">
              <w:t>-</w:t>
            </w:r>
            <w:r w:rsidR="00342992">
              <w:rPr>
                <w:rFonts w:eastAsia="SimSun"/>
                <w:lang w:eastAsia="zh-CN"/>
              </w:rPr>
              <w:t>12-01</w:t>
            </w:r>
          </w:p>
        </w:tc>
      </w:tr>
      <w:tr w:rsidR="00C778C6" w:rsidRPr="001A2965" w:rsidTr="00C778C6">
        <w:trPr>
          <w:trHeight w:val="937"/>
          <w:jc w:val="center"/>
        </w:trPr>
        <w:tc>
          <w:tcPr>
            <w:tcW w:w="2512" w:type="dxa"/>
            <w:shd w:val="clear" w:color="auto" w:fill="A0A0A3"/>
          </w:tcPr>
          <w:p w:rsidR="00C778C6" w:rsidRPr="006D2060" w:rsidRDefault="00C778C6" w:rsidP="00C778C6">
            <w:pPr>
              <w:pStyle w:val="OneM2M-RowTitle"/>
            </w:pPr>
            <w:r w:rsidRPr="006D2060">
              <w:t>Abstract:</w:t>
            </w:r>
            <w:r>
              <w:t>*</w:t>
            </w:r>
          </w:p>
        </w:tc>
        <w:tc>
          <w:tcPr>
            <w:tcW w:w="6951" w:type="dxa"/>
            <w:shd w:val="clear" w:color="auto" w:fill="FFFFFF"/>
          </w:tcPr>
          <w:p w:rsidR="002E7C94" w:rsidRPr="006F3CFA" w:rsidRDefault="00383D90" w:rsidP="002E7C94">
            <w:pPr>
              <w:pStyle w:val="OneM2M-FrontMatter"/>
              <w:rPr>
                <w:rFonts w:eastAsia="SimSun"/>
                <w:lang w:val="en-GB" w:eastAsia="zh-CN"/>
              </w:rPr>
            </w:pPr>
            <w:r w:rsidRPr="00383D90">
              <w:rPr>
                <w:rFonts w:hint="eastAsia"/>
                <w:lang w:val="en-GB"/>
              </w:rPr>
              <w:t>T</w:t>
            </w:r>
            <w:r w:rsidR="006F3CFA">
              <w:rPr>
                <w:rFonts w:eastAsia="SimSun" w:hint="eastAsia"/>
                <w:lang w:val="en-GB" w:eastAsia="zh-CN"/>
              </w:rPr>
              <w:t xml:space="preserve">he contribution provides description </w:t>
            </w:r>
            <w:r w:rsidR="00571B97">
              <w:rPr>
                <w:rFonts w:eastAsia="SimSun"/>
                <w:lang w:val="en-GB" w:eastAsia="zh-CN"/>
              </w:rPr>
              <w:t xml:space="preserve">of </w:t>
            </w:r>
            <w:r w:rsidR="00133D1C">
              <w:rPr>
                <w:rFonts w:eastAsia="SimSun" w:hint="eastAsia"/>
                <w:lang w:val="en-GB" w:eastAsia="zh-CN"/>
              </w:rPr>
              <w:t>message flow</w:t>
            </w:r>
            <w:r w:rsidR="00571B97">
              <w:rPr>
                <w:rFonts w:eastAsia="SimSun"/>
                <w:lang w:val="en-GB" w:eastAsia="zh-CN"/>
              </w:rPr>
              <w:t>s for the management command</w:t>
            </w:r>
          </w:p>
        </w:tc>
      </w:tr>
      <w:tr w:rsidR="00C778C6" w:rsidRPr="001A2965" w:rsidTr="00C778C6">
        <w:trPr>
          <w:trHeight w:val="403"/>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778C6" w:rsidRPr="006D2060" w:rsidRDefault="00C778C6" w:rsidP="00C778C6">
            <w:pPr>
              <w:pStyle w:val="OneM2M-RowTitle"/>
            </w:pPr>
            <w:r w:rsidRPr="006D2060">
              <w:t>Agenda Item:</w:t>
            </w:r>
            <w:r>
              <w: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778C6" w:rsidRPr="006D2060" w:rsidRDefault="00C778C6" w:rsidP="00C778C6">
            <w:pPr>
              <w:pStyle w:val="OneM2M-FrontMatter"/>
            </w:pPr>
            <w:r>
              <w:rPr>
                <w:rFonts w:hint="eastAsia"/>
              </w:rPr>
              <w:t>T</w:t>
            </w:r>
            <w:r w:rsidR="00342992">
              <w:t>BD</w:t>
            </w:r>
          </w:p>
        </w:tc>
      </w:tr>
      <w:tr w:rsidR="00C778C6" w:rsidRPr="001A2965" w:rsidTr="00C778C6">
        <w:trPr>
          <w:trHeight w:val="403"/>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778C6" w:rsidRPr="006D2060" w:rsidRDefault="00C778C6" w:rsidP="00C778C6">
            <w:pPr>
              <w:pStyle w:val="OneM2M-RowTitle"/>
            </w:pPr>
            <w:r w:rsidRPr="006D2060">
              <w:t>Work item(s):</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778C6" w:rsidRPr="006D2060" w:rsidRDefault="00C778C6" w:rsidP="00C778C6">
            <w:pPr>
              <w:pStyle w:val="OneM2M-FrontMatter"/>
              <w:rPr>
                <w:lang w:eastAsia="ko-KR"/>
              </w:rPr>
            </w:pPr>
            <w:r>
              <w:rPr>
                <w:rFonts w:hint="eastAsia"/>
                <w:lang w:eastAsia="ko-KR"/>
              </w:rPr>
              <w:t>M2M Architecture</w:t>
            </w:r>
          </w:p>
        </w:tc>
      </w:tr>
      <w:tr w:rsidR="00C778C6" w:rsidRPr="001A2965" w:rsidTr="00C778C6">
        <w:trPr>
          <w:trHeight w:val="403"/>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778C6" w:rsidRPr="006D2060" w:rsidRDefault="00C778C6" w:rsidP="00C778C6">
            <w:pPr>
              <w:pStyle w:val="OneM2M-RowTitle"/>
            </w:pPr>
            <w:r w:rsidRPr="006D2060">
              <w:t xml:space="preserve">Document(s) </w:t>
            </w:r>
          </w:p>
          <w:p w:rsidR="00C778C6" w:rsidRPr="006D2060" w:rsidRDefault="00C778C6" w:rsidP="00C778C6">
            <w:pPr>
              <w:pStyle w:val="OneM2M-RowTitle"/>
            </w:pPr>
            <w:r w:rsidRPr="006D2060">
              <w:t>Impacted</w:t>
            </w:r>
            <w:r>
              <w: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778C6" w:rsidRPr="006D2060" w:rsidRDefault="00C778C6" w:rsidP="00C778C6">
            <w:pPr>
              <w:pStyle w:val="OneM2M-FrontMatter"/>
              <w:rPr>
                <w:lang w:eastAsia="ko-KR"/>
              </w:rPr>
            </w:pPr>
            <w:r>
              <w:rPr>
                <w:rFonts w:hint="eastAsia"/>
                <w:lang w:eastAsia="ko-KR"/>
              </w:rPr>
              <w:t>Architecture TS</w:t>
            </w:r>
          </w:p>
        </w:tc>
      </w:tr>
      <w:tr w:rsidR="00C778C6" w:rsidRPr="001A2965" w:rsidTr="00C778C6">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778C6" w:rsidRPr="006D2060" w:rsidRDefault="00C778C6" w:rsidP="00C778C6">
            <w:pPr>
              <w:pStyle w:val="OneM2M-RowTitle"/>
            </w:pPr>
            <w:r w:rsidRPr="006D2060">
              <w:t>Intended purpose of</w:t>
            </w:r>
          </w:p>
          <w:p w:rsidR="00C778C6" w:rsidRPr="006D2060" w:rsidRDefault="00C778C6" w:rsidP="00C778C6">
            <w:pPr>
              <w:pStyle w:val="OneM2M-RowTitle"/>
            </w:pPr>
            <w:r w:rsidRPr="006D2060">
              <w:t>document:</w:t>
            </w:r>
            <w:r>
              <w: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778C6" w:rsidRPr="006D2060" w:rsidRDefault="00C778C6" w:rsidP="00C778C6">
            <w:pPr>
              <w:pStyle w:val="1tableentryleft"/>
              <w:rPr>
                <w:rFonts w:ascii="Myriad Pro" w:hAnsi="Myriad Pro"/>
                <w:sz w:val="24"/>
              </w:rPr>
            </w:pPr>
            <w:r>
              <w:rPr>
                <w:rFonts w:ascii="Myriad Pro" w:hAnsi="Myriad Pro"/>
                <w:sz w:val="24"/>
              </w:rPr>
              <w:fldChar w:fldCharType="begin">
                <w:ffData>
                  <w:name w:val=""/>
                  <w:enabled/>
                  <w:calcOnExit w:val="0"/>
                  <w:checkBox>
                    <w:sizeAuto/>
                    <w:default w:val="1"/>
                  </w:checkBox>
                </w:ffData>
              </w:fldChar>
            </w:r>
            <w:r>
              <w:rPr>
                <w:rFonts w:ascii="Myriad Pro" w:hAnsi="Myriad Pro"/>
                <w:sz w:val="24"/>
              </w:rPr>
              <w:instrText xml:space="preserve"> FORMCHECKBOX </w:instrText>
            </w:r>
            <w:r w:rsidR="00E339A3">
              <w:rPr>
                <w:rFonts w:ascii="Myriad Pro" w:hAnsi="Myriad Pro"/>
                <w:sz w:val="24"/>
              </w:rPr>
            </w:r>
            <w:r w:rsidR="00E339A3">
              <w:rPr>
                <w:rFonts w:ascii="Myriad Pro" w:hAnsi="Myriad Pro"/>
                <w:sz w:val="24"/>
              </w:rPr>
              <w:fldChar w:fldCharType="separate"/>
            </w:r>
            <w:r>
              <w:rPr>
                <w:rFonts w:ascii="Myriad Pro" w:hAnsi="Myriad Pro"/>
                <w:sz w:val="24"/>
              </w:rPr>
              <w:fldChar w:fldCharType="end"/>
            </w:r>
            <w:r w:rsidRPr="006D2060">
              <w:rPr>
                <w:rFonts w:ascii="Myriad Pro" w:hAnsi="Myriad Pro"/>
                <w:sz w:val="24"/>
              </w:rPr>
              <w:t xml:space="preserve"> Decision</w:t>
            </w:r>
          </w:p>
          <w:p w:rsidR="00C778C6" w:rsidRPr="006D2060" w:rsidRDefault="00670014" w:rsidP="00C778C6">
            <w:pPr>
              <w:pStyle w:val="1tableentryleft"/>
              <w:rPr>
                <w:rFonts w:ascii="Myriad Pro" w:hAnsi="Myriad Pro"/>
                <w:sz w:val="24"/>
              </w:rPr>
            </w:pPr>
            <w:r>
              <w:rPr>
                <w:rFonts w:ascii="Myriad Pro" w:hAnsi="Myriad Pro"/>
                <w:sz w:val="24"/>
              </w:rPr>
              <w:fldChar w:fldCharType="begin">
                <w:ffData>
                  <w:name w:val=""/>
                  <w:enabled/>
                  <w:calcOnExit w:val="0"/>
                  <w:checkBox>
                    <w:sizeAuto/>
                    <w:default w:val="0"/>
                  </w:checkBox>
                </w:ffData>
              </w:fldChar>
            </w:r>
            <w:r>
              <w:rPr>
                <w:rFonts w:ascii="Myriad Pro" w:hAnsi="Myriad Pro"/>
                <w:sz w:val="24"/>
              </w:rPr>
              <w:instrText xml:space="preserve"> </w:instrText>
            </w:r>
            <w:r>
              <w:rPr>
                <w:rFonts w:ascii="Myriad Pro" w:hAnsi="Myriad Pro" w:hint="eastAsia"/>
                <w:sz w:val="24"/>
              </w:rPr>
              <w:instrText>FORMCHECKBOX</w:instrText>
            </w:r>
            <w:r>
              <w:rPr>
                <w:rFonts w:ascii="Myriad Pro" w:hAnsi="Myriad Pro"/>
                <w:sz w:val="24"/>
              </w:rPr>
              <w:instrText xml:space="preserve"> </w:instrText>
            </w:r>
            <w:r w:rsidR="00E339A3">
              <w:rPr>
                <w:rFonts w:ascii="Myriad Pro" w:hAnsi="Myriad Pro"/>
                <w:sz w:val="24"/>
              </w:rPr>
            </w:r>
            <w:r w:rsidR="00E339A3">
              <w:rPr>
                <w:rFonts w:ascii="Myriad Pro" w:hAnsi="Myriad Pro"/>
                <w:sz w:val="24"/>
              </w:rPr>
              <w:fldChar w:fldCharType="separate"/>
            </w:r>
            <w:r>
              <w:rPr>
                <w:rFonts w:ascii="Myriad Pro" w:hAnsi="Myriad Pro"/>
                <w:sz w:val="24"/>
              </w:rPr>
              <w:fldChar w:fldCharType="end"/>
            </w:r>
            <w:r w:rsidR="00C778C6">
              <w:rPr>
                <w:rFonts w:ascii="Myriad Pro" w:hAnsi="Myriad Pro" w:hint="eastAsia"/>
                <w:sz w:val="24"/>
                <w:lang w:eastAsia="ko-KR"/>
              </w:rPr>
              <w:t xml:space="preserve"> </w:t>
            </w:r>
            <w:r w:rsidR="00C778C6" w:rsidRPr="006D2060">
              <w:rPr>
                <w:rFonts w:ascii="Myriad Pro" w:hAnsi="Myriad Pro"/>
                <w:sz w:val="24"/>
              </w:rPr>
              <w:t>Discussion</w:t>
            </w:r>
          </w:p>
          <w:p w:rsidR="00C778C6" w:rsidRPr="006D2060" w:rsidRDefault="00C778C6" w:rsidP="00C778C6">
            <w:pPr>
              <w:pStyle w:val="1tableentryleft"/>
              <w:rPr>
                <w:rFonts w:ascii="Myriad Pro" w:hAnsi="Myriad Pro"/>
                <w:sz w:val="24"/>
              </w:rPr>
            </w:pPr>
            <w:r w:rsidRPr="006D2060">
              <w:rPr>
                <w:rFonts w:ascii="Myriad Pro" w:hAnsi="Myriad Pro"/>
                <w:sz w:val="24"/>
              </w:rPr>
              <w:fldChar w:fldCharType="begin">
                <w:ffData>
                  <w:name w:val=""/>
                  <w:enabled/>
                  <w:calcOnExit w:val="0"/>
                  <w:checkBox>
                    <w:sizeAuto/>
                    <w:default w:val="0"/>
                  </w:checkBox>
                </w:ffData>
              </w:fldChar>
            </w:r>
            <w:r w:rsidRPr="006D2060">
              <w:rPr>
                <w:rFonts w:ascii="Myriad Pro" w:hAnsi="Myriad Pro"/>
                <w:sz w:val="24"/>
              </w:rPr>
              <w:instrText xml:space="preserve"> FORMCHECKBOX </w:instrText>
            </w:r>
            <w:r w:rsidR="00E339A3">
              <w:rPr>
                <w:rFonts w:ascii="Myriad Pro" w:hAnsi="Myriad Pro"/>
                <w:sz w:val="24"/>
              </w:rPr>
            </w:r>
            <w:r w:rsidR="00E339A3">
              <w:rPr>
                <w:rFonts w:ascii="Myriad Pro" w:hAnsi="Myriad Pro"/>
                <w:sz w:val="24"/>
              </w:rPr>
              <w:fldChar w:fldCharType="separate"/>
            </w:r>
            <w:r w:rsidRPr="006D2060">
              <w:rPr>
                <w:rFonts w:ascii="Myriad Pro" w:hAnsi="Myriad Pro"/>
                <w:sz w:val="24"/>
              </w:rPr>
              <w:fldChar w:fldCharType="end"/>
            </w:r>
            <w:r w:rsidRPr="006D2060">
              <w:rPr>
                <w:rFonts w:ascii="Myriad Pro" w:hAnsi="Myriad Pro"/>
                <w:sz w:val="24"/>
              </w:rPr>
              <w:t xml:space="preserve"> Information</w:t>
            </w:r>
          </w:p>
          <w:p w:rsidR="00C778C6" w:rsidRPr="006D2060" w:rsidRDefault="00C778C6" w:rsidP="00C778C6">
            <w:pPr>
              <w:pStyle w:val="1tableentryleft"/>
              <w:rPr>
                <w:rFonts w:ascii="Myriad Pro" w:hAnsi="Myriad Pro"/>
              </w:rPr>
            </w:pPr>
            <w:r w:rsidRPr="006D2060">
              <w:rPr>
                <w:rFonts w:ascii="Myriad Pro" w:hAnsi="Myriad Pro"/>
                <w:sz w:val="24"/>
              </w:rPr>
              <w:fldChar w:fldCharType="begin">
                <w:ffData>
                  <w:name w:val=""/>
                  <w:enabled/>
                  <w:calcOnExit w:val="0"/>
                  <w:checkBox>
                    <w:sizeAuto/>
                    <w:default w:val="0"/>
                  </w:checkBox>
                </w:ffData>
              </w:fldChar>
            </w:r>
            <w:r w:rsidRPr="006D2060">
              <w:rPr>
                <w:rFonts w:ascii="Myriad Pro" w:hAnsi="Myriad Pro"/>
                <w:sz w:val="24"/>
              </w:rPr>
              <w:instrText xml:space="preserve"> FORMCHECKBOX </w:instrText>
            </w:r>
            <w:r w:rsidR="00E339A3">
              <w:rPr>
                <w:rFonts w:ascii="Myriad Pro" w:hAnsi="Myriad Pro"/>
                <w:sz w:val="24"/>
              </w:rPr>
            </w:r>
            <w:r w:rsidR="00E339A3">
              <w:rPr>
                <w:rFonts w:ascii="Myriad Pro" w:hAnsi="Myriad Pro"/>
                <w:sz w:val="24"/>
              </w:rPr>
              <w:fldChar w:fldCharType="separate"/>
            </w:r>
            <w:r w:rsidRPr="006D2060">
              <w:rPr>
                <w:rFonts w:ascii="Myriad Pro" w:hAnsi="Myriad Pro"/>
                <w:sz w:val="24"/>
              </w:rPr>
              <w:fldChar w:fldCharType="end"/>
            </w:r>
            <w:r w:rsidRPr="006D2060">
              <w:rPr>
                <w:rFonts w:ascii="Myriad Pro" w:hAnsi="Myriad Pro"/>
                <w:sz w:val="24"/>
              </w:rPr>
              <w:t xml:space="preserve"> Other &lt;specify&gt;</w:t>
            </w:r>
          </w:p>
        </w:tc>
      </w:tr>
      <w:tr w:rsidR="00C778C6" w:rsidRPr="001A2965" w:rsidTr="00C778C6">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778C6" w:rsidRPr="006D2060" w:rsidRDefault="00C778C6" w:rsidP="00C778C6">
            <w:pPr>
              <w:pStyle w:val="OneM2M-RowTitle"/>
            </w:pPr>
            <w:r>
              <w:t>Decision requested or recommendation</w:t>
            </w:r>
            <w:r w:rsidRPr="006D2060">
              <w:t>:</w:t>
            </w:r>
            <w:r>
              <w: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778C6" w:rsidRPr="006F3CFA" w:rsidRDefault="006F3CFA" w:rsidP="00073929">
            <w:pPr>
              <w:pStyle w:val="OneM2M-FrontMatter"/>
              <w:rPr>
                <w:rFonts w:eastAsia="SimSun"/>
                <w:lang w:eastAsia="zh-CN"/>
              </w:rPr>
            </w:pPr>
            <w:r>
              <w:rPr>
                <w:rFonts w:eastAsia="SimSun" w:hint="eastAsia"/>
                <w:lang w:eastAsia="zh-CN"/>
              </w:rPr>
              <w:t>Incorporate the texts into the TS if approved.</w:t>
            </w:r>
          </w:p>
        </w:tc>
      </w:tr>
    </w:tbl>
    <w:p w:rsidR="00C778C6" w:rsidRDefault="00C778C6" w:rsidP="00C778C6">
      <w:pPr>
        <w:pStyle w:val="OneM2M-Normal"/>
      </w:pPr>
    </w:p>
    <w:p w:rsidR="00C778C6" w:rsidRDefault="00C778C6" w:rsidP="00C778C6">
      <w:pPr>
        <w:pStyle w:val="OneM2M-Normal"/>
      </w:pPr>
    </w:p>
    <w:p w:rsidR="00C778C6" w:rsidRDefault="00C778C6" w:rsidP="00C778C6">
      <w:pPr>
        <w:pStyle w:val="OneM2M-Normal"/>
      </w:pPr>
    </w:p>
    <w:p w:rsidR="00C778C6" w:rsidRPr="00C80282" w:rsidRDefault="00C778C6" w:rsidP="00C778C6">
      <w:pPr>
        <w:pStyle w:val="OneM2M-IPRTitle"/>
      </w:pPr>
      <w:r w:rsidRPr="00C80282">
        <w:t>oneM2M IPR STATEMENT</w:t>
      </w:r>
    </w:p>
    <w:p w:rsidR="00C778C6" w:rsidRDefault="00C778C6" w:rsidP="00C778C6">
      <w:pPr>
        <w:pStyle w:val="OneM2M-IPR"/>
      </w:pPr>
      <w:r w:rsidRPr="00861BA3">
        <w:t xml:space="preserve">Participation in, or attendance at, any activity of oneM2M, constitutes acceptance of and agreement to be bound by all provisions of IPR policy of the admitting Partner Type 1 and permission that all communications and statements, oral or written, or other information </w:t>
      </w:r>
      <w:r w:rsidR="00BC0AE4" w:rsidRPr="00861BA3">
        <w:t>di</w:t>
      </w:r>
      <w:r w:rsidR="00BC0AE4">
        <w:t>scl</w:t>
      </w:r>
      <w:r w:rsidR="00BC0AE4" w:rsidRPr="00861BA3">
        <w:t>osed</w:t>
      </w:r>
      <w:r w:rsidRPr="00861BA3">
        <w:t xml:space="preserve"> or presented, and any translation or derivative thereof, may without compensation, and to the extent such participant or attendee may legally and freely grant such copyright rights, be distributed, published, and posted on oneM2M’s web site, in whole or in part, on a non-exclusive basis by oneM2M or oneM2M Partners Type 1 or their licensees or assignees, or as oneM2M SC directs</w:t>
      </w:r>
      <w:r>
        <w:t>.</w:t>
      </w:r>
    </w:p>
    <w:p w:rsidR="00AB639A" w:rsidRDefault="00C778C6" w:rsidP="00AB639A">
      <w:pPr>
        <w:pStyle w:val="Heading4"/>
        <w:numPr>
          <w:ilvl w:val="0"/>
          <w:numId w:val="0"/>
        </w:numPr>
        <w:tabs>
          <w:tab w:val="left" w:pos="0"/>
        </w:tabs>
        <w:rPr>
          <w:rFonts w:eastAsia="Arial Unicode MS"/>
          <w:lang w:eastAsia="zh-CN"/>
        </w:rPr>
      </w:pPr>
      <w:r>
        <w:br w:type="page"/>
      </w:r>
      <w:bookmarkStart w:id="1" w:name="_Toc343673420"/>
      <w:bookmarkEnd w:id="0"/>
      <w:r w:rsidR="006613EF">
        <w:rPr>
          <w:rFonts w:hint="eastAsia"/>
          <w:lang w:eastAsia="zh-CN"/>
        </w:rPr>
        <w:lastRenderedPageBreak/>
        <w:t>10.3..</w:t>
      </w:r>
      <w:r w:rsidR="00812C1B">
        <w:rPr>
          <w:lang w:eastAsia="zh-CN"/>
        </w:rPr>
        <w:t>X</w:t>
      </w:r>
      <w:r w:rsidR="00AB639A">
        <w:rPr>
          <w:rFonts w:hint="eastAsia"/>
          <w:lang w:eastAsia="zh-CN"/>
        </w:rPr>
        <w:tab/>
      </w:r>
      <w:r w:rsidR="008D2AE2">
        <w:rPr>
          <w:rFonts w:eastAsia="Arial Unicode MS" w:hint="eastAsia"/>
          <w:lang w:eastAsia="zh-CN"/>
        </w:rPr>
        <w:t>E</w:t>
      </w:r>
      <w:r w:rsidR="008D2AE2" w:rsidRPr="008D2AE2">
        <w:rPr>
          <w:rFonts w:eastAsia="Arial Unicode MS"/>
          <w:lang w:eastAsia="zh-CN"/>
        </w:rPr>
        <w:t xml:space="preserve">xternal </w:t>
      </w:r>
      <w:r w:rsidR="00AB639A" w:rsidRPr="006D6529">
        <w:rPr>
          <w:rFonts w:eastAsia="Arial Unicode MS"/>
          <w:lang w:eastAsia="zh-CN"/>
        </w:rPr>
        <w:t>management</w:t>
      </w:r>
      <w:bookmarkEnd w:id="1"/>
      <w:r w:rsidR="008D2AE2">
        <w:rPr>
          <w:rFonts w:eastAsia="Arial Unicode MS" w:hint="eastAsia"/>
          <w:lang w:eastAsia="zh-CN"/>
        </w:rPr>
        <w:t xml:space="preserve"> </w:t>
      </w:r>
      <w:r w:rsidR="0011264E">
        <w:rPr>
          <w:rFonts w:eastAsia="Arial Unicode MS"/>
          <w:lang w:eastAsia="zh-CN"/>
        </w:rPr>
        <w:t xml:space="preserve">operations </w:t>
      </w:r>
      <w:r w:rsidR="008D2AE2">
        <w:rPr>
          <w:rFonts w:eastAsia="Arial Unicode MS" w:hint="eastAsia"/>
          <w:lang w:eastAsia="zh-CN"/>
        </w:rPr>
        <w:t>through &lt;</w:t>
      </w:r>
      <w:proofErr w:type="spellStart"/>
      <w:r w:rsidR="00571B97">
        <w:rPr>
          <w:rFonts w:eastAsia="Arial Unicode MS" w:hint="eastAsia"/>
          <w:lang w:eastAsia="zh-CN"/>
        </w:rPr>
        <w:t>mgmtCmd</w:t>
      </w:r>
      <w:proofErr w:type="spellEnd"/>
      <w:r w:rsidR="008D2AE2">
        <w:rPr>
          <w:rFonts w:eastAsia="Arial Unicode MS" w:hint="eastAsia"/>
          <w:lang w:eastAsia="zh-CN"/>
        </w:rPr>
        <w:t>&gt;</w:t>
      </w:r>
    </w:p>
    <w:p w:rsidR="009B29B1" w:rsidRDefault="009B29B1" w:rsidP="000C3C28">
      <w:pPr>
        <w:rPr>
          <w:rFonts w:eastAsia="Arial Unicode MS"/>
          <w:lang w:eastAsia="zh-CN"/>
        </w:rPr>
      </w:pPr>
      <w:bookmarkStart w:id="2" w:name="_Toc360788969"/>
    </w:p>
    <w:p w:rsidR="00812C1B" w:rsidRDefault="006613EF" w:rsidP="000C3C28">
      <w:pPr>
        <w:pStyle w:val="Heading5"/>
        <w:numPr>
          <w:ilvl w:val="0"/>
          <w:numId w:val="0"/>
        </w:numPr>
        <w:tabs>
          <w:tab w:val="left" w:pos="1140"/>
        </w:tabs>
        <w:ind w:left="1008" w:hanging="1008"/>
        <w:rPr>
          <w:rFonts w:eastAsia="Arial Unicode MS"/>
        </w:rPr>
      </w:pPr>
      <w:r>
        <w:rPr>
          <w:rFonts w:eastAsia="Arial Unicode MS"/>
        </w:rPr>
        <w:t>10.3.</w:t>
      </w:r>
      <w:r w:rsidR="00812C1B">
        <w:rPr>
          <w:rFonts w:eastAsia="Arial Unicode MS"/>
        </w:rPr>
        <w:t xml:space="preserve">X.1 </w:t>
      </w:r>
      <w:r w:rsidR="00812C1B" w:rsidRPr="006D6529">
        <w:rPr>
          <w:rFonts w:eastAsia="Arial Unicode MS"/>
        </w:rPr>
        <w:t>Introduction</w:t>
      </w:r>
      <w:bookmarkEnd w:id="2"/>
    </w:p>
    <w:p w:rsidR="00812C1B" w:rsidRDefault="00812C1B" w:rsidP="00812C1B">
      <w:pPr>
        <w:rPr>
          <w:rFonts w:eastAsia="Arial Unicode MS"/>
          <w:lang w:eastAsia="zh-CN"/>
        </w:rPr>
      </w:pPr>
      <w:r w:rsidRPr="006D6529">
        <w:rPr>
          <w:rFonts w:eastAsia="Arial Unicode MS"/>
          <w:lang w:eastAsia="zh-CN"/>
        </w:rPr>
        <w:t>This clause describes</w:t>
      </w:r>
      <w:r w:rsidR="0011264E">
        <w:rPr>
          <w:rFonts w:eastAsia="Arial Unicode MS"/>
          <w:lang w:eastAsia="zh-CN"/>
        </w:rPr>
        <w:t xml:space="preserve"> how</w:t>
      </w:r>
      <w:r w:rsidRPr="006D6529">
        <w:rPr>
          <w:rFonts w:eastAsia="Arial Unicode MS"/>
          <w:lang w:eastAsia="zh-CN"/>
        </w:rPr>
        <w:t xml:space="preserve"> RESTful</w:t>
      </w:r>
      <w:r w:rsidR="0011264E">
        <w:rPr>
          <w:rFonts w:eastAsia="Arial Unicode MS"/>
          <w:lang w:eastAsia="zh-CN"/>
        </w:rPr>
        <w:t xml:space="preserve"> management</w:t>
      </w:r>
      <w:r w:rsidRPr="006D6529">
        <w:rPr>
          <w:rFonts w:eastAsia="Arial Unicode MS"/>
          <w:lang w:eastAsia="zh-CN"/>
        </w:rPr>
        <w:t xml:space="preserve"> operations </w:t>
      </w:r>
      <w:r w:rsidR="0011264E">
        <w:rPr>
          <w:rFonts w:eastAsia="Arial Unicode MS"/>
          <w:lang w:eastAsia="zh-CN"/>
        </w:rPr>
        <w:t>may be performed using</w:t>
      </w:r>
      <w:r w:rsidRPr="006D6529">
        <w:rPr>
          <w:rFonts w:eastAsia="Arial Unicode MS"/>
          <w:lang w:eastAsia="zh-CN"/>
        </w:rPr>
        <w:t xml:space="preserve"> </w:t>
      </w:r>
      <w:r w:rsidRPr="00AD7994">
        <w:rPr>
          <w:rFonts w:eastAsia="Arial Unicode MS"/>
          <w:lang w:eastAsia="zh-CN"/>
        </w:rPr>
        <w:t>&lt;</w:t>
      </w:r>
      <w:proofErr w:type="spellStart"/>
      <w:r w:rsidRPr="00AD7994">
        <w:rPr>
          <w:rFonts w:eastAsia="Arial Unicode MS"/>
          <w:lang w:eastAsia="zh-CN"/>
        </w:rPr>
        <w:t>mgmtCmd</w:t>
      </w:r>
      <w:proofErr w:type="spellEnd"/>
      <w:r w:rsidRPr="00AD7994">
        <w:rPr>
          <w:rFonts w:eastAsia="Arial Unicode MS"/>
          <w:lang w:eastAsia="zh-CN"/>
        </w:rPr>
        <w:t>&gt;</w:t>
      </w:r>
      <w:r w:rsidRPr="006D6529">
        <w:rPr>
          <w:rFonts w:eastAsia="Arial Unicode MS"/>
          <w:lang w:eastAsia="zh-CN"/>
        </w:rPr>
        <w:t xml:space="preserve"> resource</w:t>
      </w:r>
      <w:r w:rsidR="0011264E">
        <w:rPr>
          <w:rFonts w:eastAsia="Arial Unicode MS"/>
          <w:lang w:eastAsia="zh-CN"/>
        </w:rPr>
        <w:t>s</w:t>
      </w:r>
      <w:r w:rsidRPr="006D6529">
        <w:rPr>
          <w:rFonts w:eastAsia="Arial Unicode MS"/>
          <w:lang w:eastAsia="zh-CN"/>
        </w:rPr>
        <w:t xml:space="preserve"> over </w:t>
      </w:r>
      <w:r w:rsidR="00A42B93">
        <w:rPr>
          <w:rFonts w:eastAsia="Arial Unicode MS"/>
          <w:lang w:eastAsia="zh-CN"/>
        </w:rPr>
        <w:t xml:space="preserve">the </w:t>
      </w:r>
      <w:proofErr w:type="spellStart"/>
      <w:r w:rsidR="00342992">
        <w:rPr>
          <w:rFonts w:eastAsia="Arial Unicode MS"/>
          <w:lang w:eastAsia="zh-CN"/>
        </w:rPr>
        <w:t>Mca</w:t>
      </w:r>
      <w:proofErr w:type="spellEnd"/>
      <w:r w:rsidRPr="006D6529">
        <w:rPr>
          <w:rFonts w:eastAsia="Arial Unicode MS"/>
          <w:lang w:eastAsia="zh-CN"/>
        </w:rPr>
        <w:t xml:space="preserve"> and </w:t>
      </w:r>
      <w:proofErr w:type="spellStart"/>
      <w:r w:rsidR="00342992">
        <w:rPr>
          <w:rFonts w:eastAsia="Arial Unicode MS"/>
          <w:lang w:eastAsia="zh-CN"/>
        </w:rPr>
        <w:t>Mcc</w:t>
      </w:r>
      <w:proofErr w:type="spellEnd"/>
      <w:r w:rsidRPr="006D6529">
        <w:rPr>
          <w:rFonts w:eastAsia="Arial Unicode MS"/>
          <w:lang w:eastAsia="zh-CN"/>
        </w:rPr>
        <w:t xml:space="preserve"> reference points. </w:t>
      </w:r>
      <w:r w:rsidR="0011264E">
        <w:rPr>
          <w:rFonts w:eastAsia="Arial Unicode MS"/>
          <w:lang w:eastAsia="zh-CN"/>
        </w:rPr>
        <w:t xml:space="preserve"> The </w:t>
      </w:r>
      <w:r w:rsidR="0011264E" w:rsidRPr="00AD7994">
        <w:rPr>
          <w:rFonts w:eastAsia="Arial Unicode MS"/>
          <w:lang w:eastAsia="zh-CN"/>
        </w:rPr>
        <w:t>&lt;</w:t>
      </w:r>
      <w:proofErr w:type="spellStart"/>
      <w:r w:rsidRPr="00AD7994">
        <w:rPr>
          <w:rFonts w:eastAsia="Arial Unicode MS"/>
          <w:lang w:eastAsia="zh-CN"/>
        </w:rPr>
        <w:t>mgmtCmd</w:t>
      </w:r>
      <w:proofErr w:type="spellEnd"/>
      <w:r w:rsidR="0011264E" w:rsidRPr="00AD7994">
        <w:rPr>
          <w:rFonts w:eastAsia="Arial Unicode MS"/>
          <w:lang w:eastAsia="zh-CN"/>
        </w:rPr>
        <w:t>&gt;</w:t>
      </w:r>
      <w:r w:rsidRPr="0011264E">
        <w:rPr>
          <w:rFonts w:eastAsia="Arial Unicode MS"/>
          <w:i/>
          <w:lang w:eastAsia="zh-CN"/>
        </w:rPr>
        <w:t xml:space="preserve"> </w:t>
      </w:r>
      <w:r w:rsidRPr="006D6529">
        <w:rPr>
          <w:rFonts w:eastAsia="Arial Unicode MS"/>
          <w:lang w:eastAsia="zh-CN"/>
        </w:rPr>
        <w:t>resource</w:t>
      </w:r>
      <w:r w:rsidR="00342992">
        <w:rPr>
          <w:rFonts w:eastAsia="Arial Unicode MS"/>
          <w:lang w:eastAsia="zh-CN"/>
        </w:rPr>
        <w:t xml:space="preserve">, together with </w:t>
      </w:r>
      <w:r w:rsidRPr="006D6529">
        <w:rPr>
          <w:rFonts w:eastAsia="Arial Unicode MS"/>
          <w:lang w:eastAsia="zh-CN"/>
        </w:rPr>
        <w:t>its attributes or sub-resources</w:t>
      </w:r>
      <w:r w:rsidR="00342992">
        <w:rPr>
          <w:rFonts w:eastAsia="Arial Unicode MS"/>
          <w:lang w:eastAsia="zh-CN"/>
        </w:rPr>
        <w:t>,</w:t>
      </w:r>
      <w:r w:rsidRPr="006D6529">
        <w:rPr>
          <w:rFonts w:eastAsia="Arial Unicode MS"/>
          <w:lang w:eastAsia="zh-CN"/>
        </w:rPr>
        <w:t xml:space="preserve"> may be</w:t>
      </w:r>
      <w:r w:rsidR="0011264E">
        <w:rPr>
          <w:rFonts w:eastAsia="Arial Unicode MS"/>
          <w:lang w:eastAsia="zh-CN"/>
        </w:rPr>
        <w:t xml:space="preserve"> used in the process of</w:t>
      </w:r>
      <w:r w:rsidRPr="006D6529">
        <w:rPr>
          <w:rFonts w:eastAsia="Arial Unicode MS"/>
          <w:lang w:eastAsia="zh-CN"/>
        </w:rPr>
        <w:t xml:space="preserve"> translat</w:t>
      </w:r>
      <w:r w:rsidR="0011264E">
        <w:rPr>
          <w:rFonts w:eastAsia="Arial Unicode MS"/>
          <w:lang w:eastAsia="zh-CN"/>
        </w:rPr>
        <w:t xml:space="preserve">ing </w:t>
      </w:r>
      <w:r w:rsidR="00342992">
        <w:rPr>
          <w:rFonts w:eastAsia="Arial Unicode MS"/>
          <w:lang w:eastAsia="zh-CN"/>
        </w:rPr>
        <w:t xml:space="preserve">between </w:t>
      </w:r>
      <w:r w:rsidR="0011264E">
        <w:rPr>
          <w:rFonts w:eastAsia="Arial Unicode MS"/>
          <w:lang w:eastAsia="zh-CN"/>
        </w:rPr>
        <w:t>RESTful operations</w:t>
      </w:r>
      <w:r w:rsidR="00342992">
        <w:rPr>
          <w:rFonts w:eastAsia="Arial Unicode MS"/>
          <w:lang w:eastAsia="zh-CN"/>
        </w:rPr>
        <w:t xml:space="preserve"> and</w:t>
      </w:r>
      <w:r>
        <w:rPr>
          <w:rFonts w:eastAsia="Arial Unicode MS"/>
          <w:lang w:eastAsia="zh-CN"/>
        </w:rPr>
        <w:t xml:space="preserve"> management commands </w:t>
      </w:r>
      <w:r w:rsidRPr="006D6529">
        <w:rPr>
          <w:rFonts w:eastAsia="Arial Unicode MS"/>
          <w:lang w:eastAsia="zh-CN"/>
        </w:rPr>
        <w:t xml:space="preserve">and procedures </w:t>
      </w:r>
      <w:r w:rsidR="0011264E">
        <w:rPr>
          <w:rFonts w:eastAsia="Arial Unicode MS"/>
          <w:lang w:eastAsia="zh-CN"/>
        </w:rPr>
        <w:t xml:space="preserve">from existing management technologies (e.g. BBF TR-069). These procedures </w:t>
      </w:r>
      <w:r w:rsidR="0072416E">
        <w:rPr>
          <w:rFonts w:eastAsia="Arial Unicode MS"/>
          <w:lang w:eastAsia="zh-CN"/>
        </w:rPr>
        <w:t xml:space="preserve">can then be </w:t>
      </w:r>
      <w:r w:rsidRPr="006D6529">
        <w:rPr>
          <w:rFonts w:eastAsia="Arial Unicode MS"/>
          <w:lang w:eastAsia="zh-CN"/>
        </w:rPr>
        <w:t xml:space="preserve">performed on the remote entity, </w:t>
      </w:r>
      <w:r w:rsidR="00F21845">
        <w:rPr>
          <w:rFonts w:eastAsia="Arial Unicode MS"/>
          <w:lang w:eastAsia="zh-CN"/>
        </w:rPr>
        <w:t xml:space="preserve">using </w:t>
      </w:r>
      <w:r w:rsidR="00342992">
        <w:rPr>
          <w:rFonts w:eastAsia="Arial Unicode MS"/>
          <w:lang w:eastAsia="zh-CN"/>
        </w:rPr>
        <w:t xml:space="preserve">the  Management </w:t>
      </w:r>
      <w:proofErr w:type="spellStart"/>
      <w:r w:rsidR="00342992">
        <w:rPr>
          <w:rFonts w:eastAsia="Arial Unicode MS"/>
          <w:lang w:eastAsia="zh-CN"/>
        </w:rPr>
        <w:t>Adapter</w:t>
      </w:r>
      <w:r w:rsidR="00F21845">
        <w:rPr>
          <w:rFonts w:eastAsia="Arial Unicode MS"/>
          <w:lang w:eastAsia="zh-CN"/>
        </w:rPr>
        <w:t>and</w:t>
      </w:r>
      <w:proofErr w:type="spellEnd"/>
      <w:r w:rsidR="00F21845">
        <w:rPr>
          <w:rFonts w:eastAsia="Arial Unicode MS"/>
          <w:lang w:eastAsia="zh-CN"/>
        </w:rPr>
        <w:t xml:space="preserve"> the procedures</w:t>
      </w:r>
      <w:r w:rsidRPr="006D6529">
        <w:rPr>
          <w:rFonts w:eastAsia="Arial Unicode MS"/>
          <w:lang w:eastAsia="zh-CN"/>
        </w:rPr>
        <w:t xml:space="preserve"> described in the following clauses.</w:t>
      </w:r>
    </w:p>
    <w:p w:rsidR="00197B37" w:rsidRPr="006D6529" w:rsidRDefault="00197B37" w:rsidP="00812C1B">
      <w:pPr>
        <w:rPr>
          <w:rFonts w:eastAsia="Arial Unicode MS"/>
          <w:lang w:eastAsia="zh-CN"/>
        </w:rPr>
      </w:pPr>
    </w:p>
    <w:p w:rsidR="00812C1B" w:rsidRDefault="006613EF" w:rsidP="009B29B1">
      <w:pPr>
        <w:pStyle w:val="Heading5"/>
        <w:numPr>
          <w:ilvl w:val="0"/>
          <w:numId w:val="0"/>
        </w:numPr>
        <w:tabs>
          <w:tab w:val="left" w:pos="1140"/>
        </w:tabs>
        <w:ind w:left="1008" w:hanging="1008"/>
        <w:rPr>
          <w:rFonts w:eastAsia="Arial Unicode MS"/>
        </w:rPr>
      </w:pPr>
      <w:bookmarkStart w:id="3" w:name="_Toc360788970"/>
      <w:r>
        <w:rPr>
          <w:rFonts w:eastAsia="Arial Unicode MS"/>
        </w:rPr>
        <w:t>10.3..</w:t>
      </w:r>
      <w:r w:rsidR="009B29B1">
        <w:rPr>
          <w:rFonts w:eastAsia="Arial Unicode MS"/>
        </w:rPr>
        <w:t xml:space="preserve">X.2 </w:t>
      </w:r>
      <w:r w:rsidR="00812C1B" w:rsidRPr="006D6529">
        <w:rPr>
          <w:rFonts w:eastAsia="Arial Unicode MS"/>
        </w:rPr>
        <w:t>Create</w:t>
      </w:r>
      <w:r w:rsidR="00812C1B" w:rsidRPr="006D6529">
        <w:rPr>
          <w:rFonts w:eastAsia="Arial Unicode MS"/>
          <w:sz w:val="24"/>
        </w:rPr>
        <w:t xml:space="preserve"> </w:t>
      </w:r>
      <w:r w:rsidR="00812C1B" w:rsidRPr="006D6529">
        <w:rPr>
          <w:rFonts w:eastAsia="Arial Unicode MS"/>
        </w:rPr>
        <w:t>&lt;</w:t>
      </w:r>
      <w:proofErr w:type="spellStart"/>
      <w:r w:rsidR="00812C1B" w:rsidRPr="006D6529">
        <w:rPr>
          <w:rFonts w:eastAsia="Arial Unicode MS"/>
        </w:rPr>
        <w:t>mgmtCmd</w:t>
      </w:r>
      <w:proofErr w:type="spellEnd"/>
      <w:r w:rsidR="00812C1B" w:rsidRPr="006D6529">
        <w:rPr>
          <w:rFonts w:eastAsia="Arial Unicode MS"/>
        </w:rPr>
        <w:t>&gt;</w:t>
      </w:r>
      <w:bookmarkEnd w:id="3"/>
    </w:p>
    <w:p w:rsidR="00630A0A" w:rsidRDefault="00BC0AE4" w:rsidP="00812C1B">
      <w:pPr>
        <w:rPr>
          <w:rFonts w:eastAsia="Arial Unicode MS"/>
          <w:lang w:eastAsia="zh-CN"/>
        </w:rPr>
      </w:pPr>
      <w:r>
        <w:rPr>
          <w:rFonts w:eastAsia="Arial Unicode MS"/>
        </w:rPr>
        <w:t xml:space="preserve">A CREATE request is used by an originator </w:t>
      </w:r>
      <w:r w:rsidRPr="006D6529">
        <w:rPr>
          <w:rFonts w:eastAsia="Arial Unicode MS"/>
          <w:lang w:eastAsia="zh-CN"/>
        </w:rPr>
        <w:t>to</w:t>
      </w:r>
      <w:r w:rsidRPr="006D6529">
        <w:rPr>
          <w:rFonts w:eastAsia="Arial Unicode MS"/>
        </w:rPr>
        <w:t xml:space="preserve"> creat</w:t>
      </w:r>
      <w:r w:rsidRPr="006D6529">
        <w:rPr>
          <w:rFonts w:eastAsia="Arial Unicode MS"/>
          <w:lang w:eastAsia="zh-CN"/>
        </w:rPr>
        <w:t xml:space="preserve">e </w:t>
      </w:r>
      <w:r w:rsidRPr="006D6529">
        <w:rPr>
          <w:rFonts w:eastAsia="Arial Unicode MS"/>
        </w:rPr>
        <w:t xml:space="preserve">a specific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rPr>
        <w:t xml:space="preserve"> resource </w:t>
      </w:r>
      <w:r w:rsidRPr="006D6529">
        <w:rPr>
          <w:rFonts w:eastAsia="Arial Unicode MS"/>
          <w:lang w:eastAsia="zh-CN"/>
        </w:rPr>
        <w:t xml:space="preserve">in </w:t>
      </w:r>
      <w:r>
        <w:rPr>
          <w:rFonts w:eastAsia="Arial Unicode MS"/>
          <w:lang w:eastAsia="zh-CN"/>
        </w:rPr>
        <w:t>a</w:t>
      </w:r>
      <w:r w:rsidRPr="006D6529">
        <w:rPr>
          <w:rFonts w:eastAsia="Arial Unicode MS"/>
          <w:lang w:eastAsia="zh-CN"/>
        </w:rPr>
        <w:t xml:space="preserve"> hosting </w:t>
      </w:r>
      <w:r>
        <w:rPr>
          <w:rFonts w:eastAsia="Arial Unicode MS"/>
          <w:lang w:eastAsia="zh-CN"/>
        </w:rPr>
        <w:t xml:space="preserve">CSE. </w:t>
      </w:r>
    </w:p>
    <w:p w:rsidR="00812C1B" w:rsidRPr="006D6529" w:rsidRDefault="00BC0AE4" w:rsidP="00812C1B">
      <w:pPr>
        <w:rPr>
          <w:rFonts w:eastAsia="Arial Unicode MS"/>
          <w:lang w:eastAsia="zh-CN"/>
        </w:rPr>
      </w:pPr>
      <w:r w:rsidRPr="006D6529">
        <w:rPr>
          <w:rFonts w:eastAsia="Arial Unicode MS"/>
          <w:lang w:eastAsia="zh-CN"/>
        </w:rPr>
        <w:t xml:space="preserve">The created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will be mapping </w:t>
      </w:r>
      <w:r>
        <w:rPr>
          <w:rFonts w:eastAsia="Arial Unicode MS"/>
          <w:lang w:eastAsia="zh-CN"/>
        </w:rPr>
        <w:t>a</w:t>
      </w:r>
      <w:r w:rsidRPr="006D6529">
        <w:rPr>
          <w:rFonts w:eastAsia="Arial Unicode MS"/>
          <w:lang w:eastAsia="zh-CN"/>
        </w:rPr>
        <w:t xml:space="preserve"> </w:t>
      </w:r>
      <w:r>
        <w:rPr>
          <w:rFonts w:eastAsia="Arial Unicode MS"/>
          <w:lang w:eastAsia="zh-CN"/>
        </w:rPr>
        <w:t xml:space="preserve">RESTful </w:t>
      </w:r>
      <w:r w:rsidR="00630A0A">
        <w:rPr>
          <w:rFonts w:eastAsia="Arial Unicode MS"/>
          <w:lang w:eastAsia="zh-CN"/>
        </w:rPr>
        <w:t xml:space="preserve">method </w:t>
      </w:r>
      <w:r>
        <w:rPr>
          <w:rFonts w:eastAsia="Arial Unicode MS"/>
          <w:lang w:eastAsia="zh-CN"/>
        </w:rPr>
        <w:t>to commands and/or procedures from existing</w:t>
      </w:r>
      <w:r w:rsidR="00C408A5">
        <w:rPr>
          <w:rFonts w:eastAsia="Arial Unicode MS"/>
          <w:lang w:eastAsia="zh-CN"/>
        </w:rPr>
        <w:t xml:space="preserve"> </w:t>
      </w:r>
      <w:r>
        <w:rPr>
          <w:rFonts w:eastAsia="Arial Unicode MS"/>
          <w:lang w:eastAsia="zh-CN"/>
        </w:rPr>
        <w:t xml:space="preserve">management protocols (e.g. BBF TR-069). </w:t>
      </w:r>
      <w:r w:rsidR="00CD3FA7" w:rsidRPr="00CD3FA7">
        <w:rPr>
          <w:rFonts w:eastAsia="Arial Unicode MS"/>
          <w:lang w:eastAsia="zh-CN"/>
        </w:rPr>
        <w:t>At run-</w:t>
      </w:r>
      <w:r w:rsidR="00CD3FA7">
        <w:rPr>
          <w:rFonts w:eastAsia="Arial Unicode MS"/>
          <w:lang w:eastAsia="zh-CN"/>
        </w:rPr>
        <w:t xml:space="preserve">time the hosting CSE can expose the translated commands, </w:t>
      </w:r>
      <w:r w:rsidR="00CD3FA7" w:rsidRPr="00CD3FA7">
        <w:rPr>
          <w:rFonts w:eastAsia="Arial Unicode MS"/>
          <w:lang w:eastAsia="zh-CN"/>
        </w:rPr>
        <w:t>over</w:t>
      </w:r>
      <w:r w:rsidR="00CD3FA7">
        <w:rPr>
          <w:rFonts w:eastAsia="Arial Unicode MS"/>
          <w:lang w:eastAsia="zh-CN"/>
        </w:rPr>
        <w:t xml:space="preserve"> the</w:t>
      </w:r>
      <w:r w:rsidR="00630A0A">
        <w:rPr>
          <w:rFonts w:eastAsia="Arial Unicode MS"/>
          <w:lang w:eastAsia="zh-CN"/>
        </w:rPr>
        <w:t xml:space="preserve"> </w:t>
      </w:r>
      <w:proofErr w:type="spellStart"/>
      <w:r w:rsidR="00342992">
        <w:rPr>
          <w:rFonts w:eastAsia="Arial Unicode MS"/>
          <w:lang w:eastAsia="zh-CN"/>
        </w:rPr>
        <w:t>Mcc</w:t>
      </w:r>
      <w:proofErr w:type="spellEnd"/>
      <w:r w:rsidR="00CD3FA7" w:rsidRPr="00CD3FA7">
        <w:rPr>
          <w:rFonts w:eastAsia="Arial Unicode MS"/>
          <w:lang w:eastAsia="zh-CN"/>
        </w:rPr>
        <w:t xml:space="preserve"> reference point</w:t>
      </w:r>
      <w:r w:rsidR="00CD3FA7">
        <w:rPr>
          <w:rFonts w:eastAsia="Arial Unicode MS"/>
          <w:lang w:eastAsia="zh-CN"/>
        </w:rPr>
        <w:t>, to</w:t>
      </w:r>
      <w:r w:rsidR="00CD3FA7" w:rsidRPr="00CD3FA7">
        <w:rPr>
          <w:rFonts w:eastAsia="Arial Unicode MS"/>
          <w:lang w:eastAsia="zh-CN"/>
        </w:rPr>
        <w:t xml:space="preserve"> the remote entities (i.e. D/G CSE).</w:t>
      </w:r>
    </w:p>
    <w:p w:rsidR="00812C1B" w:rsidRPr="006D6529" w:rsidRDefault="00E81919" w:rsidP="00812C1B">
      <w:pPr>
        <w:rPr>
          <w:rFonts w:ascii="Arial" w:eastAsia="Arial Unicode MS" w:hAnsi="Arial" w:cs="Arial"/>
          <w:lang w:eastAsia="zh-CN"/>
        </w:rPr>
      </w:pPr>
      <w:r>
        <w:rPr>
          <w:rFonts w:eastAsia="Arial Unicode MS"/>
          <w:b/>
        </w:rPr>
        <w:t>Originator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w:t>
      </w:r>
      <w:r w:rsidR="00812C1B" w:rsidRPr="006D6529">
        <w:rPr>
          <w:rFonts w:eastAsia="Arial Unicode MS"/>
        </w:rPr>
        <w:t>reques</w:t>
      </w:r>
      <w:r>
        <w:rPr>
          <w:rFonts w:eastAsia="Arial Unicode MS"/>
        </w:rPr>
        <w:t>t</w:t>
      </w:r>
      <w:r w:rsidR="00812C1B" w:rsidRPr="006D6529">
        <w:rPr>
          <w:rFonts w:eastAsia="Arial Unicode MS"/>
        </w:rPr>
        <w:t xml:space="preserve"> to create a new </w:t>
      </w:r>
      <w:proofErr w:type="spellStart"/>
      <w:r w:rsidR="00812C1B" w:rsidRPr="006D6529">
        <w:rPr>
          <w:rFonts w:eastAsia="Arial Unicode MS"/>
          <w:lang w:eastAsia="zh-CN"/>
        </w:rPr>
        <w:t>mgmtCmd</w:t>
      </w:r>
      <w:proofErr w:type="spellEnd"/>
      <w:r w:rsidR="00812C1B" w:rsidRPr="006D6529">
        <w:rPr>
          <w:rFonts w:eastAsia="Arial Unicode MS"/>
        </w:rPr>
        <w:t xml:space="preserve"> type resource to be named as "&lt;</w:t>
      </w:r>
      <w:proofErr w:type="spellStart"/>
      <w:r w:rsidR="00812C1B" w:rsidRPr="006D6529">
        <w:rPr>
          <w:rFonts w:eastAsia="Arial Unicode MS"/>
          <w:i/>
          <w:lang w:eastAsia="zh-CN"/>
        </w:rPr>
        <w:t>mgmtCmd</w:t>
      </w:r>
      <w:proofErr w:type="spellEnd"/>
      <w:r w:rsidR="00812C1B" w:rsidRPr="006D6529">
        <w:rPr>
          <w:rFonts w:eastAsia="Arial Unicode MS"/>
          <w:i/>
        </w:rPr>
        <w:t>&gt;</w:t>
      </w:r>
      <w:r w:rsidR="00812C1B" w:rsidRPr="006D6529">
        <w:rPr>
          <w:rFonts w:eastAsia="Arial Unicode MS"/>
        </w:rPr>
        <w:t>"</w:t>
      </w:r>
      <w:r w:rsidR="00812C1B" w:rsidRPr="006D6529">
        <w:rPr>
          <w:rFonts w:eastAsia="Arial Unicode MS"/>
          <w:lang w:eastAsia="zh-CN"/>
        </w:rPr>
        <w:t xml:space="preserve"> by using a CREATE verb</w:t>
      </w:r>
      <w:r w:rsidR="00812C1B" w:rsidRPr="006D6529">
        <w:rPr>
          <w:rFonts w:eastAsia="Arial Unicode MS"/>
        </w:rPr>
        <w:t xml:space="preserve">. The request </w:t>
      </w:r>
      <w:r w:rsidR="00812C1B" w:rsidRPr="006D6529">
        <w:rPr>
          <w:rFonts w:eastAsia="Arial Unicode MS"/>
          <w:lang w:eastAsia="zh-CN"/>
        </w:rPr>
        <w:t>shall</w:t>
      </w:r>
      <w:r w:rsidR="00812C1B" w:rsidRPr="006D6529">
        <w:rPr>
          <w:rFonts w:eastAsia="Arial Unicode MS"/>
        </w:rPr>
        <w:t xml:space="preserve"> address </w:t>
      </w:r>
      <w:r w:rsidRPr="00E81919">
        <w:rPr>
          <w:rFonts w:eastAsia="Arial Unicode MS"/>
        </w:rPr>
        <w:t>baseURI resource of the hosting CSE</w:t>
      </w:r>
      <w:r w:rsidR="00812C1B" w:rsidRPr="006D6529">
        <w:rPr>
          <w:rFonts w:eastAsia="Arial Unicode MS"/>
        </w:rPr>
        <w:t xml:space="preserve">. The request </w:t>
      </w:r>
      <w:r w:rsidR="00812C1B" w:rsidRPr="006D6529">
        <w:rPr>
          <w:rFonts w:eastAsia="Arial Unicode MS"/>
          <w:lang w:eastAsia="zh-CN"/>
        </w:rPr>
        <w:t xml:space="preserve">may also </w:t>
      </w:r>
      <w:r w:rsidR="00812C1B" w:rsidRPr="006D6529">
        <w:rPr>
          <w:rFonts w:eastAsia="Arial Unicode MS"/>
        </w:rPr>
        <w:t xml:space="preserve">provide </w:t>
      </w:r>
      <w:r w:rsidR="00812C1B" w:rsidRPr="006D6529">
        <w:rPr>
          <w:rFonts w:eastAsia="Arial Unicode MS"/>
          <w:lang w:eastAsia="zh-CN"/>
        </w:rPr>
        <w:t xml:space="preserve">the </w:t>
      </w:r>
      <w:r w:rsidR="00812C1B" w:rsidRPr="006D6529">
        <w:rPr>
          <w:rFonts w:eastAsia="Arial Unicode MS"/>
        </w:rPr>
        <w:t>attribute</w:t>
      </w:r>
      <w:r w:rsidR="00812C1B" w:rsidRPr="006D6529">
        <w:rPr>
          <w:rFonts w:eastAsia="Arial Unicode MS"/>
          <w:lang w:eastAsia="zh-CN"/>
        </w:rPr>
        <w:t xml:space="preserve">s of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to be created as described in </w:t>
      </w:r>
      <w:r w:rsidR="00812C1B" w:rsidRPr="00AD7994">
        <w:rPr>
          <w:rFonts w:eastAsia="Arial Unicode MS"/>
        </w:rPr>
        <w:t>clause 9.</w:t>
      </w:r>
      <w:r w:rsidRPr="00AD7994">
        <w:rPr>
          <w:rFonts w:eastAsia="Arial Unicode MS"/>
        </w:rPr>
        <w:t>X.1</w:t>
      </w:r>
      <w:r w:rsidR="00812C1B" w:rsidRPr="006D6529">
        <w:rPr>
          <w:rFonts w:eastAsia="Arial Unicode MS"/>
        </w:rPr>
        <w:t xml:space="preserve"> such as "</w:t>
      </w:r>
      <w:proofErr w:type="spellStart"/>
      <w:r w:rsidR="00812C1B" w:rsidRPr="006D6529">
        <w:rPr>
          <w:rFonts w:eastAsia="Arial Unicode MS"/>
        </w:rPr>
        <w:t>cmdType</w:t>
      </w:r>
      <w:proofErr w:type="spellEnd"/>
      <w:r w:rsidR="00812C1B" w:rsidRPr="006D6529">
        <w:rPr>
          <w:rFonts w:eastAsia="Arial Unicode MS"/>
        </w:rPr>
        <w:t>".</w:t>
      </w:r>
    </w:p>
    <w:p w:rsidR="00812C1B" w:rsidRPr="006D6529" w:rsidRDefault="00812C1B" w:rsidP="00812C1B">
      <w:pPr>
        <w:jc w:val="both"/>
        <w:rPr>
          <w:rFonts w:eastAsia="Arial Unicode MS"/>
        </w:rPr>
      </w:pPr>
      <w:r w:rsidRPr="006D6529">
        <w:rPr>
          <w:rFonts w:eastAsia="Arial Unicode MS"/>
        </w:rPr>
        <w:t xml:space="preserve">The </w:t>
      </w:r>
      <w:r w:rsidR="00E81919">
        <w:rPr>
          <w:rFonts w:eastAsia="Arial Unicode MS"/>
        </w:rPr>
        <w:t xml:space="preserve">originator </w:t>
      </w:r>
      <w:r w:rsidRPr="006D6529">
        <w:rPr>
          <w:rFonts w:eastAsia="Arial Unicode MS"/>
          <w:lang w:eastAsia="zh-CN"/>
        </w:rPr>
        <w:t>may</w:t>
      </w:r>
      <w:r w:rsidRPr="006D6529">
        <w:rPr>
          <w:rFonts w:eastAsia="Arial Unicode MS"/>
        </w:rPr>
        <w:t xml:space="preserve">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E81919">
        <w:rPr>
          <w:rFonts w:eastAsia="Arial Unicode MS"/>
          <w:lang w:eastAsia="zh-CN"/>
        </w:rPr>
        <w:t>AE registered to the N-CSE</w:t>
      </w:r>
      <w:r w:rsidRPr="006D6529">
        <w:rPr>
          <w:rFonts w:eastAsia="Arial Unicode MS"/>
          <w:lang w:eastAsia="zh-CN"/>
        </w:rPr>
        <w:t>.</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The local </w:t>
      </w:r>
      <w:r w:rsidR="00E81919">
        <w:rPr>
          <w:rFonts w:eastAsia="Arial Unicode MS"/>
          <w:lang w:eastAsia="zh-CN"/>
        </w:rPr>
        <w:t>CSE</w:t>
      </w:r>
      <w:r w:rsidR="001415B0">
        <w:rPr>
          <w:rFonts w:eastAsia="Arial Unicode MS"/>
          <w:lang w:eastAsia="zh-CN"/>
        </w:rPr>
        <w:t xml:space="preserve"> on the </w:t>
      </w:r>
      <w:r w:rsidR="00BC0AE4">
        <w:rPr>
          <w:rFonts w:eastAsia="Arial Unicode MS"/>
          <w:lang w:eastAsia="zh-CN"/>
        </w:rPr>
        <w:t>managed</w:t>
      </w:r>
      <w:r w:rsidRPr="006D6529">
        <w:rPr>
          <w:rFonts w:eastAsia="Arial Unicode MS"/>
          <w:lang w:eastAsia="zh-CN"/>
        </w:rPr>
        <w:t xml:space="preserve"> entity: In this case, the local </w:t>
      </w:r>
      <w:r w:rsidR="00E81919">
        <w:rPr>
          <w:rFonts w:eastAsia="Arial Unicode MS"/>
          <w:lang w:eastAsia="zh-CN"/>
        </w:rPr>
        <w:t>CSE</w:t>
      </w:r>
      <w:r w:rsidRPr="006D6529">
        <w:rPr>
          <w:rFonts w:eastAsia="Arial Unicode MS"/>
          <w:lang w:eastAsia="zh-CN"/>
        </w:rPr>
        <w:t xml:space="preserve"> transforms supported management command into the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representation, then requests the hosting </w:t>
      </w:r>
      <w:r w:rsidR="001415B0">
        <w:rPr>
          <w:rFonts w:eastAsia="Arial Unicode MS"/>
          <w:lang w:eastAsia="zh-CN"/>
        </w:rPr>
        <w:t>CSE</w:t>
      </w:r>
      <w:r w:rsidRPr="006D6529">
        <w:rPr>
          <w:rFonts w:eastAsia="Arial Unicode MS"/>
          <w:lang w:eastAsia="zh-CN"/>
        </w:rPr>
        <w:t xml:space="preserve"> to create the corresponding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w:t>
      </w:r>
    </w:p>
    <w:p w:rsidR="00812C1B" w:rsidRPr="006D6529" w:rsidRDefault="00812C1B" w:rsidP="00812C1B">
      <w:pPr>
        <w:pStyle w:val="NO"/>
        <w:rPr>
          <w:rFonts w:eastAsia="Arial Unicode MS"/>
          <w:lang w:eastAsia="zh-CN"/>
        </w:rPr>
      </w:pPr>
      <w:r w:rsidRPr="006D6529">
        <w:rPr>
          <w:rFonts w:eastAsia="Arial Unicode MS"/>
          <w:lang w:eastAsia="zh-CN"/>
        </w:rPr>
        <w:t>NOTE 1:</w:t>
      </w:r>
      <w:r w:rsidRPr="006D6529">
        <w:rPr>
          <w:rFonts w:eastAsia="Arial Unicode MS"/>
          <w:lang w:eastAsia="zh-CN"/>
        </w:rPr>
        <w:tab/>
        <w:t xml:space="preserve">The hosting </w:t>
      </w:r>
      <w:r w:rsidR="001415B0">
        <w:rPr>
          <w:rFonts w:eastAsia="Arial Unicode MS"/>
          <w:lang w:eastAsia="zh-CN"/>
        </w:rPr>
        <w:t>CSE</w:t>
      </w:r>
      <w:r w:rsidRPr="006D6529">
        <w:rPr>
          <w:rFonts w:eastAsia="Arial Unicode MS"/>
          <w:lang w:eastAsia="zh-CN"/>
        </w:rPr>
        <w:t xml:space="preserve"> in the network domain may also create the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locally by itself. The details are out of scope. Then an </w:t>
      </w:r>
      <w:r w:rsidR="001415B0">
        <w:rPr>
          <w:rFonts w:eastAsia="Arial Unicode MS"/>
          <w:lang w:eastAsia="zh-CN"/>
        </w:rPr>
        <w:t>AE</w:t>
      </w:r>
      <w:r w:rsidRPr="006D6529">
        <w:rPr>
          <w:rFonts w:eastAsia="Arial Unicode MS"/>
          <w:lang w:eastAsia="zh-CN"/>
        </w:rPr>
        <w:t xml:space="preserve"> can discover the created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and manipulate it.</w:t>
      </w:r>
    </w:p>
    <w:p w:rsidR="00812C1B" w:rsidRPr="006D6529" w:rsidRDefault="00812C1B" w:rsidP="00812C1B">
      <w:pPr>
        <w:pStyle w:val="NO"/>
        <w:rPr>
          <w:rFonts w:eastAsia="Arial Unicode MS"/>
          <w:lang w:eastAsia="zh-CN"/>
        </w:rPr>
      </w:pPr>
      <w:r w:rsidRPr="006D6529">
        <w:rPr>
          <w:rFonts w:eastAsia="Arial Unicode MS"/>
          <w:lang w:eastAsia="zh-CN"/>
        </w:rPr>
        <w:t>NOTE 2:</w:t>
      </w:r>
      <w:r w:rsidRPr="006D6529">
        <w:rPr>
          <w:rFonts w:eastAsia="Arial Unicode MS"/>
          <w:lang w:eastAsia="zh-CN"/>
        </w:rPr>
        <w:tab/>
        <w:t xml:space="preserve">The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may also be created in the hosting </w:t>
      </w:r>
      <w:r w:rsidR="001415B0">
        <w:rPr>
          <w:rFonts w:eastAsia="Arial Unicode MS"/>
          <w:lang w:eastAsia="zh-CN"/>
        </w:rPr>
        <w:t>CSE</w:t>
      </w:r>
      <w:r w:rsidRPr="006D6529">
        <w:rPr>
          <w:rFonts w:eastAsia="Arial Unicode MS"/>
          <w:lang w:eastAsia="zh-CN"/>
        </w:rPr>
        <w:t xml:space="preserve"> by other offline provisioning means which are out of scope.</w:t>
      </w:r>
    </w:p>
    <w:p w:rsidR="00812C1B" w:rsidRPr="006D6529" w:rsidRDefault="00890C21" w:rsidP="00812C1B">
      <w:pPr>
        <w:keepNext/>
        <w:keepLines/>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shall check if the</w:t>
      </w:r>
      <w:r w:rsidR="00812C1B" w:rsidRPr="006D6529">
        <w:rPr>
          <w:rFonts w:eastAsia="Arial Unicode MS"/>
        </w:rPr>
        <w:t xml:space="preserve"> </w:t>
      </w:r>
      <w:r w:rsidR="001415B0">
        <w:rPr>
          <w:rFonts w:eastAsia="Arial Unicode MS"/>
          <w:lang w:eastAsia="zh-CN"/>
        </w:rPr>
        <w:t>originator</w:t>
      </w:r>
      <w:r w:rsidR="00812C1B" w:rsidRPr="006D6529">
        <w:rPr>
          <w:rFonts w:eastAsia="Arial Unicode MS"/>
          <w:lang w:eastAsia="zh-CN"/>
        </w:rPr>
        <w:t xml:space="preserve"> has the CREATE permission on the addressed </w:t>
      </w:r>
      <w:r w:rsidR="001415B0">
        <w:rPr>
          <w:rFonts w:eastAsia="Arial Unicode MS"/>
          <w:i/>
          <w:lang w:eastAsia="zh-CN"/>
        </w:rPr>
        <w:t>baseURI</w:t>
      </w:r>
      <w:r w:rsidR="001415B0">
        <w:rPr>
          <w:rFonts w:eastAsia="Arial Unicode MS"/>
          <w:lang w:eastAsia="zh-CN"/>
        </w:rPr>
        <w:t xml:space="preserve"> resource (or the parent </w:t>
      </w:r>
      <w:r w:rsidR="001415B0">
        <w:rPr>
          <w:rFonts w:eastAsia="Arial Unicode MS"/>
          <w:i/>
          <w:lang w:eastAsia="zh-CN"/>
        </w:rPr>
        <w:t>&lt;</w:t>
      </w:r>
      <w:proofErr w:type="spellStart"/>
      <w:r w:rsidR="001415B0">
        <w:rPr>
          <w:rFonts w:eastAsia="Arial Unicode MS"/>
          <w:i/>
          <w:lang w:eastAsia="zh-CN"/>
        </w:rPr>
        <w:t>mgmtCmd</w:t>
      </w:r>
      <w:proofErr w:type="spellEnd"/>
      <w:r w:rsidR="001415B0">
        <w:rPr>
          <w:rFonts w:eastAsia="Arial Unicode MS"/>
          <w:i/>
          <w:lang w:eastAsia="zh-CN"/>
        </w:rPr>
        <w:t>&gt;</w:t>
      </w:r>
      <w:r w:rsidR="001415B0">
        <w:rPr>
          <w:rFonts w:eastAsia="Arial Unicode MS"/>
          <w:lang w:eastAsia="zh-CN"/>
        </w:rPr>
        <w:t xml:space="preserve"> in the case of child resource creation)</w:t>
      </w:r>
      <w:r w:rsidR="00812C1B" w:rsidRPr="006D6529">
        <w:rPr>
          <w:rFonts w:eastAsia="Arial Unicode MS"/>
          <w:lang w:eastAsia="zh-CN"/>
        </w:rPr>
        <w:t xml:space="preserve">. </w:t>
      </w:r>
      <w:r w:rsidR="00812C1B" w:rsidRPr="006D6529">
        <w:rPr>
          <w:rFonts w:eastAsia="Arial Unicode MS"/>
        </w:rPr>
        <w:t xml:space="preserve">The hosting </w:t>
      </w:r>
      <w:r w:rsidR="001415B0">
        <w:rPr>
          <w:rFonts w:eastAsia="Arial Unicode MS"/>
        </w:rPr>
        <w:t>CSE</w:t>
      </w:r>
      <w:r w:rsidR="00812C1B" w:rsidRPr="006D6529">
        <w:rPr>
          <w:rFonts w:eastAsia="Arial Unicode MS"/>
        </w:rPr>
        <w:t xml:space="preserve"> shall also check the validity of provided attributes</w:t>
      </w:r>
      <w:r w:rsidR="00812C1B" w:rsidRPr="006D6529">
        <w:rPr>
          <w:rFonts w:eastAsia="Arial Unicode MS"/>
          <w:lang w:eastAsia="zh-CN"/>
        </w:rPr>
        <w:t>. Upon successful validation,</w:t>
      </w:r>
      <w:r w:rsidR="00812C1B" w:rsidRPr="006D6529">
        <w:rPr>
          <w:rFonts w:eastAsia="Arial Unicode MS"/>
        </w:rPr>
        <w:t xml:space="preserve"> a new resource with name "&lt;</w:t>
      </w:r>
      <w:proofErr w:type="spellStart"/>
      <w:r w:rsidR="00812C1B" w:rsidRPr="006D6529">
        <w:rPr>
          <w:rFonts w:eastAsia="Arial Unicode MS"/>
          <w:i/>
          <w:lang w:eastAsia="zh-CN"/>
        </w:rPr>
        <w:t>mgmtCmd</w:t>
      </w:r>
      <w:proofErr w:type="spellEnd"/>
      <w:r w:rsidR="00812C1B" w:rsidRPr="006D6529">
        <w:rPr>
          <w:rFonts w:eastAsia="Arial Unicode MS"/>
          <w:i/>
        </w:rPr>
        <w:t>&gt;</w:t>
      </w:r>
      <w:r w:rsidR="00812C1B" w:rsidRPr="006D6529">
        <w:rPr>
          <w:rFonts w:eastAsia="Arial Unicode MS"/>
        </w:rPr>
        <w:t xml:space="preserve">" </w:t>
      </w:r>
      <w:r w:rsidR="00812C1B" w:rsidRPr="006D6529">
        <w:rPr>
          <w:rFonts w:eastAsia="Arial Unicode MS"/>
          <w:lang w:eastAsia="zh-CN"/>
        </w:rPr>
        <w:t>shall be</w:t>
      </w:r>
      <w:r w:rsidR="00812C1B" w:rsidRPr="006D6529">
        <w:rPr>
          <w:rFonts w:eastAsia="Arial Unicode MS"/>
        </w:rPr>
        <w:t xml:space="preserve"> created in the </w:t>
      </w:r>
      <w:r w:rsidR="00812C1B" w:rsidRPr="006D6529">
        <w:rPr>
          <w:rFonts w:eastAsia="Arial Unicode MS"/>
          <w:lang w:eastAsia="zh-CN"/>
        </w:rPr>
        <w:t xml:space="preserve">hosting </w:t>
      </w:r>
      <w:r w:rsidR="001415B0">
        <w:rPr>
          <w:rFonts w:eastAsia="Arial Unicode MS"/>
        </w:rPr>
        <w:t>CSE</w:t>
      </w:r>
      <w:r w:rsidR="00812C1B" w:rsidRPr="006D6529">
        <w:rPr>
          <w:rFonts w:eastAsia="Arial Unicode MS"/>
        </w:rPr>
        <w:t xml:space="preserve"> with </w:t>
      </w:r>
      <w:r w:rsidR="00812C1B" w:rsidRPr="006D6529">
        <w:rPr>
          <w:rFonts w:eastAsia="Arial Unicode MS"/>
          <w:lang w:eastAsia="zh-CN"/>
        </w:rPr>
        <w:t xml:space="preserve">the provided </w:t>
      </w:r>
      <w:r w:rsidR="00812C1B" w:rsidRPr="006D6529">
        <w:rPr>
          <w:rFonts w:eastAsia="Arial Unicode MS"/>
        </w:rPr>
        <w:t>attribute</w:t>
      </w:r>
      <w:r w:rsidR="00812C1B" w:rsidRPr="006D6529">
        <w:rPr>
          <w:rFonts w:eastAsia="Arial Unicode MS"/>
          <w:lang w:eastAsia="zh-CN"/>
        </w:rPr>
        <w:t>s</w:t>
      </w:r>
      <w:r w:rsidR="00812C1B" w:rsidRPr="006D6529">
        <w:rPr>
          <w:rFonts w:eastAsia="Arial Unicode MS"/>
        </w:rPr>
        <w:t xml:space="preserve">. </w:t>
      </w:r>
      <w:r w:rsidR="00812C1B" w:rsidRPr="006D6529">
        <w:rPr>
          <w:rFonts w:eastAsia="Arial Unicode MS"/>
          <w:lang w:eastAsia="zh-CN"/>
        </w:rPr>
        <w:t xml:space="preserve">The hosting </w:t>
      </w:r>
      <w:r w:rsidR="001415B0">
        <w:rPr>
          <w:rFonts w:eastAsia="Arial Unicode MS"/>
          <w:lang w:eastAsia="zh-CN"/>
        </w:rPr>
        <w:t>CSE</w:t>
      </w:r>
      <w:r w:rsidR="00812C1B" w:rsidRPr="006D6529">
        <w:rPr>
          <w:rFonts w:eastAsia="Arial Unicode MS"/>
          <w:lang w:eastAsia="zh-CN"/>
        </w:rPr>
        <w:t xml:space="preserve"> shall maintain the mapping between the created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and corresponding </w:t>
      </w:r>
      <w:r w:rsidR="001415B0">
        <w:rPr>
          <w:rFonts w:eastAsia="Arial Unicode MS"/>
          <w:lang w:eastAsia="zh-CN"/>
        </w:rPr>
        <w:t>nonRESTful commands represented</w:t>
      </w:r>
      <w:r w:rsidR="00812C1B" w:rsidRPr="006D6529">
        <w:rPr>
          <w:rFonts w:eastAsia="Arial Unicode MS"/>
          <w:lang w:eastAsia="zh-CN"/>
        </w:rPr>
        <w:t xml:space="preserve"> by the &lt;</w:t>
      </w:r>
      <w:proofErr w:type="spellStart"/>
      <w:r w:rsidR="00812C1B" w:rsidRPr="006D6529">
        <w:rPr>
          <w:rFonts w:eastAsia="Arial Unicode MS"/>
          <w:lang w:eastAsia="zh-CN"/>
        </w:rPr>
        <w:t>cmdType</w:t>
      </w:r>
      <w:proofErr w:type="spellEnd"/>
      <w:r w:rsidR="00812C1B" w:rsidRPr="006D6529">
        <w:rPr>
          <w:rFonts w:eastAsia="Arial Unicode MS"/>
          <w:lang w:eastAsia="zh-CN"/>
        </w:rPr>
        <w:t xml:space="preserve">&gt; attribute of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w:t>
      </w:r>
      <w:r w:rsidR="00812C1B" w:rsidRPr="006D6529">
        <w:rPr>
          <w:rFonts w:eastAsia="Arial Unicode MS"/>
        </w:rPr>
        <w:t xml:space="preserve"> The hosting </w:t>
      </w:r>
      <w:r w:rsidR="001415B0">
        <w:rPr>
          <w:rFonts w:eastAsia="Arial Unicode MS"/>
        </w:rPr>
        <w:t>CSE</w:t>
      </w:r>
      <w:r w:rsidR="00812C1B" w:rsidRPr="006D6529">
        <w:rPr>
          <w:rFonts w:eastAsia="Arial Unicode MS"/>
        </w:rPr>
        <w:t xml:space="preserve"> shall respond to the </w:t>
      </w:r>
      <w:r w:rsidR="001415B0">
        <w:rPr>
          <w:rFonts w:eastAsia="Arial Unicode MS"/>
        </w:rPr>
        <w:t>originator</w:t>
      </w:r>
      <w:r w:rsidR="00812C1B" w:rsidRPr="006D6529">
        <w:rPr>
          <w:rFonts w:eastAsia="Arial Unicode MS"/>
        </w:rPr>
        <w:t xml:space="preserve"> with the appropriate generic</w:t>
      </w:r>
      <w:r w:rsidR="00812C1B" w:rsidRPr="006D6529">
        <w:rPr>
          <w:rFonts w:eastAsia="Arial Unicode MS"/>
          <w:lang w:eastAsia="zh-CN"/>
        </w:rPr>
        <w:t>.</w:t>
      </w:r>
      <w:r w:rsidR="00812C1B" w:rsidRPr="006D6529">
        <w:rPr>
          <w:rFonts w:eastAsia="Arial Unicode MS"/>
        </w:rPr>
        <w:t xml:space="preserve"> </w:t>
      </w:r>
      <w:r w:rsidR="00812C1B" w:rsidRPr="006D6529">
        <w:rPr>
          <w:rFonts w:eastAsia="Arial Unicode MS"/>
          <w:lang w:eastAsia="zh-CN"/>
        </w:rPr>
        <w:t>I</w:t>
      </w:r>
      <w:r w:rsidR="00812C1B" w:rsidRPr="006D6529">
        <w:rPr>
          <w:rFonts w:eastAsia="Arial Unicode MS"/>
        </w:rPr>
        <w:t xml:space="preserve">t shall also provide in the response the URL of the </w:t>
      </w:r>
      <w:r w:rsidR="00812C1B" w:rsidRPr="006D6529">
        <w:rPr>
          <w:rFonts w:eastAsia="Arial Unicode MS"/>
          <w:lang w:eastAsia="zh-CN"/>
        </w:rPr>
        <w:t xml:space="preserve">created </w:t>
      </w:r>
      <w:r w:rsidR="00812C1B" w:rsidRPr="006D6529">
        <w:rPr>
          <w:rFonts w:eastAsia="Arial Unicode MS"/>
        </w:rPr>
        <w:t>new resource.</w:t>
      </w:r>
    </w:p>
    <w:p w:rsidR="00812C1B" w:rsidRPr="006D6529" w:rsidRDefault="00812C1B" w:rsidP="00812C1B">
      <w:pPr>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shall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N</w:t>
      </w:r>
      <w:r w:rsidR="001415B0">
        <w:rPr>
          <w:rFonts w:eastAsia="Arial Unicode MS"/>
          <w:lang w:eastAsia="zh-CN"/>
        </w:rPr>
        <w:t>-CSE</w:t>
      </w:r>
      <w:r w:rsidRPr="006D6529">
        <w:rPr>
          <w:rFonts w:eastAsia="Arial Unicode MS"/>
          <w:lang w:eastAsia="zh-CN"/>
        </w:rPr>
        <w:t>.</w:t>
      </w:r>
    </w:p>
    <w:p w:rsidR="00763701" w:rsidRDefault="00763701" w:rsidP="00812C1B">
      <w:pPr>
        <w:pStyle w:val="EX"/>
        <w:rPr>
          <w:rFonts w:eastAsia="Arial Unicode MS"/>
        </w:rPr>
      </w:pPr>
    </w:p>
    <w:p w:rsidR="00197B37" w:rsidRDefault="00197B37" w:rsidP="00812C1B">
      <w:pPr>
        <w:pStyle w:val="EX"/>
        <w:rPr>
          <w:rFonts w:eastAsia="Arial Unicode MS"/>
        </w:rPr>
      </w:pPr>
    </w:p>
    <w:p w:rsidR="00763701" w:rsidRPr="008D5EE5" w:rsidRDefault="00763701" w:rsidP="00763701">
      <w:pPr>
        <w:pStyle w:val="Caption"/>
        <w:jc w:val="center"/>
        <w:rPr>
          <w:lang w:eastAsia="ko-KR"/>
        </w:rPr>
      </w:pPr>
      <w:r>
        <w:t xml:space="preserve">Table </w:t>
      </w:r>
      <w:r w:rsidR="006613EF">
        <w:t>10.3.</w:t>
      </w:r>
      <w:r>
        <w:t>x.2.1 &lt;</w:t>
      </w:r>
      <w:proofErr w:type="spellStart"/>
      <w:r w:rsidRPr="008D5EE5">
        <w:rPr>
          <w:i/>
        </w:rPr>
        <w:t>mgmtCmd</w:t>
      </w:r>
      <w:proofErr w:type="spellEnd"/>
      <w:r>
        <w:t>&gt; CREATE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763701" w:rsidRPr="000462E2" w:rsidTr="00E339A3">
        <w:tc>
          <w:tcPr>
            <w:tcW w:w="2093"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p>
        </w:tc>
        <w:tc>
          <w:tcPr>
            <w:tcW w:w="7074"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r w:rsidRPr="000462E2">
              <w:rPr>
                <w:b/>
                <w:bCs/>
                <w:color w:val="FFFFFF"/>
                <w:lang w:eastAsia="ko-KR"/>
              </w:rPr>
              <w:t>Description</w:t>
            </w:r>
          </w:p>
        </w:tc>
      </w:tr>
      <w:tr w:rsidR="00763701" w:rsidRPr="00FF2FB5" w:rsidTr="00E339A3">
        <w:tc>
          <w:tcPr>
            <w:tcW w:w="2093" w:type="dxa"/>
          </w:tcPr>
          <w:p w:rsidR="00763701" w:rsidRPr="00FF2FB5" w:rsidRDefault="00763701"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763701" w:rsidRPr="00FF2FB5" w:rsidRDefault="00763701"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CREATE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lastRenderedPageBreak/>
              <w:t xml:space="preserve">Pre-conditions </w:t>
            </w:r>
          </w:p>
        </w:tc>
        <w:tc>
          <w:tcPr>
            <w:tcW w:w="7074" w:type="dxa"/>
          </w:tcPr>
          <w:p w:rsidR="00763701" w:rsidRPr="00FF2FB5" w:rsidRDefault="00763701" w:rsidP="00E339A3">
            <w:pPr>
              <w:tabs>
                <w:tab w:val="left" w:pos="3800"/>
              </w:tabs>
              <w:rPr>
                <w:rFonts w:eastAsia="Arial Unicode MS"/>
              </w:rPr>
            </w:pPr>
            <w:r>
              <w:rPr>
                <w:rFonts w:eastAsia="Arial Unicode MS"/>
              </w:rPr>
              <w:t>Originating</w:t>
            </w:r>
            <w:r>
              <w:t xml:space="preserve"> </w:t>
            </w:r>
            <w:r w:rsidRPr="00EC7774">
              <w:rPr>
                <w:rFonts w:eastAsia="Arial Unicode MS"/>
              </w:rPr>
              <w:t>D/G-CSE</w:t>
            </w:r>
            <w:r>
              <w:rPr>
                <w:rFonts w:eastAsia="Arial Unicode MS"/>
              </w:rPr>
              <w:t xml:space="preserve"> </w:t>
            </w:r>
            <w:r w:rsidRPr="00EC7774">
              <w:rPr>
                <w:rFonts w:eastAsia="Arial Unicode MS"/>
              </w:rPr>
              <w:t>shall first collect local management command</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Request message</w:t>
            </w:r>
          </w:p>
        </w:tc>
        <w:tc>
          <w:tcPr>
            <w:tcW w:w="7074" w:type="dxa"/>
          </w:tcPr>
          <w:p w:rsidR="00763701" w:rsidRDefault="00763701" w:rsidP="00E339A3">
            <w:pPr>
              <w:tabs>
                <w:tab w:val="left" w:pos="3800"/>
              </w:tabs>
              <w:rPr>
                <w:rFonts w:eastAsia="Arial Unicode MS"/>
                <w:lang w:eastAsia="ko-KR"/>
              </w:rPr>
            </w:pPr>
            <w:r>
              <w:rPr>
                <w:rFonts w:eastAsia="Arial Unicode MS"/>
                <w:b/>
                <w:lang w:eastAsia="ko-KR"/>
              </w:rPr>
              <w:t>op</w:t>
            </w:r>
            <w:r w:rsidRPr="00E06ECA">
              <w:rPr>
                <w:rFonts w:eastAsia="Arial Unicode MS"/>
                <w:lang w:eastAsia="ko-KR"/>
              </w:rPr>
              <w:t>:</w:t>
            </w:r>
            <w:r>
              <w:rPr>
                <w:rFonts w:eastAsia="Arial Unicode MS"/>
                <w:b/>
                <w:lang w:eastAsia="ko-KR"/>
              </w:rPr>
              <w:t xml:space="preserve"> </w:t>
            </w:r>
            <w:r>
              <w:rPr>
                <w:rFonts w:eastAsia="Arial Unicode MS"/>
                <w:lang w:eastAsia="ko-KR"/>
              </w:rPr>
              <w:t>C</w:t>
            </w:r>
          </w:p>
          <w:p w:rsidR="00763701" w:rsidRDefault="00763701" w:rsidP="00E339A3">
            <w:pPr>
              <w:tabs>
                <w:tab w:val="left" w:pos="3800"/>
              </w:tabs>
              <w:rPr>
                <w:rFonts w:eastAsia="Arial Unicode MS"/>
                <w:lang w:eastAsia="ko-KR"/>
              </w:rPr>
            </w:pPr>
            <w:proofErr w:type="spellStart"/>
            <w:r w:rsidRPr="00E06ECA">
              <w:rPr>
                <w:rFonts w:eastAsia="Arial Unicode MS"/>
                <w:b/>
                <w:lang w:eastAsia="ko-KR"/>
              </w:rPr>
              <w:t>fr</w:t>
            </w:r>
            <w:proofErr w:type="spellEnd"/>
            <w:r>
              <w:rPr>
                <w:rFonts w:eastAsia="Arial Unicode MS"/>
                <w:lang w:eastAsia="ko-KR"/>
              </w:rPr>
              <w:t>: Originator App-</w:t>
            </w:r>
            <w:proofErr w:type="spellStart"/>
            <w:r>
              <w:rPr>
                <w:rFonts w:eastAsia="Arial Unicode MS"/>
                <w:lang w:eastAsia="ko-KR"/>
              </w:rPr>
              <w:t>Inst</w:t>
            </w:r>
            <w:proofErr w:type="spellEnd"/>
            <w:r>
              <w:rPr>
                <w:rFonts w:eastAsia="Arial Unicode MS"/>
                <w:lang w:eastAsia="ko-KR"/>
              </w:rPr>
              <w:t>-ID or CSE-ID</w:t>
            </w:r>
          </w:p>
          <w:p w:rsidR="00763701" w:rsidRPr="00E06ECA" w:rsidRDefault="00763701" w:rsidP="00E339A3">
            <w:pPr>
              <w:tabs>
                <w:tab w:val="left" w:pos="3800"/>
              </w:tabs>
              <w:rPr>
                <w:rFonts w:eastAsia="Arial Unicode MS"/>
                <w:lang w:eastAsia="ko-KR"/>
              </w:rPr>
            </w:pPr>
            <w:r w:rsidRPr="006149AB">
              <w:rPr>
                <w:rFonts w:eastAsia="Arial Unicode MS"/>
                <w:b/>
                <w:lang w:eastAsia="ko-KR"/>
              </w:rPr>
              <w:t>to</w:t>
            </w:r>
            <w:r>
              <w:rPr>
                <w:rFonts w:eastAsia="Arial Unicode MS"/>
                <w:lang w:eastAsia="ko-KR"/>
              </w:rPr>
              <w:t>: Receiver CSE-ID</w:t>
            </w:r>
          </w:p>
          <w:p w:rsidR="00763701" w:rsidRDefault="00763701" w:rsidP="00E339A3">
            <w:pPr>
              <w:tabs>
                <w:tab w:val="left" w:pos="3800"/>
              </w:tabs>
              <w:rPr>
                <w:rFonts w:eastAsia="Arial Unicode MS"/>
              </w:rPr>
            </w:pPr>
            <w:proofErr w:type="spellStart"/>
            <w:r w:rsidRPr="00E06ECA">
              <w:rPr>
                <w:rFonts w:eastAsia="Arial Unicode MS"/>
                <w:b/>
                <w:lang w:eastAsia="ko-KR"/>
              </w:rPr>
              <w:t>cn</w:t>
            </w:r>
            <w:proofErr w:type="spellEnd"/>
            <w:r>
              <w:rPr>
                <w:rFonts w:eastAsia="Arial Unicode MS"/>
              </w:rPr>
              <w:t>: Name of &lt;</w:t>
            </w:r>
            <w:proofErr w:type="spellStart"/>
            <w:r w:rsidRPr="008D5EE5">
              <w:rPr>
                <w:rFonts w:eastAsia="Arial Unicode MS"/>
                <w:i/>
              </w:rPr>
              <w:t>mgmtCmd</w:t>
            </w:r>
            <w:proofErr w:type="spellEnd"/>
            <w:r>
              <w:rPr>
                <w:rFonts w:eastAsia="Arial Unicode MS"/>
              </w:rPr>
              <w:t xml:space="preserve">&gt; resource </w:t>
            </w:r>
          </w:p>
          <w:p w:rsidR="00E339A3" w:rsidRPr="008D5EE5" w:rsidRDefault="00E339A3" w:rsidP="00E339A3">
            <w:pPr>
              <w:tabs>
                <w:tab w:val="left" w:pos="3800"/>
              </w:tabs>
              <w:rPr>
                <w:rFonts w:eastAsia="Arial Unicode MS"/>
              </w:rPr>
            </w:pPr>
            <w:r w:rsidRPr="00E339A3">
              <w:rPr>
                <w:rFonts w:eastAsia="Arial Unicode MS"/>
              </w:rPr>
              <w:t>The mandatory and/or optional attributes defined in 9.6.X, as needed.</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Local processing on Hosting CSE</w:t>
            </w:r>
          </w:p>
        </w:tc>
        <w:tc>
          <w:tcPr>
            <w:tcW w:w="7074" w:type="dxa"/>
          </w:tcPr>
          <w:p w:rsidR="00763701" w:rsidRPr="00FF2FB5" w:rsidRDefault="00763701" w:rsidP="00E339A3">
            <w:pPr>
              <w:tabs>
                <w:tab w:val="left" w:pos="3800"/>
              </w:tabs>
              <w:rPr>
                <w:rFonts w:eastAsia="Arial Unicode MS"/>
                <w:lang w:eastAsia="ko-KR"/>
              </w:rPr>
            </w:pPr>
            <w:r w:rsidRPr="00FF2FB5">
              <w:rPr>
                <w:rFonts w:eastAsia="Arial Unicode MS"/>
              </w:rPr>
              <w:t xml:space="preserve">No change from the </w:t>
            </w:r>
            <w:r>
              <w:rPr>
                <w:rFonts w:eastAsia="Arial Unicode MS"/>
              </w:rPr>
              <w:t>basic</w:t>
            </w:r>
            <w:r w:rsidRPr="00FF2FB5">
              <w:rPr>
                <w:rFonts w:eastAsia="Arial Unicode MS"/>
              </w:rPr>
              <w:t xml:space="preserve"> procedure</w:t>
            </w:r>
            <w:r>
              <w:rPr>
                <w:rFonts w:eastAsia="Arial Unicode MS"/>
              </w:rPr>
              <w:t xml:space="preserve"> (clause 10.1.1.1)</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Response message</w:t>
            </w:r>
          </w:p>
        </w:tc>
        <w:tc>
          <w:tcPr>
            <w:tcW w:w="7074" w:type="dxa"/>
          </w:tcPr>
          <w:p w:rsidR="00763701" w:rsidRDefault="00763701" w:rsidP="00E339A3">
            <w:pPr>
              <w:tabs>
                <w:tab w:val="left" w:pos="3800"/>
              </w:tabs>
              <w:rPr>
                <w:rFonts w:eastAsia="Arial Unicode MS"/>
                <w:lang w:eastAsia="ko-KR"/>
              </w:rPr>
            </w:pPr>
            <w:proofErr w:type="spellStart"/>
            <w:r w:rsidRPr="006149AB">
              <w:rPr>
                <w:rFonts w:eastAsia="Arial Unicode MS"/>
                <w:b/>
                <w:lang w:eastAsia="ko-KR"/>
              </w:rPr>
              <w:t>fr</w:t>
            </w:r>
            <w:proofErr w:type="spellEnd"/>
            <w:r>
              <w:rPr>
                <w:rFonts w:eastAsia="Arial Unicode MS"/>
                <w:lang w:eastAsia="ko-KR"/>
              </w:rPr>
              <w:t xml:space="preserve">: Receiver CSE-ID </w:t>
            </w:r>
          </w:p>
          <w:p w:rsidR="00763701" w:rsidRPr="00A10130" w:rsidRDefault="00763701" w:rsidP="00E339A3">
            <w:pPr>
              <w:tabs>
                <w:tab w:val="left" w:pos="3800"/>
              </w:tabs>
              <w:rPr>
                <w:rFonts w:eastAsia="Arial Unicode MS"/>
                <w:lang w:eastAsia="ko-KR"/>
              </w:rPr>
            </w:pPr>
            <w:r w:rsidRPr="006149AB">
              <w:rPr>
                <w:rFonts w:eastAsia="Arial Unicode MS"/>
                <w:b/>
                <w:lang w:eastAsia="ko-KR"/>
              </w:rPr>
              <w:t>to</w:t>
            </w:r>
            <w:r>
              <w:rPr>
                <w:rFonts w:eastAsia="Arial Unicode MS"/>
                <w:lang w:eastAsia="ko-KR"/>
              </w:rPr>
              <w:t>: Originator App-</w:t>
            </w:r>
            <w:proofErr w:type="spellStart"/>
            <w:r>
              <w:rPr>
                <w:rFonts w:eastAsia="Arial Unicode MS"/>
                <w:lang w:eastAsia="ko-KR"/>
              </w:rPr>
              <w:t>Inst</w:t>
            </w:r>
            <w:proofErr w:type="spellEnd"/>
            <w:r>
              <w:rPr>
                <w:rFonts w:eastAsia="Arial Unicode MS"/>
                <w:lang w:eastAsia="ko-KR"/>
              </w:rPr>
              <w:t>-ID or CSE-ID</w:t>
            </w:r>
          </w:p>
          <w:p w:rsidR="00763701" w:rsidRPr="00FF2FB5" w:rsidRDefault="00763701" w:rsidP="00E339A3">
            <w:pPr>
              <w:tabs>
                <w:tab w:val="left" w:pos="3800"/>
              </w:tabs>
              <w:rPr>
                <w:rFonts w:eastAsia="Arial Unicode MS"/>
              </w:rPr>
            </w:pPr>
            <w:proofErr w:type="spellStart"/>
            <w:r w:rsidRPr="006149AB">
              <w:rPr>
                <w:rFonts w:eastAsia="Arial Unicode MS"/>
                <w:b/>
                <w:lang w:eastAsia="ko-KR"/>
              </w:rPr>
              <w:t>cn</w:t>
            </w:r>
            <w:proofErr w:type="spellEnd"/>
            <w:r>
              <w:rPr>
                <w:rFonts w:eastAsia="Arial Unicode MS"/>
              </w:rPr>
              <w:t>: URI of created &lt;</w:t>
            </w:r>
            <w:proofErr w:type="spellStart"/>
            <w:r w:rsidRPr="008D5EE5">
              <w:rPr>
                <w:rFonts w:eastAsia="Arial Unicode MS"/>
                <w:i/>
              </w:rPr>
              <w:t>mgmtCm</w:t>
            </w:r>
            <w:r>
              <w:rPr>
                <w:rFonts w:eastAsia="Arial Unicode MS"/>
              </w:rPr>
              <w:t>d</w:t>
            </w:r>
            <w:proofErr w:type="spellEnd"/>
            <w:r>
              <w:rPr>
                <w:rFonts w:eastAsia="Arial Unicode MS"/>
              </w:rPr>
              <w:t>&gt; resource</w:t>
            </w:r>
          </w:p>
        </w:tc>
      </w:tr>
      <w:tr w:rsidR="00763701" w:rsidRPr="00FF2FB5" w:rsidTr="00E339A3">
        <w:tc>
          <w:tcPr>
            <w:tcW w:w="2093"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None</w:t>
            </w:r>
          </w:p>
        </w:tc>
      </w:tr>
      <w:tr w:rsidR="00763701" w:rsidRPr="00FF2FB5" w:rsidTr="00E339A3">
        <w:tc>
          <w:tcPr>
            <w:tcW w:w="2093" w:type="dxa"/>
            <w:tcBorders>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763701" w:rsidRPr="006A3D18" w:rsidRDefault="00763701" w:rsidP="00E339A3">
            <w:pPr>
              <w:tabs>
                <w:tab w:val="left" w:pos="284"/>
              </w:tabs>
              <w:overflowPunct/>
              <w:autoSpaceDE/>
              <w:autoSpaceDN/>
              <w:adjustRightInd/>
              <w:spacing w:before="120" w:after="0"/>
              <w:textAlignment w:val="auto"/>
              <w:rPr>
                <w:rFonts w:eastAsia="Arial Unicode MS"/>
              </w:rPr>
            </w:pPr>
            <w:r w:rsidRPr="00EC7774">
              <w:rPr>
                <w:rFonts w:eastAsia="Arial Unicode MS"/>
              </w:rPr>
              <w:t>If the creation is not allowed, the &lt;</w:t>
            </w:r>
            <w:proofErr w:type="spellStart"/>
            <w:r w:rsidRPr="008D5EE5">
              <w:rPr>
                <w:rFonts w:eastAsia="Arial Unicode MS"/>
                <w:i/>
              </w:rPr>
              <w:t>mgmtCmd</w:t>
            </w:r>
            <w:proofErr w:type="spellEnd"/>
            <w:r w:rsidRPr="00EC7774">
              <w:rPr>
                <w:rFonts w:eastAsia="Arial Unicode MS"/>
              </w:rPr>
              <w:t>&gt; resource shall not be created, and a proper error code shall be returned to the originator in</w:t>
            </w:r>
            <w:r>
              <w:rPr>
                <w:rFonts w:eastAsia="Arial Unicode MS"/>
              </w:rPr>
              <w:t xml:space="preserve"> the Response message</w:t>
            </w:r>
          </w:p>
        </w:tc>
      </w:tr>
    </w:tbl>
    <w:p w:rsidR="00763701" w:rsidRPr="00FF2FB5" w:rsidRDefault="00763701" w:rsidP="00763701">
      <w:pPr>
        <w:rPr>
          <w:rFonts w:eastAsia="Arial Unicode MS"/>
          <w:iCs/>
        </w:rPr>
      </w:pPr>
    </w:p>
    <w:p w:rsidR="00763701" w:rsidRPr="006D6529" w:rsidRDefault="00763701" w:rsidP="00812C1B">
      <w:pPr>
        <w:pStyle w:val="EX"/>
        <w:rPr>
          <w:rFonts w:eastAsia="Arial Unicode MS"/>
        </w:rPr>
      </w:pPr>
    </w:p>
    <w:p w:rsidR="00812C1B" w:rsidRDefault="00C94B55" w:rsidP="00B772A8">
      <w:pPr>
        <w:pStyle w:val="Heading5"/>
        <w:numPr>
          <w:ilvl w:val="0"/>
          <w:numId w:val="0"/>
        </w:numPr>
        <w:ind w:left="1008" w:hanging="1008"/>
        <w:rPr>
          <w:rFonts w:eastAsia="Arial Unicode MS"/>
        </w:rPr>
      </w:pPr>
      <w:bookmarkStart w:id="4" w:name="_Toc360788971"/>
      <w:r>
        <w:rPr>
          <w:rFonts w:eastAsia="Arial Unicode MS"/>
          <w:sz w:val="24"/>
          <w:lang w:eastAsia="zh-CN"/>
        </w:rPr>
        <w:t>10.3</w:t>
      </w:r>
      <w:r w:rsidR="006613EF">
        <w:rPr>
          <w:rFonts w:eastAsia="Arial Unicode MS"/>
          <w:sz w:val="24"/>
          <w:lang w:eastAsia="zh-CN"/>
        </w:rPr>
        <w:t>.</w:t>
      </w:r>
      <w:r w:rsidR="00B772A8">
        <w:rPr>
          <w:rFonts w:eastAsia="Arial Unicode MS"/>
          <w:sz w:val="24"/>
          <w:lang w:eastAsia="zh-CN"/>
        </w:rPr>
        <w:t xml:space="preserve">X.3 </w:t>
      </w:r>
      <w:r w:rsidR="00812C1B" w:rsidRPr="006D6529">
        <w:rPr>
          <w:rFonts w:eastAsia="Arial Unicode MS"/>
          <w:sz w:val="24"/>
          <w:lang w:eastAsia="zh-CN"/>
        </w:rPr>
        <w:t>Retrieve</w:t>
      </w:r>
      <w:r w:rsidR="00812C1B" w:rsidRPr="006D6529">
        <w:rPr>
          <w:rFonts w:eastAsia="Arial Unicode MS"/>
          <w:sz w:val="24"/>
        </w:rPr>
        <w:t xml:space="preserve"> </w:t>
      </w:r>
      <w:r w:rsidR="00812C1B" w:rsidRPr="006D6529">
        <w:rPr>
          <w:rFonts w:eastAsia="Arial Unicode MS"/>
          <w:i/>
        </w:rPr>
        <w:t>&lt;</w:t>
      </w:r>
      <w:proofErr w:type="spellStart"/>
      <w:r w:rsidR="00812C1B" w:rsidRPr="006D6529">
        <w:rPr>
          <w:rFonts w:eastAsia="Arial Unicode MS"/>
        </w:rPr>
        <w:t>mgmtCmd</w:t>
      </w:r>
      <w:proofErr w:type="spellEnd"/>
      <w:r w:rsidR="00812C1B" w:rsidRPr="006D6529">
        <w:rPr>
          <w:rFonts w:eastAsia="Arial Unicode MS"/>
          <w:i/>
        </w:rPr>
        <w:t>&gt;</w:t>
      </w:r>
      <w:bookmarkEnd w:id="4"/>
    </w:p>
    <w:p w:rsidR="00BF4B99" w:rsidRPr="00BF4B99" w:rsidRDefault="00BC0AE4" w:rsidP="00812C1B">
      <w:pPr>
        <w:rPr>
          <w:rFonts w:eastAsia="Arial Unicode MS"/>
          <w:lang w:eastAsia="zh-CN"/>
        </w:rPr>
      </w:pPr>
      <w:r>
        <w:rPr>
          <w:rFonts w:eastAsia="Arial Unicode MS"/>
          <w:iCs/>
        </w:rPr>
        <w:t xml:space="preserve">A RETRIEVE request is </w:t>
      </w:r>
      <w:r w:rsidRPr="006D6529">
        <w:rPr>
          <w:rFonts w:eastAsia="Arial Unicode MS"/>
          <w:iCs/>
        </w:rPr>
        <w:t>used</w:t>
      </w:r>
      <w:r>
        <w:rPr>
          <w:rFonts w:eastAsia="Arial Unicode MS"/>
          <w:iCs/>
        </w:rPr>
        <w:t xml:space="preserve"> by an originator</w:t>
      </w:r>
      <w:r w:rsidRPr="006D6529">
        <w:rPr>
          <w:rFonts w:eastAsia="Arial Unicode MS"/>
          <w:iCs/>
        </w:rPr>
        <w:t xml:space="preserve"> </w:t>
      </w:r>
      <w:r w:rsidRPr="006D6529">
        <w:rPr>
          <w:rFonts w:eastAsia="Arial Unicode MS"/>
          <w:iCs/>
          <w:lang w:eastAsia="zh-CN"/>
        </w:rPr>
        <w:t>to</w:t>
      </w:r>
      <w:r w:rsidRPr="006D6529">
        <w:rPr>
          <w:rFonts w:eastAsia="Arial Unicode MS"/>
          <w:iCs/>
        </w:rPr>
        <w:t xml:space="preserve"> </w:t>
      </w:r>
      <w:r w:rsidRPr="006D6529">
        <w:rPr>
          <w:rFonts w:eastAsia="Arial Unicode MS"/>
          <w:iCs/>
          <w:lang w:eastAsia="zh-CN"/>
        </w:rPr>
        <w:t xml:space="preserve">retrieve all or part information from </w:t>
      </w:r>
      <w:r w:rsidRPr="006D6529">
        <w:rPr>
          <w:rFonts w:eastAsia="Arial Unicode MS"/>
          <w:iCs/>
        </w:rPr>
        <w:t xml:space="preserve">an existing </w:t>
      </w:r>
      <w:r w:rsidRPr="006D6529">
        <w:rPr>
          <w:rFonts w:eastAsia="Arial Unicode MS"/>
          <w:i/>
          <w:iCs/>
          <w:lang w:eastAsia="zh-CN"/>
        </w:rPr>
        <w:t>&lt;</w:t>
      </w:r>
      <w:proofErr w:type="spellStart"/>
      <w:r w:rsidRPr="006D6529">
        <w:rPr>
          <w:rFonts w:eastAsia="Arial Unicode MS"/>
          <w:i/>
          <w:iCs/>
          <w:lang w:eastAsia="zh-CN"/>
        </w:rPr>
        <w:t>mgmtCmd</w:t>
      </w:r>
      <w:proofErr w:type="spellEnd"/>
      <w:r w:rsidRPr="006D6529">
        <w:rPr>
          <w:rFonts w:eastAsia="Arial Unicode MS"/>
          <w:i/>
          <w:iCs/>
          <w:lang w:eastAsia="zh-CN"/>
        </w:rPr>
        <w:t>&gt;</w:t>
      </w:r>
      <w:r w:rsidRPr="006D6529">
        <w:rPr>
          <w:rFonts w:eastAsia="Arial Unicode MS"/>
          <w:iCs/>
        </w:rPr>
        <w:t xml:space="preserve"> resource</w:t>
      </w:r>
      <w:r>
        <w:rPr>
          <w:rFonts w:eastAsia="Arial Unicode MS"/>
          <w:iCs/>
        </w:rPr>
        <w:t xml:space="preserve"> on a hosting CSE</w:t>
      </w:r>
      <w:r w:rsidRPr="006D6529">
        <w:rPr>
          <w:rFonts w:eastAsia="Arial Unicode MS"/>
          <w:iCs/>
        </w:rPr>
        <w:t>.</w:t>
      </w:r>
      <w:r w:rsidRPr="006D6529">
        <w:rPr>
          <w:rFonts w:eastAsia="Arial Unicode MS"/>
          <w:iCs/>
          <w:lang w:eastAsia="zh-CN"/>
        </w:rPr>
        <w:t xml:space="preserve"> </w:t>
      </w:r>
      <w:r w:rsidR="00812C1B" w:rsidRPr="006D6529">
        <w:rPr>
          <w:rFonts w:eastAsia="Arial Unicode MS"/>
        </w:rPr>
        <w:t xml:space="preserve">Alternatively, the </w:t>
      </w:r>
      <w:r w:rsidR="001415B0">
        <w:rPr>
          <w:rFonts w:eastAsia="Arial Unicode MS"/>
        </w:rPr>
        <w:t>originator</w:t>
      </w:r>
      <w:r w:rsidR="00812C1B" w:rsidRPr="006D6529">
        <w:rPr>
          <w:rFonts w:eastAsia="Arial Unicode MS"/>
        </w:rPr>
        <w:t xml:space="preserve"> can request to retrieve only a specific attribute or part of an attribute</w:t>
      </w:r>
      <w:r w:rsidR="00812C1B" w:rsidRPr="006D6529">
        <w:rPr>
          <w:rFonts w:eastAsia="Arial Unicode MS"/>
          <w:lang w:eastAsia="zh-CN"/>
        </w:rPr>
        <w:t>.</w:t>
      </w:r>
    </w:p>
    <w:p w:rsidR="00812C1B" w:rsidRPr="006D6529" w:rsidRDefault="001415B0" w:rsidP="00812C1B">
      <w:pPr>
        <w:rPr>
          <w:rFonts w:eastAsia="Arial Unicode MS"/>
          <w:lang w:eastAsia="zh-CN"/>
        </w:rPr>
      </w:pPr>
      <w:r>
        <w:rPr>
          <w:rFonts w:eastAsia="Arial Unicode MS"/>
          <w:b/>
        </w:rPr>
        <w:t>Originator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w:t>
      </w:r>
      <w:r w:rsidR="00812C1B" w:rsidRPr="006D6529">
        <w:rPr>
          <w:rFonts w:eastAsia="Arial Unicode MS"/>
        </w:rPr>
        <w:t xml:space="preserve">request to </w:t>
      </w:r>
      <w:r w:rsidR="00812C1B" w:rsidRPr="006D6529">
        <w:rPr>
          <w:rFonts w:eastAsia="Arial Unicode MS"/>
          <w:lang w:eastAsia="zh-CN"/>
        </w:rPr>
        <w:t>retrieve</w:t>
      </w:r>
      <w:r w:rsidR="00812C1B" w:rsidRPr="006D6529">
        <w:rPr>
          <w:rFonts w:eastAsia="Arial Unicode MS"/>
          <w:iCs/>
          <w:lang w:eastAsia="zh-CN"/>
        </w:rPr>
        <w:t xml:space="preserve"> all or part of</w:t>
      </w:r>
      <w:r w:rsidR="00812C1B" w:rsidRPr="006D6529">
        <w:rPr>
          <w:rFonts w:eastAsia="Arial Unicode MS"/>
        </w:rPr>
        <w:t xml:space="preserve"> </w:t>
      </w:r>
      <w:r w:rsidR="00812C1B" w:rsidRPr="006D6529">
        <w:rPr>
          <w:rFonts w:eastAsia="Arial Unicode MS"/>
          <w:lang w:eastAsia="zh-CN"/>
        </w:rPr>
        <w:t xml:space="preserve">information from </w:t>
      </w:r>
      <w:r w:rsidR="00812C1B" w:rsidRPr="006D6529">
        <w:rPr>
          <w:rFonts w:eastAsia="Arial Unicode MS"/>
        </w:rPr>
        <w:t>an existing</w:t>
      </w:r>
      <w:r w:rsidR="00812C1B" w:rsidRPr="006D6529">
        <w:rPr>
          <w:rFonts w:eastAsia="Arial Unicode MS"/>
          <w:lang w:eastAsia="zh-CN"/>
        </w:rPr>
        <w:t xml:space="preserv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rPr>
        <w:t xml:space="preserve"> resource</w:t>
      </w:r>
      <w:r w:rsidR="00812C1B" w:rsidRPr="006D6529">
        <w:rPr>
          <w:rFonts w:eastAsia="Arial Unicode MS"/>
          <w:lang w:eastAsia="zh-CN"/>
        </w:rPr>
        <w:t xml:space="preserve"> by using a RETRIEVE verb</w:t>
      </w:r>
      <w:r w:rsidR="00812C1B" w:rsidRPr="006D6529">
        <w:rPr>
          <w:rFonts w:eastAsia="Arial Unicode MS"/>
        </w:rPr>
        <w:t xml:space="preserve">. </w:t>
      </w:r>
      <w:r w:rsidR="00812C1B" w:rsidRPr="006D6529">
        <w:rPr>
          <w:rFonts w:eastAsia="Arial Unicode MS"/>
          <w:lang w:eastAsia="zh-CN"/>
        </w:rPr>
        <w:t>The request shall address a specific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to retrieve all attributes and the references to the sub-resources of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w:t>
      </w:r>
      <w:r w:rsidR="001B44F5" w:rsidRPr="001B44F5">
        <w:t xml:space="preserve"> </w:t>
      </w:r>
      <w:r w:rsidR="001B44F5" w:rsidRPr="001B44F5">
        <w:rPr>
          <w:rFonts w:eastAsia="Arial Unicode MS"/>
          <w:lang w:eastAsia="zh-CN"/>
        </w:rPr>
        <w:t>Alternatively</w:t>
      </w:r>
      <w:r w:rsidR="001B44F5">
        <w:rPr>
          <w:rFonts w:eastAsia="Arial Unicode MS"/>
          <w:lang w:eastAsia="zh-CN"/>
        </w:rPr>
        <w:t>,</w:t>
      </w:r>
      <w:r w:rsidR="00812C1B" w:rsidRPr="006D6529">
        <w:rPr>
          <w:rFonts w:eastAsia="Arial Unicode MS"/>
          <w:lang w:eastAsia="zh-CN"/>
        </w:rPr>
        <w:t xml:space="preserve"> the request shall address the individual attribute of the </w:t>
      </w:r>
      <w:r w:rsidR="00812C1B" w:rsidRPr="006D6529">
        <w:rPr>
          <w:rFonts w:eastAsia="Arial Unicode MS"/>
        </w:rPr>
        <w:t>specific "&lt;</w:t>
      </w:r>
      <w:proofErr w:type="spellStart"/>
      <w:r w:rsidR="00812C1B" w:rsidRPr="006D6529">
        <w:rPr>
          <w:rFonts w:eastAsia="Arial Unicode MS"/>
          <w:i/>
          <w:lang w:eastAsia="zh-CN"/>
        </w:rPr>
        <w:t>mgmtCmd</w:t>
      </w:r>
      <w:proofErr w:type="spellEnd"/>
      <w:r w:rsidR="00812C1B" w:rsidRPr="006D6529">
        <w:rPr>
          <w:rFonts w:eastAsia="Arial Unicode MS"/>
          <w:i/>
        </w:rPr>
        <w:t>&gt;</w:t>
      </w:r>
      <w:r w:rsidR="00812C1B" w:rsidRPr="006D6529">
        <w:rPr>
          <w:rFonts w:eastAsia="Arial Unicode MS"/>
        </w:rPr>
        <w:t>" resource</w:t>
      </w:r>
      <w:r w:rsidR="00812C1B" w:rsidRPr="006D6529">
        <w:rPr>
          <w:rFonts w:eastAsia="Arial Unicode MS"/>
          <w:lang w:eastAsia="zh-CN"/>
        </w:rPr>
        <w:t xml:space="preserve"> to retrieve the corresponding attribute value.</w:t>
      </w:r>
    </w:p>
    <w:p w:rsidR="00812C1B" w:rsidRPr="006D6529" w:rsidRDefault="00812C1B" w:rsidP="00812C1B">
      <w:pPr>
        <w:jc w:val="both"/>
        <w:rPr>
          <w:rFonts w:eastAsia="Arial Unicode MS"/>
        </w:rPr>
      </w:pPr>
      <w:r w:rsidRPr="006D6529">
        <w:rPr>
          <w:rFonts w:eastAsia="Arial Unicode MS"/>
        </w:rPr>
        <w:t xml:space="preserve">The </w:t>
      </w:r>
      <w:r w:rsidR="001415B0">
        <w:rPr>
          <w:rFonts w:eastAsia="Arial Unicode MS"/>
        </w:rPr>
        <w:t>originator</w:t>
      </w:r>
      <w:r w:rsidRPr="006D6529">
        <w:rPr>
          <w:rFonts w:eastAsia="Arial Unicode MS"/>
        </w:rPr>
        <w:t xml:space="preserve"> </w:t>
      </w:r>
      <w:r w:rsidRPr="006D6529">
        <w:rPr>
          <w:rFonts w:eastAsia="Arial Unicode MS"/>
          <w:lang w:eastAsia="zh-CN"/>
        </w:rPr>
        <w:t>may</w:t>
      </w:r>
      <w:r w:rsidRPr="006D6529">
        <w:rPr>
          <w:rFonts w:eastAsia="Arial Unicode MS"/>
        </w:rPr>
        <w:t xml:space="preserve">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9141C0">
        <w:rPr>
          <w:rFonts w:eastAsia="Arial Unicode MS"/>
          <w:lang w:eastAsia="zh-CN"/>
        </w:rPr>
        <w:t>AE</w:t>
      </w:r>
      <w:r w:rsidRPr="006D6529">
        <w:rPr>
          <w:rFonts w:eastAsia="Arial Unicode MS"/>
          <w:lang w:eastAsia="zh-CN"/>
        </w:rPr>
        <w:t>.</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 </w:t>
      </w:r>
      <w:r>
        <w:rPr>
          <w:rFonts w:eastAsia="Arial Unicode MS"/>
          <w:lang w:eastAsia="zh-CN"/>
        </w:rPr>
        <w:t>D/G</w:t>
      </w:r>
      <w:r w:rsidR="009141C0">
        <w:rPr>
          <w:rFonts w:eastAsia="Arial Unicode MS"/>
          <w:lang w:eastAsia="zh-CN"/>
        </w:rPr>
        <w:t>-</w:t>
      </w:r>
      <w:r w:rsidR="001415B0">
        <w:rPr>
          <w:rFonts w:eastAsia="Arial Unicode MS"/>
          <w:lang w:eastAsia="zh-CN"/>
        </w:rPr>
        <w:t>CSE</w:t>
      </w:r>
      <w:r w:rsidRPr="006D6529">
        <w:rPr>
          <w:rFonts w:eastAsia="Arial Unicode MS"/>
          <w:lang w:eastAsia="zh-CN"/>
        </w:rPr>
        <w:t>.</w:t>
      </w:r>
    </w:p>
    <w:p w:rsidR="00812C1B" w:rsidRPr="006D6529" w:rsidRDefault="00890C21" w:rsidP="00812C1B">
      <w:pPr>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shall check if the</w:t>
      </w:r>
      <w:r w:rsidR="00812C1B" w:rsidRPr="006D6529">
        <w:rPr>
          <w:rFonts w:eastAsia="Arial Unicode MS"/>
        </w:rPr>
        <w:t xml:space="preserve"> </w:t>
      </w:r>
      <w:r w:rsidR="001415B0">
        <w:rPr>
          <w:rFonts w:eastAsia="Arial Unicode MS"/>
          <w:lang w:eastAsia="zh-CN"/>
        </w:rPr>
        <w:t>originator</w:t>
      </w:r>
      <w:r w:rsidR="00812C1B" w:rsidRPr="006D6529">
        <w:rPr>
          <w:rFonts w:eastAsia="Arial Unicode MS"/>
          <w:lang w:eastAsia="zh-CN"/>
        </w:rPr>
        <w:t xml:space="preserve"> has the READ permission on the addressed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Upon successful validation,</w:t>
      </w:r>
      <w:r w:rsidR="00812C1B" w:rsidRPr="006D6529">
        <w:rPr>
          <w:rFonts w:eastAsia="Arial Unicode MS"/>
        </w:rPr>
        <w:t xml:space="preserve"> the </w:t>
      </w:r>
      <w:r w:rsidR="009141C0">
        <w:rPr>
          <w:rFonts w:eastAsia="Arial Unicode MS"/>
        </w:rPr>
        <w:t xml:space="preserve">hosting </w:t>
      </w:r>
      <w:r w:rsidR="001415B0">
        <w:rPr>
          <w:rFonts w:eastAsia="Arial Unicode MS"/>
        </w:rPr>
        <w:t>CSE</w:t>
      </w:r>
      <w:r w:rsidR="00812C1B" w:rsidRPr="006D6529">
        <w:rPr>
          <w:rFonts w:eastAsia="Arial Unicode MS"/>
        </w:rPr>
        <w:t xml:space="preserve"> shall re</w:t>
      </w:r>
      <w:r w:rsidR="00812C1B" w:rsidRPr="006D6529">
        <w:rPr>
          <w:rFonts w:eastAsia="Arial Unicode MS"/>
          <w:lang w:eastAsia="zh-CN"/>
        </w:rPr>
        <w:t>trieve</w:t>
      </w:r>
      <w:r w:rsidR="00812C1B" w:rsidRPr="006D6529">
        <w:rPr>
          <w:rFonts w:eastAsia="Arial Unicode MS"/>
        </w:rPr>
        <w:t xml:space="preserve"> </w:t>
      </w:r>
      <w:r w:rsidR="00812C1B" w:rsidRPr="006D6529">
        <w:rPr>
          <w:rFonts w:eastAsia="Arial Unicode MS"/>
          <w:lang w:eastAsia="zh-CN"/>
        </w:rPr>
        <w:t xml:space="preserve">the corresponding attributes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w:t>
      </w:r>
      <w:r w:rsidR="00812C1B" w:rsidRPr="006D6529">
        <w:rPr>
          <w:rFonts w:eastAsia="Arial Unicode MS"/>
        </w:rPr>
        <w:t>resource</w:t>
      </w:r>
      <w:r w:rsidR="00812C1B" w:rsidRPr="006D6529">
        <w:rPr>
          <w:rFonts w:eastAsia="Arial Unicode MS"/>
          <w:lang w:eastAsia="zh-CN"/>
        </w:rPr>
        <w:t xml:space="preserve"> and the references to the sub-resources</w:t>
      </w:r>
      <w:r w:rsidR="00812C1B" w:rsidRPr="006D6529">
        <w:rPr>
          <w:rFonts w:eastAsia="Arial Unicode MS"/>
        </w:rPr>
        <w:t xml:space="preserve"> from its repository and shall respond to the </w:t>
      </w:r>
      <w:r w:rsidR="001415B0">
        <w:rPr>
          <w:rFonts w:eastAsia="Arial Unicode MS"/>
        </w:rPr>
        <w:t>originator</w:t>
      </w:r>
      <w:r w:rsidR="00812C1B" w:rsidRPr="006D6529">
        <w:rPr>
          <w:rFonts w:eastAsia="Arial Unicode MS"/>
        </w:rPr>
        <w:t xml:space="preserve"> with the appropriate generic responses.</w:t>
      </w:r>
    </w:p>
    <w:p w:rsidR="00812C1B" w:rsidRPr="006D6529" w:rsidRDefault="00812C1B" w:rsidP="00812C1B">
      <w:pPr>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shall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N</w:t>
      </w:r>
      <w:r w:rsidR="00AF252D">
        <w:rPr>
          <w:rFonts w:eastAsia="Arial Unicode MS"/>
          <w:lang w:eastAsia="zh-CN"/>
        </w:rPr>
        <w:t>-</w:t>
      </w:r>
      <w:r w:rsidR="001415B0">
        <w:rPr>
          <w:rFonts w:eastAsia="Arial Unicode MS"/>
          <w:lang w:eastAsia="zh-CN"/>
        </w:rPr>
        <w:t>CSE</w:t>
      </w:r>
      <w:r w:rsidRPr="006D6529">
        <w:rPr>
          <w:rFonts w:eastAsia="Arial Unicode MS"/>
          <w:lang w:eastAsia="zh-CN"/>
        </w:rPr>
        <w:t>.</w:t>
      </w:r>
    </w:p>
    <w:p w:rsidR="00197B37" w:rsidRDefault="00197B37" w:rsidP="00812C1B">
      <w:pPr>
        <w:pStyle w:val="EX"/>
        <w:rPr>
          <w:rFonts w:eastAsia="Arial Unicode MS"/>
        </w:rPr>
      </w:pPr>
    </w:p>
    <w:p w:rsidR="00197B37" w:rsidRDefault="00197B37" w:rsidP="00812C1B">
      <w:pPr>
        <w:pStyle w:val="EX"/>
        <w:rPr>
          <w:rFonts w:eastAsia="Arial Unicode MS"/>
        </w:rPr>
      </w:pPr>
    </w:p>
    <w:p w:rsidR="00763701" w:rsidRPr="00E06ECA" w:rsidRDefault="00763701" w:rsidP="00763701">
      <w:pPr>
        <w:pStyle w:val="Caption"/>
        <w:jc w:val="center"/>
        <w:rPr>
          <w:lang w:eastAsia="ko-KR"/>
        </w:rPr>
      </w:pPr>
      <w:r>
        <w:t xml:space="preserve">Table </w:t>
      </w:r>
      <w:r w:rsidR="00C94B55">
        <w:t>10.3</w:t>
      </w:r>
      <w:r w:rsidR="006613EF">
        <w:t>.</w:t>
      </w:r>
      <w:r>
        <w:t xml:space="preserve">x.3.1 </w:t>
      </w:r>
      <w:r w:rsidRPr="008D5EE5">
        <w:rPr>
          <w:i/>
        </w:rPr>
        <w:t>&lt;</w:t>
      </w:r>
      <w:proofErr w:type="spellStart"/>
      <w:r w:rsidRPr="008D5EE5">
        <w:rPr>
          <w:i/>
        </w:rPr>
        <w:t>mgmtCmd</w:t>
      </w:r>
      <w:proofErr w:type="spellEnd"/>
      <w:r w:rsidRPr="008D5EE5">
        <w:rPr>
          <w:i/>
        </w:rPr>
        <w:t>&gt;</w:t>
      </w:r>
      <w:r>
        <w:t xml:space="preserve"> RETRIEVE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763701" w:rsidRPr="000462E2" w:rsidTr="00E339A3">
        <w:tc>
          <w:tcPr>
            <w:tcW w:w="2093"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p>
        </w:tc>
        <w:tc>
          <w:tcPr>
            <w:tcW w:w="7074"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r w:rsidRPr="000462E2">
              <w:rPr>
                <w:b/>
                <w:bCs/>
                <w:color w:val="FFFFFF"/>
                <w:lang w:eastAsia="ko-KR"/>
              </w:rPr>
              <w:t>Description</w:t>
            </w:r>
          </w:p>
        </w:tc>
      </w:tr>
      <w:tr w:rsidR="00763701" w:rsidRPr="00FF2FB5" w:rsidTr="00E339A3">
        <w:tc>
          <w:tcPr>
            <w:tcW w:w="2093" w:type="dxa"/>
          </w:tcPr>
          <w:p w:rsidR="00763701" w:rsidRPr="00FF2FB5" w:rsidRDefault="00763701"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lastRenderedPageBreak/>
              <w:t>Call flow type</w:t>
            </w:r>
          </w:p>
        </w:tc>
        <w:tc>
          <w:tcPr>
            <w:tcW w:w="7074" w:type="dxa"/>
          </w:tcPr>
          <w:p w:rsidR="00763701" w:rsidRPr="00FF2FB5" w:rsidRDefault="00763701"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RETRIEVE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 xml:space="preserve">Pre-conditions </w:t>
            </w:r>
          </w:p>
        </w:tc>
        <w:tc>
          <w:tcPr>
            <w:tcW w:w="7074" w:type="dxa"/>
          </w:tcPr>
          <w:p w:rsidR="00763701" w:rsidRPr="00FF2FB5" w:rsidRDefault="00763701" w:rsidP="00E339A3">
            <w:pPr>
              <w:tabs>
                <w:tab w:val="left" w:pos="3800"/>
              </w:tabs>
              <w:rPr>
                <w:rFonts w:eastAsia="Arial Unicode MS"/>
              </w:rPr>
            </w:pPr>
            <w:r w:rsidRPr="008D5EE5">
              <w:rPr>
                <w:rFonts w:eastAsia="Arial Unicode MS"/>
              </w:rPr>
              <w:t>Originator needs to create a resource</w:t>
            </w:r>
          </w:p>
        </w:tc>
      </w:tr>
      <w:tr w:rsidR="00763701" w:rsidRPr="00FF2FB5" w:rsidTr="00E339A3">
        <w:trPr>
          <w:trHeight w:val="1120"/>
        </w:trPr>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Request message</w:t>
            </w:r>
          </w:p>
        </w:tc>
        <w:tc>
          <w:tcPr>
            <w:tcW w:w="7074" w:type="dxa"/>
          </w:tcPr>
          <w:p w:rsidR="00763701" w:rsidRDefault="00372366" w:rsidP="00E339A3">
            <w:pPr>
              <w:tabs>
                <w:tab w:val="left" w:pos="3800"/>
              </w:tabs>
              <w:rPr>
                <w:rFonts w:eastAsia="Arial Unicode MS"/>
                <w:lang w:eastAsia="ko-KR"/>
              </w:rPr>
            </w:pPr>
            <w:r>
              <w:rPr>
                <w:rFonts w:eastAsia="Arial Unicode MS"/>
                <w:b/>
                <w:lang w:eastAsia="ko-KR"/>
              </w:rPr>
              <w:t>op</w:t>
            </w:r>
            <w:r w:rsidR="00763701">
              <w:rPr>
                <w:rFonts w:eastAsia="Arial Unicode MS"/>
                <w:lang w:eastAsia="ko-KR"/>
              </w:rPr>
              <w:t>: R</w:t>
            </w:r>
          </w:p>
          <w:p w:rsidR="00890C21" w:rsidRPr="00890C21" w:rsidRDefault="00890C21" w:rsidP="00890C21">
            <w:pPr>
              <w:tabs>
                <w:tab w:val="left" w:pos="3800"/>
              </w:tabs>
              <w:rPr>
                <w:rFonts w:eastAsia="Arial Unicode MS"/>
                <w:lang w:eastAsia="ko-KR"/>
              </w:rPr>
            </w:pPr>
            <w:proofErr w:type="spellStart"/>
            <w:r w:rsidRPr="00890C21">
              <w:rPr>
                <w:rFonts w:eastAsia="Arial Unicode MS"/>
                <w:b/>
                <w:lang w:eastAsia="ko-KR"/>
              </w:rPr>
              <w:t>fr</w:t>
            </w:r>
            <w:proofErr w:type="spellEnd"/>
            <w:r w:rsidRPr="00890C21">
              <w:rPr>
                <w:rFonts w:eastAsia="Arial Unicode MS"/>
                <w:b/>
                <w:lang w:eastAsia="ko-KR"/>
              </w:rPr>
              <w:t>:</w:t>
            </w:r>
            <w:r w:rsidRPr="00890C21">
              <w:rPr>
                <w:rFonts w:eastAsia="Arial Unicode MS"/>
                <w:lang w:eastAsia="ko-KR"/>
              </w:rPr>
              <w:t xml:space="preserve"> Originator App-</w:t>
            </w:r>
            <w:proofErr w:type="spellStart"/>
            <w:r w:rsidRPr="00890C21">
              <w:rPr>
                <w:rFonts w:eastAsia="Arial Unicode MS"/>
                <w:lang w:eastAsia="ko-KR"/>
              </w:rPr>
              <w:t>Inst</w:t>
            </w:r>
            <w:proofErr w:type="spellEnd"/>
            <w:r w:rsidRPr="00890C21">
              <w:rPr>
                <w:rFonts w:eastAsia="Arial Unicode MS"/>
                <w:lang w:eastAsia="ko-KR"/>
              </w:rPr>
              <w:t>-ID or CSE-ID</w:t>
            </w:r>
          </w:p>
          <w:p w:rsidR="00890C21" w:rsidRPr="00890C21" w:rsidRDefault="00890C21" w:rsidP="00890C21">
            <w:pPr>
              <w:tabs>
                <w:tab w:val="left" w:pos="3800"/>
              </w:tabs>
              <w:rPr>
                <w:rFonts w:eastAsia="Arial Unicode MS"/>
                <w:lang w:eastAsia="ko-KR"/>
              </w:rPr>
            </w:pPr>
            <w:r w:rsidRPr="00890C21">
              <w:rPr>
                <w:rFonts w:eastAsia="Arial Unicode MS"/>
                <w:b/>
                <w:lang w:eastAsia="ko-KR"/>
              </w:rPr>
              <w:t>to</w:t>
            </w:r>
            <w:r w:rsidRPr="00890C21">
              <w:rPr>
                <w:rFonts w:eastAsia="Arial Unicode MS"/>
                <w:lang w:eastAsia="ko-KR"/>
              </w:rPr>
              <w:t>: Receiver CSE-ID</w:t>
            </w:r>
          </w:p>
          <w:p w:rsidR="00890C21" w:rsidRDefault="00890C21" w:rsidP="00890C21">
            <w:pPr>
              <w:tabs>
                <w:tab w:val="left" w:pos="3800"/>
              </w:tabs>
              <w:rPr>
                <w:rFonts w:eastAsia="Arial Unicode MS"/>
                <w:lang w:eastAsia="ko-KR"/>
              </w:rPr>
            </w:pPr>
            <w:proofErr w:type="spellStart"/>
            <w:r w:rsidRPr="00890C21">
              <w:rPr>
                <w:rFonts w:eastAsia="Arial Unicode MS"/>
                <w:b/>
                <w:lang w:eastAsia="ko-KR"/>
              </w:rPr>
              <w:t>cn</w:t>
            </w:r>
            <w:proofErr w:type="spellEnd"/>
            <w:r w:rsidRPr="00890C21">
              <w:rPr>
                <w:rFonts w:eastAsia="Arial Unicode MS"/>
                <w:lang w:eastAsia="ko-KR"/>
              </w:rPr>
              <w:t>: Name of &lt;</w:t>
            </w:r>
            <w:proofErr w:type="spellStart"/>
            <w:r w:rsidRPr="00890C21">
              <w:rPr>
                <w:rFonts w:eastAsia="Arial Unicode MS"/>
                <w:lang w:eastAsia="ko-KR"/>
              </w:rPr>
              <w:t>mgmtCmd</w:t>
            </w:r>
            <w:proofErr w:type="spellEnd"/>
            <w:r w:rsidRPr="00890C21">
              <w:rPr>
                <w:rFonts w:eastAsia="Arial Unicode MS"/>
                <w:lang w:eastAsia="ko-KR"/>
              </w:rPr>
              <w:t>&gt; resource</w:t>
            </w:r>
          </w:p>
          <w:p w:rsidR="00763701" w:rsidRPr="005E79CD" w:rsidRDefault="00763701" w:rsidP="00372366">
            <w:pPr>
              <w:tabs>
                <w:tab w:val="left" w:pos="3800"/>
              </w:tabs>
              <w:rPr>
                <w:rFonts w:eastAsia="Arial Unicode MS"/>
              </w:rPr>
            </w:pPr>
            <w:r>
              <w:rPr>
                <w:rFonts w:eastAsia="Arial Unicode MS"/>
              </w:rPr>
              <w:t xml:space="preserve">The mandatory and/or optional attributes </w:t>
            </w:r>
            <w:r w:rsidR="00E339A3">
              <w:rPr>
                <w:rFonts w:eastAsia="Arial Unicode MS"/>
              </w:rPr>
              <w:t xml:space="preserve">defined in </w:t>
            </w:r>
            <w:r w:rsidR="00E339A3" w:rsidRPr="00E339A3">
              <w:rPr>
                <w:rFonts w:eastAsia="Arial Unicode MS"/>
              </w:rPr>
              <w:t>9.6.X</w:t>
            </w:r>
            <w:r w:rsidR="00E339A3">
              <w:rPr>
                <w:rFonts w:eastAsia="Arial Unicode MS"/>
              </w:rPr>
              <w:t>,</w:t>
            </w:r>
            <w:r w:rsidR="00E339A3" w:rsidRPr="00E339A3">
              <w:rPr>
                <w:rFonts w:eastAsia="Arial Unicode MS"/>
              </w:rPr>
              <w:t xml:space="preserve"> </w:t>
            </w:r>
            <w:r>
              <w:rPr>
                <w:rFonts w:eastAsia="Arial Unicode MS"/>
              </w:rPr>
              <w:t>as needed.</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Local processing on Hosting CSE</w:t>
            </w:r>
          </w:p>
        </w:tc>
        <w:tc>
          <w:tcPr>
            <w:tcW w:w="7074" w:type="dxa"/>
          </w:tcPr>
          <w:p w:rsidR="00763701" w:rsidRPr="00FF2FB5" w:rsidRDefault="00763701" w:rsidP="00E339A3">
            <w:pPr>
              <w:tabs>
                <w:tab w:val="left" w:pos="3800"/>
              </w:tabs>
              <w:rPr>
                <w:rFonts w:eastAsia="Arial Unicode MS"/>
                <w:lang w:eastAsia="ko-KR"/>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10.1.1.2)</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Response message</w:t>
            </w:r>
          </w:p>
        </w:tc>
        <w:tc>
          <w:tcPr>
            <w:tcW w:w="7074" w:type="dxa"/>
          </w:tcPr>
          <w:p w:rsidR="00763701" w:rsidRPr="00FF2FB5" w:rsidRDefault="00763701"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10.1.1.2)</w:t>
            </w:r>
          </w:p>
        </w:tc>
      </w:tr>
      <w:tr w:rsidR="00763701" w:rsidRPr="00FF2FB5" w:rsidTr="00E339A3">
        <w:tc>
          <w:tcPr>
            <w:tcW w:w="2093"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None</w:t>
            </w:r>
          </w:p>
        </w:tc>
      </w:tr>
      <w:tr w:rsidR="00763701" w:rsidRPr="00FF2FB5" w:rsidTr="00E339A3">
        <w:tc>
          <w:tcPr>
            <w:tcW w:w="2093" w:type="dxa"/>
            <w:tcBorders>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763701" w:rsidRPr="00FF2FB5" w:rsidRDefault="00763701" w:rsidP="00E339A3">
            <w:pPr>
              <w:tabs>
                <w:tab w:val="left" w:pos="3800"/>
              </w:tabs>
              <w:rPr>
                <w:rFonts w:eastAsia="Arial Unicode MS"/>
              </w:rPr>
            </w:pPr>
            <w:r w:rsidRPr="000343F5">
              <w:rPr>
                <w:rFonts w:eastAsia="Arial Unicode MS"/>
                <w:lang w:eastAsia="zh-CN"/>
              </w:rPr>
              <w:t>If the retrieval is not allowed or the s</w:t>
            </w:r>
            <w:r>
              <w:rPr>
                <w:rFonts w:eastAsia="Arial Unicode MS"/>
                <w:lang w:eastAsia="zh-CN"/>
              </w:rPr>
              <w:t>pecific &lt;</w:t>
            </w:r>
            <w:proofErr w:type="spellStart"/>
            <w:r>
              <w:rPr>
                <w:rFonts w:eastAsia="Arial Unicode MS"/>
                <w:lang w:eastAsia="zh-CN"/>
              </w:rPr>
              <w:t>mgmtCmd</w:t>
            </w:r>
            <w:proofErr w:type="spellEnd"/>
            <w:r>
              <w:rPr>
                <w:rFonts w:eastAsia="Arial Unicode MS"/>
                <w:lang w:eastAsia="zh-CN"/>
              </w:rPr>
              <w:t xml:space="preserve">&gt; resource does </w:t>
            </w:r>
            <w:r w:rsidRPr="000343F5">
              <w:rPr>
                <w:rFonts w:eastAsia="Arial Unicode MS"/>
                <w:lang w:eastAsia="zh-CN"/>
              </w:rPr>
              <w:t>not exist in the N-CSE, a proper error code shall be returned to AE (or D/G-CSE)</w:t>
            </w:r>
          </w:p>
        </w:tc>
      </w:tr>
    </w:tbl>
    <w:p w:rsidR="00763701" w:rsidRDefault="00763701" w:rsidP="00763701"/>
    <w:p w:rsidR="00763701" w:rsidRDefault="00763701" w:rsidP="00812C1B">
      <w:pPr>
        <w:pStyle w:val="EX"/>
        <w:rPr>
          <w:rFonts w:eastAsia="Arial Unicode MS"/>
          <w:lang w:eastAsia="zh-CN"/>
        </w:rPr>
      </w:pPr>
    </w:p>
    <w:p w:rsidR="00763701" w:rsidRPr="006D6529" w:rsidRDefault="00763701" w:rsidP="00812C1B">
      <w:pPr>
        <w:pStyle w:val="EX"/>
        <w:rPr>
          <w:rFonts w:eastAsia="Arial Unicode MS"/>
          <w:lang w:eastAsia="zh-CN"/>
        </w:rPr>
      </w:pPr>
    </w:p>
    <w:p w:rsidR="00812C1B" w:rsidRDefault="006613EF" w:rsidP="001637D8">
      <w:pPr>
        <w:pStyle w:val="Heading5"/>
        <w:numPr>
          <w:ilvl w:val="0"/>
          <w:numId w:val="0"/>
        </w:numPr>
        <w:ind w:left="1008" w:hanging="1008"/>
        <w:rPr>
          <w:rFonts w:eastAsia="Arial Unicode MS"/>
        </w:rPr>
      </w:pPr>
      <w:bookmarkStart w:id="5" w:name="_Toc360788972"/>
      <w:r>
        <w:rPr>
          <w:rFonts w:eastAsia="Arial Unicode MS"/>
          <w:lang w:eastAsia="zh-CN"/>
        </w:rPr>
        <w:t>10.3.</w:t>
      </w:r>
      <w:r w:rsidR="001637D8">
        <w:rPr>
          <w:rFonts w:eastAsia="Arial Unicode MS"/>
          <w:lang w:eastAsia="zh-CN"/>
        </w:rPr>
        <w:t xml:space="preserve">X.4 </w:t>
      </w:r>
      <w:r w:rsidR="00812C1B" w:rsidRPr="006D6529">
        <w:rPr>
          <w:rFonts w:eastAsia="Arial Unicode MS"/>
          <w:lang w:eastAsia="zh-CN"/>
        </w:rPr>
        <w:t>Update</w:t>
      </w:r>
      <w:r w:rsidR="00812C1B" w:rsidRPr="006D6529">
        <w:rPr>
          <w:rFonts w:eastAsia="Arial Unicode MS"/>
        </w:rPr>
        <w:t xml:space="preserve"> </w:t>
      </w:r>
      <w:r w:rsidR="00812C1B" w:rsidRPr="006D6529">
        <w:rPr>
          <w:rFonts w:eastAsia="Arial Unicode MS"/>
          <w:i/>
        </w:rPr>
        <w:t>&lt;</w:t>
      </w:r>
      <w:proofErr w:type="spellStart"/>
      <w:r w:rsidR="00812C1B" w:rsidRPr="006D6529">
        <w:rPr>
          <w:rFonts w:eastAsia="Arial Unicode MS"/>
          <w:lang w:eastAsia="zh-CN"/>
        </w:rPr>
        <w:t>mgmtCmd</w:t>
      </w:r>
      <w:proofErr w:type="spellEnd"/>
      <w:r w:rsidR="00812C1B" w:rsidRPr="006D6529">
        <w:rPr>
          <w:rFonts w:eastAsia="Arial Unicode MS"/>
          <w:i/>
        </w:rPr>
        <w:t>&gt;</w:t>
      </w:r>
      <w:bookmarkEnd w:id="5"/>
    </w:p>
    <w:p w:rsidR="00812C1B" w:rsidRPr="006D6529" w:rsidRDefault="001B44F5" w:rsidP="00812C1B">
      <w:pPr>
        <w:rPr>
          <w:rFonts w:eastAsia="Arial Unicode MS"/>
          <w:iCs/>
        </w:rPr>
      </w:pPr>
      <w:r>
        <w:rPr>
          <w:rFonts w:eastAsia="Arial Unicode MS"/>
          <w:iCs/>
        </w:rPr>
        <w:t>An UPDATE request</w:t>
      </w:r>
      <w:r w:rsidR="00812C1B" w:rsidRPr="006D6529">
        <w:rPr>
          <w:rFonts w:eastAsia="Arial Unicode MS"/>
          <w:iCs/>
        </w:rPr>
        <w:t xml:space="preserve"> is used </w:t>
      </w:r>
      <w:r>
        <w:rPr>
          <w:rFonts w:eastAsia="Arial Unicode MS"/>
          <w:iCs/>
        </w:rPr>
        <w:t xml:space="preserve">by an originator </w:t>
      </w:r>
      <w:r w:rsidR="00812C1B" w:rsidRPr="006D6529">
        <w:rPr>
          <w:rFonts w:eastAsia="Arial Unicode MS"/>
          <w:iCs/>
          <w:lang w:eastAsia="zh-CN"/>
        </w:rPr>
        <w:t>to update</w:t>
      </w:r>
      <w:r w:rsidR="00812C1B" w:rsidRPr="006D6529">
        <w:rPr>
          <w:rFonts w:eastAsia="Arial Unicode MS"/>
          <w:iCs/>
        </w:rPr>
        <w:t xml:space="preserve"> </w:t>
      </w:r>
      <w:r w:rsidR="00812C1B" w:rsidRPr="006D6529">
        <w:rPr>
          <w:rFonts w:eastAsia="Arial Unicode MS"/>
          <w:lang w:eastAsia="zh-CN"/>
        </w:rPr>
        <w:t>all or part information of</w:t>
      </w:r>
      <w:r w:rsidR="00812C1B" w:rsidRPr="006D6529">
        <w:rPr>
          <w:rFonts w:eastAsia="Arial Unicode MS"/>
          <w:iCs/>
          <w:lang w:eastAsia="zh-CN"/>
        </w:rPr>
        <w:t xml:space="preserve"> </w:t>
      </w:r>
      <w:r w:rsidR="00812C1B" w:rsidRPr="006D6529">
        <w:rPr>
          <w:rFonts w:eastAsia="Arial Unicode MS"/>
          <w:iCs/>
        </w:rPr>
        <w:t xml:space="preserve">an existing </w:t>
      </w:r>
      <w:r w:rsidR="00812C1B" w:rsidRPr="006D6529">
        <w:rPr>
          <w:rFonts w:eastAsia="Arial Unicode MS"/>
          <w:i/>
          <w:iCs/>
          <w:lang w:eastAsia="zh-CN"/>
        </w:rPr>
        <w:t>&lt;</w:t>
      </w:r>
      <w:proofErr w:type="spellStart"/>
      <w:r w:rsidR="00812C1B" w:rsidRPr="006D6529">
        <w:rPr>
          <w:rFonts w:eastAsia="Arial Unicode MS"/>
          <w:i/>
          <w:iCs/>
          <w:lang w:eastAsia="zh-CN"/>
        </w:rPr>
        <w:t>mgmtCmd</w:t>
      </w:r>
      <w:proofErr w:type="spellEnd"/>
      <w:r w:rsidR="00812C1B" w:rsidRPr="006D6529">
        <w:rPr>
          <w:rFonts w:eastAsia="Arial Unicode MS"/>
          <w:i/>
          <w:iCs/>
          <w:lang w:eastAsia="zh-CN"/>
        </w:rPr>
        <w:t>&gt;</w:t>
      </w:r>
      <w:r w:rsidR="00812C1B" w:rsidRPr="006D6529">
        <w:rPr>
          <w:rFonts w:eastAsia="Arial Unicode MS"/>
          <w:iCs/>
        </w:rPr>
        <w:t xml:space="preserve"> resource</w:t>
      </w:r>
      <w:r>
        <w:rPr>
          <w:rFonts w:eastAsia="Arial Unicode MS"/>
          <w:iCs/>
        </w:rPr>
        <w:t xml:space="preserve"> on a hosting CSE</w:t>
      </w:r>
      <w:r w:rsidR="00812C1B" w:rsidRPr="006D6529">
        <w:rPr>
          <w:rFonts w:eastAsia="Arial Unicode MS"/>
          <w:iCs/>
          <w:lang w:eastAsia="zh-CN"/>
        </w:rPr>
        <w:t xml:space="preserve"> with new attributes. </w:t>
      </w:r>
      <w:r w:rsidR="00812C1B" w:rsidRPr="006D6529">
        <w:rPr>
          <w:rFonts w:eastAsia="Arial Unicode MS"/>
        </w:rPr>
        <w:t xml:space="preserve">Alternatively, the </w:t>
      </w:r>
      <w:r w:rsidR="001415B0">
        <w:rPr>
          <w:rFonts w:eastAsia="Arial Unicode MS"/>
        </w:rPr>
        <w:t>originator</w:t>
      </w:r>
      <w:r w:rsidR="00812C1B" w:rsidRPr="006D6529">
        <w:rPr>
          <w:rFonts w:eastAsia="Arial Unicode MS"/>
        </w:rPr>
        <w:t xml:space="preserve"> can request to </w:t>
      </w:r>
      <w:r w:rsidR="00812C1B" w:rsidRPr="006D6529">
        <w:rPr>
          <w:rFonts w:eastAsia="Arial Unicode MS"/>
          <w:lang w:eastAsia="zh-CN"/>
        </w:rPr>
        <w:t>update</w:t>
      </w:r>
      <w:r w:rsidR="00812C1B" w:rsidRPr="006D6529">
        <w:rPr>
          <w:rFonts w:eastAsia="Arial Unicode MS"/>
        </w:rPr>
        <w:t xml:space="preserve"> only a specific attribute or part of an attribute</w:t>
      </w:r>
      <w:r w:rsidR="00812C1B" w:rsidRPr="006D6529">
        <w:rPr>
          <w:rFonts w:eastAsia="Arial Unicode MS"/>
          <w:lang w:eastAsia="zh-CN"/>
        </w:rPr>
        <w:t>.</w:t>
      </w:r>
    </w:p>
    <w:p w:rsidR="00812C1B" w:rsidRPr="006D6529" w:rsidRDefault="001415B0" w:rsidP="00812C1B">
      <w:pPr>
        <w:rPr>
          <w:rFonts w:eastAsia="Arial Unicode MS"/>
          <w:lang w:eastAsia="zh-CN"/>
        </w:rPr>
      </w:pPr>
      <w:r>
        <w:rPr>
          <w:rFonts w:eastAsia="Arial Unicode MS"/>
          <w:b/>
        </w:rPr>
        <w:t>Originator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w:t>
      </w:r>
      <w:r w:rsidR="00812C1B" w:rsidRPr="006D6529">
        <w:rPr>
          <w:rFonts w:eastAsia="Arial Unicode MS"/>
        </w:rPr>
        <w:t xml:space="preserve">request to </w:t>
      </w:r>
      <w:r w:rsidR="00812C1B" w:rsidRPr="006D6529">
        <w:rPr>
          <w:rFonts w:eastAsia="Arial Unicode MS"/>
          <w:lang w:eastAsia="zh-CN"/>
        </w:rPr>
        <w:t xml:space="preserve">update </w:t>
      </w:r>
      <w:r w:rsidR="00812C1B" w:rsidRPr="006D6529">
        <w:rPr>
          <w:rFonts w:eastAsia="Arial Unicode MS"/>
          <w:iCs/>
          <w:lang w:eastAsia="zh-CN"/>
        </w:rPr>
        <w:t xml:space="preserve">all or part information </w:t>
      </w:r>
      <w:r w:rsidR="00812C1B" w:rsidRPr="006D6529">
        <w:rPr>
          <w:rFonts w:eastAsia="Arial Unicode MS"/>
          <w:lang w:eastAsia="zh-CN"/>
        </w:rPr>
        <w:t xml:space="preserve">of an existing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rPr>
        <w:t xml:space="preserve"> resource</w:t>
      </w:r>
      <w:r w:rsidR="00812C1B" w:rsidRPr="006D6529">
        <w:rPr>
          <w:rFonts w:eastAsia="Arial Unicode MS"/>
          <w:lang w:eastAsia="zh-CN"/>
        </w:rPr>
        <w:t xml:space="preserve"> by using a UPDATE verb</w:t>
      </w:r>
      <w:r w:rsidR="00812C1B" w:rsidRPr="006D6529">
        <w:rPr>
          <w:rFonts w:eastAsia="Arial Unicode MS"/>
        </w:rPr>
        <w:t xml:space="preserve">. </w:t>
      </w:r>
      <w:r w:rsidR="00812C1B" w:rsidRPr="006D6529">
        <w:rPr>
          <w:rFonts w:eastAsia="Arial Unicode MS"/>
          <w:lang w:eastAsia="zh-CN"/>
        </w:rPr>
        <w:t>The request shall address a specific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of a </w:t>
      </w:r>
      <w:r>
        <w:rPr>
          <w:rFonts w:eastAsia="Arial Unicode MS"/>
          <w:lang w:eastAsia="zh-CN"/>
        </w:rPr>
        <w:t>CSE</w:t>
      </w:r>
      <w:r w:rsidR="00812C1B" w:rsidRPr="006D6529">
        <w:rPr>
          <w:rFonts w:eastAsia="Arial Unicode MS"/>
          <w:lang w:eastAsia="zh-CN"/>
        </w:rPr>
        <w:t xml:space="preserve"> to update all attributes of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with the provided new value. </w:t>
      </w:r>
      <w:r w:rsidR="001B44F5" w:rsidRPr="001B44F5">
        <w:t xml:space="preserve"> </w:t>
      </w:r>
      <w:r w:rsidR="001B44F5" w:rsidRPr="001B44F5">
        <w:rPr>
          <w:rFonts w:eastAsia="Arial Unicode MS"/>
          <w:lang w:eastAsia="zh-CN"/>
        </w:rPr>
        <w:t>Alternatively</w:t>
      </w:r>
      <w:r w:rsidR="001B44F5">
        <w:rPr>
          <w:rFonts w:eastAsia="Arial Unicode MS"/>
          <w:lang w:eastAsia="zh-CN"/>
        </w:rPr>
        <w:t>,</w:t>
      </w:r>
      <w:r w:rsidR="00812C1B" w:rsidRPr="006D6529">
        <w:rPr>
          <w:rFonts w:eastAsia="Arial Unicode MS"/>
          <w:lang w:eastAsia="zh-CN"/>
        </w:rPr>
        <w:t xml:space="preserve"> the request shall address the individual attribute of the </w:t>
      </w:r>
      <w:r w:rsidR="00812C1B" w:rsidRPr="006D6529">
        <w:rPr>
          <w:rFonts w:eastAsia="Arial Unicode MS"/>
        </w:rPr>
        <w:t>specific "&lt;</w:t>
      </w:r>
      <w:proofErr w:type="spellStart"/>
      <w:r w:rsidR="00812C1B" w:rsidRPr="006D6529">
        <w:rPr>
          <w:rFonts w:eastAsia="Arial Unicode MS"/>
          <w:i/>
          <w:lang w:eastAsia="zh-CN"/>
        </w:rPr>
        <w:t>mgmtCmd</w:t>
      </w:r>
      <w:proofErr w:type="spellEnd"/>
      <w:r w:rsidR="00812C1B" w:rsidRPr="006D6529">
        <w:rPr>
          <w:rFonts w:eastAsia="Arial Unicode MS"/>
          <w:i/>
        </w:rPr>
        <w:t>&gt;</w:t>
      </w:r>
      <w:r w:rsidR="00812C1B" w:rsidRPr="006D6529">
        <w:rPr>
          <w:rFonts w:eastAsia="Arial Unicode MS"/>
        </w:rPr>
        <w:t>" resource</w:t>
      </w:r>
      <w:r w:rsidR="00812C1B" w:rsidRPr="006D6529">
        <w:rPr>
          <w:rFonts w:eastAsia="Arial Unicode MS"/>
          <w:lang w:eastAsia="zh-CN"/>
        </w:rPr>
        <w:t xml:space="preserve"> to update the corresponding attribute with the provided new value.</w:t>
      </w:r>
    </w:p>
    <w:p w:rsidR="00812C1B" w:rsidRPr="006D6529" w:rsidRDefault="00812C1B" w:rsidP="00812C1B">
      <w:pPr>
        <w:jc w:val="both"/>
        <w:rPr>
          <w:rFonts w:eastAsia="Arial Unicode MS"/>
        </w:rPr>
      </w:pPr>
      <w:r w:rsidRPr="006D6529">
        <w:rPr>
          <w:rFonts w:eastAsia="Arial Unicode MS"/>
        </w:rPr>
        <w:t xml:space="preserve">The </w:t>
      </w:r>
      <w:r w:rsidR="001415B0">
        <w:rPr>
          <w:rFonts w:eastAsia="Arial Unicode MS"/>
        </w:rPr>
        <w:t>originator</w:t>
      </w:r>
      <w:r w:rsidRPr="006D6529">
        <w:rPr>
          <w:rFonts w:eastAsia="Arial Unicode MS"/>
        </w:rPr>
        <w:t xml:space="preserve"> </w:t>
      </w:r>
      <w:r w:rsidRPr="006D6529">
        <w:rPr>
          <w:rFonts w:eastAsia="Arial Unicode MS"/>
          <w:lang w:eastAsia="zh-CN"/>
        </w:rPr>
        <w:t xml:space="preserve">may </w:t>
      </w:r>
      <w:r w:rsidRPr="006D6529">
        <w:rPr>
          <w:rFonts w:eastAsia="Arial Unicode MS"/>
        </w:rPr>
        <w:t>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C66974">
        <w:rPr>
          <w:rFonts w:eastAsia="Arial Unicode MS"/>
          <w:lang w:eastAsia="zh-CN"/>
        </w:rPr>
        <w:t>AE</w:t>
      </w:r>
      <w:r w:rsidRPr="006D6529">
        <w:rPr>
          <w:rFonts w:eastAsia="Arial Unicode MS"/>
          <w:lang w:eastAsia="zh-CN"/>
        </w:rPr>
        <w:t>.</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 </w:t>
      </w:r>
      <w:r>
        <w:rPr>
          <w:rFonts w:eastAsia="Arial Unicode MS"/>
          <w:lang w:eastAsia="zh-CN"/>
        </w:rPr>
        <w:t>D/G</w:t>
      </w:r>
      <w:r w:rsidR="00C66974">
        <w:rPr>
          <w:rFonts w:eastAsia="Arial Unicode MS"/>
          <w:lang w:eastAsia="zh-CN"/>
        </w:rPr>
        <w:t>-</w:t>
      </w:r>
      <w:r w:rsidR="001415B0">
        <w:rPr>
          <w:rFonts w:eastAsia="Arial Unicode MS"/>
          <w:lang w:eastAsia="zh-CN"/>
        </w:rPr>
        <w:t>CSE</w:t>
      </w:r>
      <w:r w:rsidRPr="006D6529">
        <w:rPr>
          <w:rFonts w:eastAsia="Arial Unicode MS"/>
          <w:lang w:eastAsia="zh-CN"/>
        </w:rPr>
        <w:t>.</w:t>
      </w:r>
    </w:p>
    <w:p w:rsidR="00812C1B" w:rsidRPr="006D6529" w:rsidRDefault="00890C21" w:rsidP="00812C1B">
      <w:pPr>
        <w:keepNext/>
        <w:keepLines/>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check if the </w:t>
      </w:r>
      <w:r w:rsidR="001415B0">
        <w:rPr>
          <w:rFonts w:eastAsia="Arial Unicode MS"/>
          <w:lang w:eastAsia="zh-CN"/>
        </w:rPr>
        <w:t>originator</w:t>
      </w:r>
      <w:r w:rsidR="00812C1B" w:rsidRPr="006D6529">
        <w:rPr>
          <w:rFonts w:eastAsia="Arial Unicode MS"/>
          <w:lang w:eastAsia="zh-CN"/>
        </w:rPr>
        <w:t xml:space="preserve"> has the WRITE permission on the address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w:t>
      </w:r>
      <w:r w:rsidR="00812C1B" w:rsidRPr="006D6529">
        <w:rPr>
          <w:rFonts w:eastAsia="Arial Unicode MS"/>
        </w:rPr>
        <w:t xml:space="preserve">The hosting </w:t>
      </w:r>
      <w:r w:rsidR="001415B0">
        <w:rPr>
          <w:rFonts w:eastAsia="Arial Unicode MS"/>
        </w:rPr>
        <w:t>CSE</w:t>
      </w:r>
      <w:r w:rsidR="00812C1B" w:rsidRPr="006D6529">
        <w:rPr>
          <w:rFonts w:eastAsia="Arial Unicode MS"/>
        </w:rPr>
        <w:t xml:space="preserve"> shall also check the validity of provided attributes</w:t>
      </w:r>
      <w:r w:rsidR="00812C1B" w:rsidRPr="006D6529">
        <w:rPr>
          <w:rFonts w:eastAsia="Arial Unicode MS"/>
          <w:lang w:eastAsia="zh-CN"/>
        </w:rPr>
        <w:t xml:space="preserve"> if any. Upon successful validation</w:t>
      </w:r>
      <w:r w:rsidR="00812C1B" w:rsidRPr="006D6529">
        <w:rPr>
          <w:rFonts w:eastAsia="Arial Unicode MS"/>
        </w:rPr>
        <w:t>, the</w:t>
      </w:r>
      <w:r w:rsidR="00812C1B" w:rsidRPr="006D6529">
        <w:rPr>
          <w:rFonts w:eastAsia="Arial Unicode MS"/>
          <w:lang w:eastAsia="zh-CN"/>
        </w:rPr>
        <w:t xml:space="preserve"> hosting</w:t>
      </w:r>
      <w:r w:rsidR="00812C1B" w:rsidRPr="006D6529">
        <w:rPr>
          <w:rFonts w:eastAsia="Arial Unicode MS"/>
        </w:rPr>
        <w:t xml:space="preserve"> </w:t>
      </w:r>
      <w:r w:rsidR="001415B0">
        <w:rPr>
          <w:rFonts w:eastAsia="Arial Unicode MS"/>
        </w:rPr>
        <w:t>CSE</w:t>
      </w:r>
      <w:r w:rsidR="00812C1B" w:rsidRPr="006D6529">
        <w:rPr>
          <w:rFonts w:eastAsia="Arial Unicode MS"/>
        </w:rPr>
        <w:t xml:space="preserve"> shall overwrite </w:t>
      </w:r>
      <w:r w:rsidR="00812C1B" w:rsidRPr="006D6529">
        <w:rPr>
          <w:rFonts w:eastAsia="Arial Unicode MS"/>
          <w:lang w:eastAsia="zh-CN"/>
        </w:rPr>
        <w:t>the corresponding attributes</w:t>
      </w:r>
      <w:r w:rsidR="00812C1B" w:rsidRPr="006D6529" w:rsidDel="00E8077B">
        <w:rPr>
          <w:rFonts w:eastAsia="Arial Unicode MS"/>
          <w:lang w:eastAsia="zh-CN"/>
        </w:rPr>
        <w:t xml:space="preserve"> </w:t>
      </w:r>
      <w:r w:rsidR="00812C1B" w:rsidRPr="006D6529">
        <w:rPr>
          <w:rFonts w:eastAsia="Arial Unicode MS"/>
          <w:lang w:eastAsia="zh-CN"/>
        </w:rPr>
        <w:t xml:space="preserve">of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with the provided new data. The </w:t>
      </w:r>
      <w:r w:rsidR="001415B0">
        <w:rPr>
          <w:rFonts w:eastAsia="Arial Unicode MS"/>
          <w:lang w:eastAsia="zh-CN"/>
        </w:rPr>
        <w:t>CSE</w:t>
      </w:r>
      <w:r w:rsidR="00812C1B" w:rsidRPr="006D6529">
        <w:rPr>
          <w:rFonts w:eastAsia="Arial Unicode MS"/>
        </w:rPr>
        <w:t xml:space="preserve"> shall respond to the </w:t>
      </w:r>
      <w:r w:rsidR="001415B0">
        <w:rPr>
          <w:rFonts w:eastAsia="Arial Unicode MS"/>
        </w:rPr>
        <w:t>originator</w:t>
      </w:r>
      <w:r w:rsidR="00812C1B" w:rsidRPr="006D6529">
        <w:rPr>
          <w:rFonts w:eastAsia="Arial Unicode MS"/>
        </w:rPr>
        <w:t xml:space="preserve"> with the appropriate generic responses.</w:t>
      </w:r>
    </w:p>
    <w:p w:rsidR="00812C1B" w:rsidRPr="006D6529" w:rsidRDefault="00812C1B" w:rsidP="00812C1B">
      <w:pPr>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shall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N</w:t>
      </w:r>
      <w:r w:rsidR="00C66974">
        <w:rPr>
          <w:rFonts w:eastAsia="Arial Unicode MS"/>
          <w:lang w:eastAsia="zh-CN"/>
        </w:rPr>
        <w:t>-</w:t>
      </w:r>
      <w:r w:rsidR="001415B0">
        <w:rPr>
          <w:rFonts w:eastAsia="Arial Unicode MS"/>
          <w:lang w:eastAsia="zh-CN"/>
        </w:rPr>
        <w:t>CSE</w:t>
      </w:r>
      <w:r w:rsidRPr="006D6529">
        <w:rPr>
          <w:rFonts w:eastAsia="Arial Unicode MS"/>
          <w:lang w:eastAsia="zh-CN"/>
        </w:rPr>
        <w:t>.</w:t>
      </w:r>
    </w:p>
    <w:p w:rsidR="00763701" w:rsidRDefault="00763701" w:rsidP="00812C1B">
      <w:pPr>
        <w:pStyle w:val="EX"/>
        <w:rPr>
          <w:rFonts w:eastAsia="Arial Unicode MS"/>
        </w:rPr>
      </w:pPr>
    </w:p>
    <w:p w:rsidR="00197B37" w:rsidRDefault="00197B37" w:rsidP="00812C1B">
      <w:pPr>
        <w:pStyle w:val="EX"/>
        <w:rPr>
          <w:rFonts w:eastAsia="Arial Unicode MS"/>
        </w:rPr>
      </w:pPr>
    </w:p>
    <w:p w:rsidR="00763701" w:rsidRPr="00E06ECA" w:rsidRDefault="00763701" w:rsidP="00763701">
      <w:pPr>
        <w:pStyle w:val="Caption"/>
        <w:jc w:val="center"/>
        <w:rPr>
          <w:lang w:eastAsia="ko-KR"/>
        </w:rPr>
      </w:pPr>
      <w:r>
        <w:t xml:space="preserve">Table </w:t>
      </w:r>
      <w:r w:rsidR="006613EF">
        <w:t>10.3.</w:t>
      </w:r>
      <w:r>
        <w:t>x.4.1 &lt;</w:t>
      </w:r>
      <w:proofErr w:type="spellStart"/>
      <w:r w:rsidRPr="008D5EE5">
        <w:rPr>
          <w:i/>
        </w:rPr>
        <w:t>mgmtCmd</w:t>
      </w:r>
      <w:proofErr w:type="spellEnd"/>
      <w:r>
        <w:t>&gt; UPDATE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763701" w:rsidRPr="000462E2" w:rsidTr="00E339A3">
        <w:tc>
          <w:tcPr>
            <w:tcW w:w="2093"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p>
        </w:tc>
        <w:tc>
          <w:tcPr>
            <w:tcW w:w="7074"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r w:rsidRPr="000462E2">
              <w:rPr>
                <w:b/>
                <w:bCs/>
                <w:color w:val="FFFFFF"/>
                <w:lang w:eastAsia="ko-KR"/>
              </w:rPr>
              <w:t>Description</w:t>
            </w:r>
          </w:p>
        </w:tc>
      </w:tr>
      <w:tr w:rsidR="00763701" w:rsidRPr="00FF2FB5" w:rsidTr="00E339A3">
        <w:tc>
          <w:tcPr>
            <w:tcW w:w="2093" w:type="dxa"/>
          </w:tcPr>
          <w:p w:rsidR="00763701" w:rsidRPr="00FF2FB5" w:rsidRDefault="00763701"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763701" w:rsidRPr="00FF2FB5" w:rsidRDefault="00763701"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UPDATE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 xml:space="preserve">Pre-conditions </w:t>
            </w:r>
          </w:p>
        </w:tc>
        <w:tc>
          <w:tcPr>
            <w:tcW w:w="7074" w:type="dxa"/>
          </w:tcPr>
          <w:p w:rsidR="00763701" w:rsidRPr="00FF2FB5" w:rsidRDefault="00763701" w:rsidP="00E339A3">
            <w:pPr>
              <w:tabs>
                <w:tab w:val="left" w:pos="3800"/>
              </w:tabs>
              <w:rPr>
                <w:rFonts w:eastAsia="Arial Unicode MS"/>
              </w:rPr>
            </w:pPr>
            <w:r w:rsidRPr="008D5EE5">
              <w:rPr>
                <w:rFonts w:eastAsia="Arial Unicode MS"/>
                <w:iCs/>
              </w:rPr>
              <w:t>Originator needs to retrieve a resource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Request message</w:t>
            </w:r>
          </w:p>
        </w:tc>
        <w:tc>
          <w:tcPr>
            <w:tcW w:w="7074" w:type="dxa"/>
          </w:tcPr>
          <w:p w:rsidR="00763701" w:rsidRDefault="00372366" w:rsidP="00E339A3">
            <w:pPr>
              <w:tabs>
                <w:tab w:val="left" w:pos="3800"/>
              </w:tabs>
              <w:rPr>
                <w:rFonts w:eastAsia="Arial Unicode MS"/>
              </w:rPr>
            </w:pPr>
            <w:r>
              <w:rPr>
                <w:rFonts w:eastAsia="Arial Unicode MS"/>
                <w:b/>
                <w:lang w:eastAsia="ko-KR"/>
              </w:rPr>
              <w:t>op</w:t>
            </w:r>
            <w:r w:rsidR="00763701">
              <w:rPr>
                <w:rFonts w:eastAsia="Arial Unicode MS"/>
                <w:lang w:eastAsia="ko-KR"/>
              </w:rPr>
              <w:t xml:space="preserve">: </w:t>
            </w:r>
            <w:r>
              <w:rPr>
                <w:rFonts w:eastAsia="Arial Unicode MS"/>
                <w:lang w:eastAsia="ko-KR"/>
              </w:rPr>
              <w:t>U</w:t>
            </w:r>
          </w:p>
          <w:p w:rsidR="00890C21" w:rsidRPr="00890C21" w:rsidRDefault="00890C21" w:rsidP="00890C21">
            <w:pPr>
              <w:tabs>
                <w:tab w:val="left" w:pos="3800"/>
              </w:tabs>
              <w:rPr>
                <w:rFonts w:eastAsia="Arial Unicode MS"/>
                <w:lang w:eastAsia="ko-KR"/>
              </w:rPr>
            </w:pPr>
            <w:proofErr w:type="spellStart"/>
            <w:r w:rsidRPr="00890C21">
              <w:rPr>
                <w:rFonts w:eastAsia="Arial Unicode MS"/>
                <w:b/>
                <w:lang w:eastAsia="ko-KR"/>
              </w:rPr>
              <w:t>fr</w:t>
            </w:r>
            <w:proofErr w:type="spellEnd"/>
            <w:r w:rsidRPr="00890C21">
              <w:rPr>
                <w:rFonts w:eastAsia="Arial Unicode MS"/>
                <w:b/>
                <w:lang w:eastAsia="ko-KR"/>
              </w:rPr>
              <w:t>:</w:t>
            </w:r>
            <w:r w:rsidRPr="00890C21">
              <w:rPr>
                <w:rFonts w:eastAsia="Arial Unicode MS"/>
                <w:lang w:eastAsia="ko-KR"/>
              </w:rPr>
              <w:t xml:space="preserve"> Originator App-</w:t>
            </w:r>
            <w:proofErr w:type="spellStart"/>
            <w:r w:rsidRPr="00890C21">
              <w:rPr>
                <w:rFonts w:eastAsia="Arial Unicode MS"/>
                <w:lang w:eastAsia="ko-KR"/>
              </w:rPr>
              <w:t>Inst</w:t>
            </w:r>
            <w:proofErr w:type="spellEnd"/>
            <w:r w:rsidRPr="00890C21">
              <w:rPr>
                <w:rFonts w:eastAsia="Arial Unicode MS"/>
                <w:lang w:eastAsia="ko-KR"/>
              </w:rPr>
              <w:t>-ID or CSE-ID</w:t>
            </w:r>
          </w:p>
          <w:p w:rsidR="00890C21" w:rsidRPr="00890C21" w:rsidRDefault="00890C21" w:rsidP="00890C21">
            <w:pPr>
              <w:tabs>
                <w:tab w:val="left" w:pos="3800"/>
              </w:tabs>
              <w:rPr>
                <w:rFonts w:eastAsia="Arial Unicode MS"/>
                <w:lang w:eastAsia="ko-KR"/>
              </w:rPr>
            </w:pPr>
            <w:r w:rsidRPr="00890C21">
              <w:rPr>
                <w:rFonts w:eastAsia="Arial Unicode MS"/>
                <w:b/>
                <w:lang w:eastAsia="ko-KR"/>
              </w:rPr>
              <w:t>to</w:t>
            </w:r>
            <w:r w:rsidRPr="00890C21">
              <w:rPr>
                <w:rFonts w:eastAsia="Arial Unicode MS"/>
                <w:lang w:eastAsia="ko-KR"/>
              </w:rPr>
              <w:t>: Receiver CSE-ID</w:t>
            </w:r>
          </w:p>
          <w:p w:rsidR="00890C21" w:rsidRDefault="00890C21" w:rsidP="00890C21">
            <w:pPr>
              <w:tabs>
                <w:tab w:val="left" w:pos="3800"/>
              </w:tabs>
              <w:rPr>
                <w:rFonts w:eastAsia="Arial Unicode MS"/>
                <w:lang w:eastAsia="ko-KR"/>
              </w:rPr>
            </w:pPr>
            <w:proofErr w:type="spellStart"/>
            <w:r w:rsidRPr="00890C21">
              <w:rPr>
                <w:rFonts w:eastAsia="Arial Unicode MS"/>
                <w:b/>
                <w:lang w:eastAsia="ko-KR"/>
              </w:rPr>
              <w:t>cn</w:t>
            </w:r>
            <w:proofErr w:type="spellEnd"/>
            <w:r w:rsidRPr="00890C21">
              <w:rPr>
                <w:rFonts w:eastAsia="Arial Unicode MS"/>
                <w:lang w:eastAsia="ko-KR"/>
              </w:rPr>
              <w:t>: Name of &lt;</w:t>
            </w:r>
            <w:proofErr w:type="spellStart"/>
            <w:r w:rsidRPr="00890C21">
              <w:rPr>
                <w:rFonts w:eastAsia="Arial Unicode MS"/>
                <w:lang w:eastAsia="ko-KR"/>
              </w:rPr>
              <w:t>mgmtCmd</w:t>
            </w:r>
            <w:proofErr w:type="spellEnd"/>
            <w:r w:rsidRPr="00890C21">
              <w:rPr>
                <w:rFonts w:eastAsia="Arial Unicode MS"/>
                <w:lang w:eastAsia="ko-KR"/>
              </w:rPr>
              <w:t>&gt; resource</w:t>
            </w:r>
          </w:p>
          <w:p w:rsidR="00890C21" w:rsidRPr="008D5EE5" w:rsidRDefault="00E339A3" w:rsidP="00E339A3">
            <w:pPr>
              <w:tabs>
                <w:tab w:val="left" w:pos="3800"/>
              </w:tabs>
              <w:rPr>
                <w:rFonts w:eastAsia="Arial Unicode MS"/>
              </w:rPr>
            </w:pPr>
            <w:r w:rsidRPr="00E339A3">
              <w:rPr>
                <w:rFonts w:eastAsia="Arial Unicode MS"/>
                <w:lang w:eastAsia="ko-KR"/>
              </w:rPr>
              <w:t>The mandatory and/or optional attributes defined in 9.6.X, as needed.</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Local processing on Hosting CSE</w:t>
            </w:r>
          </w:p>
        </w:tc>
        <w:tc>
          <w:tcPr>
            <w:tcW w:w="7074" w:type="dxa"/>
          </w:tcPr>
          <w:p w:rsidR="00763701" w:rsidRPr="00FF2FB5" w:rsidRDefault="00763701" w:rsidP="00E339A3">
            <w:pPr>
              <w:tabs>
                <w:tab w:val="left" w:pos="3800"/>
              </w:tabs>
              <w:rPr>
                <w:rFonts w:eastAsia="Arial Unicode MS"/>
                <w:lang w:eastAsia="ko-KR"/>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10.1.1.3)</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Response message</w:t>
            </w:r>
          </w:p>
        </w:tc>
        <w:tc>
          <w:tcPr>
            <w:tcW w:w="7074" w:type="dxa"/>
          </w:tcPr>
          <w:p w:rsidR="00763701" w:rsidRPr="00FF2FB5" w:rsidRDefault="00763701"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10.1.1.3)</w:t>
            </w:r>
          </w:p>
        </w:tc>
      </w:tr>
      <w:tr w:rsidR="00763701" w:rsidRPr="00FF2FB5" w:rsidTr="00E339A3">
        <w:tc>
          <w:tcPr>
            <w:tcW w:w="2093"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None</w:t>
            </w:r>
          </w:p>
        </w:tc>
      </w:tr>
      <w:tr w:rsidR="00763701" w:rsidRPr="00FF2FB5" w:rsidTr="00E339A3">
        <w:tc>
          <w:tcPr>
            <w:tcW w:w="2093" w:type="dxa"/>
            <w:tcBorders>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763701" w:rsidRPr="00FF2FB5" w:rsidRDefault="00763701" w:rsidP="00E339A3">
            <w:pPr>
              <w:tabs>
                <w:tab w:val="left" w:pos="3800"/>
              </w:tabs>
              <w:rPr>
                <w:rFonts w:eastAsia="Arial Unicode MS"/>
              </w:rPr>
            </w:pPr>
            <w:r w:rsidRPr="006D6529">
              <w:rPr>
                <w:rFonts w:eastAsia="Arial Unicode MS"/>
                <w:lang w:eastAsia="zh-CN"/>
              </w:rPr>
              <w:t xml:space="preserve">If the update is not allowed or the specific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(or its sub-resource) does not exist in the</w:t>
            </w:r>
            <w:r>
              <w:rPr>
                <w:rFonts w:eastAsia="Arial Unicode MS"/>
                <w:lang w:eastAsia="zh-CN"/>
              </w:rPr>
              <w:t xml:space="preserve"> N-CSE,</w:t>
            </w:r>
            <w:r w:rsidRPr="006D6529">
              <w:rPr>
                <w:rFonts w:eastAsia="Arial Unicode MS"/>
                <w:lang w:eastAsia="zh-CN"/>
              </w:rPr>
              <w:t xml:space="preserve"> a proper error code shall be returned to </w:t>
            </w:r>
            <w:r>
              <w:rPr>
                <w:rFonts w:eastAsia="Arial Unicode MS"/>
                <w:lang w:eastAsia="zh-CN"/>
              </w:rPr>
              <w:t>AE</w:t>
            </w:r>
            <w:r w:rsidRPr="006D6529">
              <w:rPr>
                <w:rFonts w:eastAsia="Arial Unicode MS"/>
                <w:lang w:eastAsia="zh-CN"/>
              </w:rPr>
              <w:t xml:space="preserve"> (or </w:t>
            </w:r>
            <w:r>
              <w:rPr>
                <w:rFonts w:eastAsia="Arial Unicode MS"/>
                <w:lang w:eastAsia="zh-CN"/>
              </w:rPr>
              <w:t>D/G-CSE</w:t>
            </w:r>
            <w:r w:rsidRPr="006D6529">
              <w:rPr>
                <w:rFonts w:eastAsia="Arial Unicode MS"/>
                <w:lang w:eastAsia="zh-CN"/>
              </w:rPr>
              <w:t>)</w:t>
            </w:r>
          </w:p>
        </w:tc>
      </w:tr>
    </w:tbl>
    <w:p w:rsidR="00763701" w:rsidRPr="006D6529" w:rsidRDefault="00763701" w:rsidP="00812C1B">
      <w:pPr>
        <w:pStyle w:val="EX"/>
        <w:rPr>
          <w:rFonts w:eastAsia="Arial Unicode MS"/>
          <w:lang w:eastAsia="zh-CN"/>
        </w:rPr>
      </w:pPr>
    </w:p>
    <w:p w:rsidR="00812C1B" w:rsidRDefault="006613EF" w:rsidP="001637D8">
      <w:pPr>
        <w:pStyle w:val="Heading5"/>
        <w:numPr>
          <w:ilvl w:val="0"/>
          <w:numId w:val="0"/>
        </w:numPr>
        <w:ind w:left="1008" w:hanging="1008"/>
        <w:rPr>
          <w:rFonts w:eastAsia="Arial Unicode MS"/>
        </w:rPr>
      </w:pPr>
      <w:bookmarkStart w:id="6" w:name="_Toc360788973"/>
      <w:r>
        <w:rPr>
          <w:rFonts w:eastAsia="Arial Unicode MS"/>
        </w:rPr>
        <w:t>10.3.</w:t>
      </w:r>
      <w:r w:rsidR="001637D8">
        <w:rPr>
          <w:rFonts w:eastAsia="Arial Unicode MS"/>
        </w:rPr>
        <w:t xml:space="preserve">X.5 </w:t>
      </w:r>
      <w:r w:rsidR="00812C1B" w:rsidRPr="006D6529">
        <w:rPr>
          <w:rFonts w:eastAsia="Arial Unicode MS"/>
        </w:rPr>
        <w:t xml:space="preserve">Delete </w:t>
      </w:r>
      <w:r w:rsidR="00812C1B" w:rsidRPr="006D6529">
        <w:rPr>
          <w:rFonts w:eastAsia="Arial Unicode MS"/>
          <w:i/>
        </w:rPr>
        <w:t>&lt;</w:t>
      </w:r>
      <w:proofErr w:type="spellStart"/>
      <w:r w:rsidR="00812C1B" w:rsidRPr="006D6529">
        <w:rPr>
          <w:rFonts w:eastAsia="Arial Unicode MS"/>
          <w:lang w:eastAsia="zh-CN"/>
        </w:rPr>
        <w:t>mgmtCmd</w:t>
      </w:r>
      <w:proofErr w:type="spellEnd"/>
      <w:r w:rsidR="00812C1B" w:rsidRPr="006D6529">
        <w:rPr>
          <w:rFonts w:eastAsia="Arial Unicode MS"/>
          <w:i/>
        </w:rPr>
        <w:t>&gt;</w:t>
      </w:r>
      <w:bookmarkEnd w:id="6"/>
    </w:p>
    <w:p w:rsidR="00812C1B" w:rsidRPr="006D6529" w:rsidRDefault="001B44F5" w:rsidP="00812C1B">
      <w:pPr>
        <w:rPr>
          <w:rFonts w:eastAsia="Arial Unicode MS"/>
          <w:lang w:eastAsia="zh-CN"/>
        </w:rPr>
      </w:pPr>
      <w:r>
        <w:rPr>
          <w:rFonts w:eastAsia="Arial Unicode MS"/>
        </w:rPr>
        <w:t>A DELETE request</w:t>
      </w:r>
      <w:r w:rsidR="00812C1B" w:rsidRPr="006D6529">
        <w:rPr>
          <w:rFonts w:eastAsia="Arial Unicode MS"/>
        </w:rPr>
        <w:t xml:space="preserve"> is used </w:t>
      </w:r>
      <w:r>
        <w:rPr>
          <w:rFonts w:eastAsia="Arial Unicode MS"/>
        </w:rPr>
        <w:t xml:space="preserve">by the originator </w:t>
      </w:r>
      <w:r w:rsidR="00812C1B" w:rsidRPr="006D6529">
        <w:rPr>
          <w:rFonts w:eastAsia="Arial Unicode MS"/>
          <w:lang w:eastAsia="zh-CN"/>
        </w:rPr>
        <w:t>to delete</w:t>
      </w:r>
      <w:r w:rsidR="00812C1B" w:rsidRPr="006D6529">
        <w:rPr>
          <w:rFonts w:eastAsia="Arial Unicode MS"/>
        </w:rPr>
        <w:t xml:space="preserve"> an existing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rPr>
        <w:t xml:space="preserve"> resource</w:t>
      </w:r>
      <w:r>
        <w:rPr>
          <w:rFonts w:eastAsia="Arial Unicode MS"/>
        </w:rPr>
        <w:t xml:space="preserve"> on a hosting CSE</w:t>
      </w:r>
      <w:r w:rsidR="00812C1B" w:rsidRPr="006D6529">
        <w:rPr>
          <w:rFonts w:eastAsia="Arial Unicode MS"/>
          <w:lang w:eastAsia="zh-CN"/>
        </w:rPr>
        <w:t xml:space="preserve">. An </w:t>
      </w:r>
      <w:r w:rsidR="00155CC6">
        <w:rPr>
          <w:rFonts w:eastAsia="Arial Unicode MS"/>
          <w:lang w:eastAsia="zh-CN"/>
        </w:rPr>
        <w:t>AE</w:t>
      </w:r>
      <w:r w:rsidR="00812C1B" w:rsidRPr="006D6529">
        <w:rPr>
          <w:rFonts w:eastAsia="Arial Unicode MS"/>
          <w:lang w:eastAsia="zh-CN"/>
        </w:rPr>
        <w:t xml:space="preserve"> may also use this procedure to cancel all initiated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lang w:eastAsia="zh-CN"/>
        </w:rPr>
        <w:t xml:space="preserve"> of an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if applicable.</w:t>
      </w:r>
    </w:p>
    <w:p w:rsidR="00812C1B" w:rsidRPr="006D6529" w:rsidRDefault="001415B0" w:rsidP="00812C1B">
      <w:pPr>
        <w:rPr>
          <w:rFonts w:eastAsia="Arial Unicode MS"/>
          <w:lang w:eastAsia="zh-CN"/>
        </w:rPr>
      </w:pPr>
      <w:r>
        <w:rPr>
          <w:rFonts w:eastAsia="Arial Unicode MS"/>
          <w:b/>
        </w:rPr>
        <w:t>Originator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w:t>
      </w:r>
      <w:r w:rsidR="00812C1B" w:rsidRPr="006D6529">
        <w:rPr>
          <w:rFonts w:eastAsia="Arial Unicode MS"/>
        </w:rPr>
        <w:t>request to delete an existing</w:t>
      </w:r>
      <w:r w:rsidR="00812C1B" w:rsidRPr="006D6529">
        <w:rPr>
          <w:rFonts w:eastAsia="Arial Unicode MS"/>
          <w:lang w:eastAsia="zh-CN"/>
        </w:rPr>
        <w:t xml:space="preserv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rPr>
        <w:t xml:space="preserve"> resource</w:t>
      </w:r>
      <w:r w:rsidR="00812C1B" w:rsidRPr="006D6529">
        <w:rPr>
          <w:rFonts w:eastAsia="Arial Unicode MS"/>
          <w:lang w:eastAsia="zh-CN"/>
        </w:rPr>
        <w:t xml:space="preserve"> by using a DELETE verb</w:t>
      </w:r>
      <w:r w:rsidR="00812C1B" w:rsidRPr="006D6529">
        <w:rPr>
          <w:rFonts w:eastAsia="Arial Unicode MS"/>
        </w:rPr>
        <w:t>. The request</w:t>
      </w:r>
      <w:r w:rsidR="00812C1B" w:rsidRPr="006D6529">
        <w:rPr>
          <w:rFonts w:eastAsia="Arial Unicode MS"/>
          <w:lang w:eastAsia="zh-CN"/>
        </w:rPr>
        <w:t xml:space="preserve"> shall </w:t>
      </w:r>
      <w:r w:rsidR="00812C1B" w:rsidRPr="006D6529">
        <w:rPr>
          <w:rFonts w:eastAsia="Arial Unicode MS"/>
        </w:rPr>
        <w:t>address the specific "&lt;</w:t>
      </w:r>
      <w:proofErr w:type="spellStart"/>
      <w:r w:rsidR="00812C1B" w:rsidRPr="006D6529">
        <w:rPr>
          <w:rFonts w:eastAsia="Arial Unicode MS"/>
          <w:i/>
          <w:lang w:eastAsia="zh-CN"/>
        </w:rPr>
        <w:t>mgmtCmd</w:t>
      </w:r>
      <w:proofErr w:type="spellEnd"/>
      <w:r w:rsidR="00812C1B" w:rsidRPr="006D6529">
        <w:rPr>
          <w:rFonts w:eastAsia="Arial Unicode MS"/>
          <w:i/>
        </w:rPr>
        <w:t>&gt;</w:t>
      </w:r>
      <w:r w:rsidR="00812C1B" w:rsidRPr="006D6529">
        <w:rPr>
          <w:rFonts w:eastAsia="Arial Unicode MS"/>
        </w:rPr>
        <w:t>" resource</w:t>
      </w:r>
      <w:r w:rsidR="00812C1B" w:rsidRPr="006D6529">
        <w:rPr>
          <w:rFonts w:eastAsia="Arial Unicode MS"/>
          <w:lang w:eastAsia="zh-CN"/>
        </w:rPr>
        <w:t xml:space="preserve"> on the hosting </w:t>
      </w:r>
      <w:r>
        <w:rPr>
          <w:rFonts w:eastAsia="Arial Unicode MS"/>
          <w:lang w:eastAsia="zh-CN"/>
        </w:rPr>
        <w:t>CSE</w:t>
      </w:r>
      <w:r w:rsidR="00812C1B" w:rsidRPr="006D6529">
        <w:rPr>
          <w:rFonts w:eastAsia="Arial Unicode MS"/>
        </w:rPr>
        <w:t>.</w:t>
      </w:r>
    </w:p>
    <w:p w:rsidR="00812C1B" w:rsidRPr="006D6529" w:rsidRDefault="00812C1B" w:rsidP="00812C1B">
      <w:pPr>
        <w:rPr>
          <w:rFonts w:eastAsia="Arial Unicode MS"/>
        </w:rPr>
      </w:pPr>
      <w:r w:rsidRPr="006D6529">
        <w:rPr>
          <w:rFonts w:eastAsia="Arial Unicode MS"/>
        </w:rPr>
        <w:t xml:space="preserve">The </w:t>
      </w:r>
      <w:r w:rsidR="001415B0">
        <w:rPr>
          <w:rFonts w:eastAsia="Arial Unicode MS"/>
        </w:rPr>
        <w:t>originator</w:t>
      </w:r>
      <w:r w:rsidRPr="006D6529">
        <w:rPr>
          <w:rFonts w:eastAsia="Arial Unicode MS"/>
        </w:rPr>
        <w:t xml:space="preserve"> </w:t>
      </w:r>
      <w:r w:rsidRPr="006D6529">
        <w:rPr>
          <w:rFonts w:eastAsia="Arial Unicode MS"/>
          <w:lang w:eastAsia="zh-CN"/>
        </w:rPr>
        <w:t>may</w:t>
      </w:r>
      <w:r w:rsidRPr="006D6529">
        <w:rPr>
          <w:rFonts w:eastAsia="Arial Unicode MS"/>
        </w:rPr>
        <w:t xml:space="preserve">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The </w:t>
      </w:r>
      <w:r>
        <w:rPr>
          <w:rFonts w:eastAsia="Arial Unicode MS"/>
          <w:lang w:eastAsia="zh-CN"/>
        </w:rPr>
        <w:t>D/G</w:t>
      </w:r>
      <w:r w:rsidR="00BF20AF">
        <w:rPr>
          <w:rFonts w:eastAsia="Arial Unicode MS"/>
          <w:lang w:eastAsia="zh-CN"/>
        </w:rPr>
        <w:t>-</w:t>
      </w:r>
      <w:r w:rsidR="001415B0">
        <w:rPr>
          <w:rFonts w:eastAsia="Arial Unicode MS"/>
          <w:lang w:eastAsia="zh-CN"/>
        </w:rPr>
        <w:t>CSE</w:t>
      </w:r>
      <w:r w:rsidRPr="006D6529">
        <w:rPr>
          <w:rFonts w:eastAsia="Arial Unicode MS"/>
          <w:lang w:eastAsia="zh-CN"/>
        </w:rPr>
        <w:t xml:space="preserve"> on the </w:t>
      </w:r>
      <w:r w:rsidR="00BF20AF">
        <w:rPr>
          <w:rFonts w:eastAsia="Arial Unicode MS"/>
          <w:lang w:eastAsia="zh-CN"/>
        </w:rPr>
        <w:t>manageable</w:t>
      </w:r>
      <w:r w:rsidRPr="006D6529">
        <w:rPr>
          <w:rFonts w:eastAsia="Arial Unicode MS"/>
          <w:lang w:eastAsia="zh-CN"/>
        </w:rPr>
        <w:t xml:space="preserve"> entity: In this case, the local </w:t>
      </w:r>
      <w:r>
        <w:rPr>
          <w:rFonts w:eastAsia="Arial Unicode MS"/>
          <w:lang w:eastAsia="zh-CN"/>
        </w:rPr>
        <w:t>D/G</w:t>
      </w:r>
      <w:r w:rsidR="00BF20AF">
        <w:rPr>
          <w:rFonts w:eastAsia="Arial Unicode MS"/>
          <w:lang w:eastAsia="zh-CN"/>
        </w:rPr>
        <w:t>-</w:t>
      </w:r>
      <w:r w:rsidR="001415B0">
        <w:rPr>
          <w:rFonts w:eastAsia="Arial Unicode MS"/>
          <w:lang w:eastAsia="zh-CN"/>
        </w:rPr>
        <w:t>CSE</w:t>
      </w:r>
      <w:r w:rsidRPr="006D6529">
        <w:rPr>
          <w:rFonts w:eastAsia="Arial Unicode MS"/>
          <w:lang w:eastAsia="zh-CN"/>
        </w:rPr>
        <w:t xml:space="preserve"> issues the request to the hosting </w:t>
      </w:r>
      <w:r w:rsidR="001415B0">
        <w:rPr>
          <w:rFonts w:eastAsia="Arial Unicode MS"/>
          <w:lang w:eastAsia="zh-CN"/>
        </w:rPr>
        <w:t>CSE</w:t>
      </w:r>
      <w:r w:rsidRPr="006D6529">
        <w:rPr>
          <w:rFonts w:eastAsia="Arial Unicode MS"/>
          <w:lang w:eastAsia="zh-CN"/>
        </w:rPr>
        <w:t xml:space="preserve"> </w:t>
      </w:r>
      <w:r w:rsidRPr="006D6529">
        <w:rPr>
          <w:rFonts w:eastAsia="Arial Unicode MS"/>
          <w:iCs/>
          <w:lang w:eastAsia="zh-CN"/>
        </w:rPr>
        <w:t xml:space="preserve">to hide the corresponding management command from being exposed by the </w:t>
      </w:r>
      <w:r w:rsidRPr="006D6529">
        <w:rPr>
          <w:rFonts w:eastAsia="Arial Unicode MS"/>
          <w:i/>
          <w:iCs/>
          <w:lang w:eastAsia="zh-CN"/>
        </w:rPr>
        <w:t>&lt;</w:t>
      </w:r>
      <w:proofErr w:type="spellStart"/>
      <w:r w:rsidRPr="006D6529">
        <w:rPr>
          <w:rFonts w:eastAsia="Arial Unicode MS"/>
          <w:i/>
          <w:iCs/>
          <w:lang w:eastAsia="zh-CN"/>
        </w:rPr>
        <w:t>mgmtCmd</w:t>
      </w:r>
      <w:proofErr w:type="spellEnd"/>
      <w:r w:rsidRPr="006D6529">
        <w:rPr>
          <w:rFonts w:eastAsia="Arial Unicode MS"/>
          <w:i/>
          <w:iCs/>
          <w:lang w:eastAsia="zh-CN"/>
        </w:rPr>
        <w:t>&gt;</w:t>
      </w:r>
      <w:r w:rsidRPr="006D6529">
        <w:rPr>
          <w:rFonts w:eastAsia="Arial Unicode MS"/>
          <w:iCs/>
          <w:lang w:eastAsia="zh-CN"/>
        </w:rPr>
        <w:t xml:space="preserve"> resource</w:t>
      </w:r>
      <w:r w:rsidRPr="006D6529">
        <w:rPr>
          <w:rFonts w:eastAsia="Arial Unicode MS"/>
          <w:lang w:eastAsia="zh-CN"/>
        </w:rPr>
        <w:t>.</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BF20AF">
        <w:rPr>
          <w:rFonts w:eastAsia="Arial Unicode MS"/>
          <w:lang w:eastAsia="zh-CN"/>
        </w:rPr>
        <w:t>AE</w:t>
      </w:r>
      <w:r w:rsidRPr="006D6529">
        <w:rPr>
          <w:rFonts w:eastAsia="Arial Unicode MS"/>
          <w:lang w:eastAsia="zh-CN"/>
        </w:rPr>
        <w:t xml:space="preserve">: In this case, the </w:t>
      </w:r>
      <w:r w:rsidR="00BF20AF">
        <w:rPr>
          <w:rFonts w:eastAsia="Arial Unicode MS"/>
          <w:lang w:eastAsia="zh-CN"/>
        </w:rPr>
        <w:t>AE</w:t>
      </w:r>
      <w:r w:rsidRPr="006D6529">
        <w:rPr>
          <w:rFonts w:eastAsia="Arial Unicode MS"/>
          <w:lang w:eastAsia="zh-CN"/>
        </w:rPr>
        <w:t xml:space="preserve"> requests the hosting </w:t>
      </w:r>
      <w:r w:rsidR="001415B0">
        <w:rPr>
          <w:rFonts w:eastAsia="Arial Unicode MS"/>
          <w:lang w:eastAsia="zh-CN"/>
        </w:rPr>
        <w:t>CSE</w:t>
      </w:r>
      <w:r w:rsidRPr="006D6529">
        <w:rPr>
          <w:rFonts w:eastAsia="Arial Unicode MS"/>
          <w:lang w:eastAsia="zh-CN"/>
        </w:rPr>
        <w:t xml:space="preserve"> to delete the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from the hosting </w:t>
      </w:r>
      <w:r w:rsidR="001415B0">
        <w:rPr>
          <w:rFonts w:eastAsia="Arial Unicode MS"/>
          <w:lang w:eastAsia="zh-CN"/>
        </w:rPr>
        <w:t>CSE</w:t>
      </w:r>
      <w:r w:rsidRPr="006D6529">
        <w:rPr>
          <w:rFonts w:eastAsia="Arial Unicode MS"/>
          <w:lang w:eastAsia="zh-CN"/>
        </w:rPr>
        <w:t xml:space="preserve"> and </w:t>
      </w:r>
      <w:r w:rsidRPr="006D6529">
        <w:rPr>
          <w:rFonts w:eastAsia="Arial Unicode MS"/>
          <w:iCs/>
          <w:lang w:eastAsia="zh-CN"/>
        </w:rPr>
        <w:t xml:space="preserve">cancel all initiated </w:t>
      </w:r>
      <w:r w:rsidRPr="006D6529">
        <w:rPr>
          <w:rFonts w:eastAsia="Arial Unicode MS"/>
          <w:i/>
          <w:iCs/>
          <w:lang w:eastAsia="zh-CN"/>
        </w:rPr>
        <w:t>&lt;</w:t>
      </w:r>
      <w:proofErr w:type="spellStart"/>
      <w:r w:rsidRPr="006D6529">
        <w:rPr>
          <w:rFonts w:eastAsia="Arial Unicode MS"/>
          <w:i/>
          <w:iCs/>
          <w:lang w:eastAsia="zh-CN"/>
        </w:rPr>
        <w:t>execInstance</w:t>
      </w:r>
      <w:proofErr w:type="spellEnd"/>
      <w:r w:rsidRPr="006D6529">
        <w:rPr>
          <w:rFonts w:eastAsia="Arial Unicode MS"/>
          <w:i/>
          <w:iCs/>
          <w:lang w:eastAsia="zh-CN"/>
        </w:rPr>
        <w:t>&gt;</w:t>
      </w:r>
      <w:r w:rsidRPr="006D6529">
        <w:rPr>
          <w:rFonts w:eastAsia="Arial Unicode MS"/>
          <w:iCs/>
          <w:lang w:eastAsia="zh-CN"/>
        </w:rPr>
        <w:t xml:space="preserve"> of an </w:t>
      </w:r>
      <w:r w:rsidRPr="006D6529">
        <w:rPr>
          <w:rFonts w:eastAsia="Arial Unicode MS"/>
          <w:i/>
          <w:iCs/>
          <w:lang w:eastAsia="zh-CN"/>
        </w:rPr>
        <w:t>&lt;</w:t>
      </w:r>
      <w:proofErr w:type="spellStart"/>
      <w:r w:rsidRPr="006D6529">
        <w:rPr>
          <w:rFonts w:eastAsia="Arial Unicode MS"/>
          <w:i/>
          <w:iCs/>
          <w:lang w:eastAsia="zh-CN"/>
        </w:rPr>
        <w:t>mgmtCmd</w:t>
      </w:r>
      <w:proofErr w:type="spellEnd"/>
      <w:r w:rsidRPr="006D6529">
        <w:rPr>
          <w:rFonts w:eastAsia="Arial Unicode MS"/>
          <w:i/>
          <w:iCs/>
          <w:lang w:eastAsia="zh-CN"/>
        </w:rPr>
        <w:t>&gt;</w:t>
      </w:r>
      <w:r w:rsidRPr="006D6529">
        <w:rPr>
          <w:rFonts w:eastAsia="Arial Unicode MS"/>
          <w:iCs/>
          <w:lang w:eastAsia="zh-CN"/>
        </w:rPr>
        <w:t xml:space="preserve"> if applicable</w:t>
      </w:r>
      <w:r w:rsidRPr="006D6529">
        <w:rPr>
          <w:rFonts w:eastAsia="Arial Unicode MS"/>
          <w:lang w:eastAsia="zh-CN"/>
        </w:rPr>
        <w:t>.</w:t>
      </w:r>
    </w:p>
    <w:p w:rsidR="00812C1B" w:rsidRPr="006D6529" w:rsidRDefault="00812C1B" w:rsidP="00812C1B">
      <w:pPr>
        <w:pStyle w:val="NO"/>
        <w:rPr>
          <w:rFonts w:eastAsia="Arial Unicode MS"/>
          <w:lang w:eastAsia="zh-CN"/>
        </w:rPr>
      </w:pPr>
      <w:r w:rsidRPr="006D6529">
        <w:rPr>
          <w:rFonts w:eastAsia="Arial Unicode MS"/>
          <w:lang w:eastAsia="zh-CN"/>
        </w:rPr>
        <w:t>NOTE 1:</w:t>
      </w:r>
      <w:r w:rsidRPr="006D6529">
        <w:rPr>
          <w:rFonts w:eastAsia="Arial Unicode MS"/>
          <w:lang w:eastAsia="zh-CN"/>
        </w:rPr>
        <w:tab/>
        <w:t xml:space="preserve">The hosting </w:t>
      </w:r>
      <w:r w:rsidR="001415B0">
        <w:rPr>
          <w:rFonts w:eastAsia="Arial Unicode MS"/>
          <w:lang w:eastAsia="zh-CN"/>
        </w:rPr>
        <w:t>CSE</w:t>
      </w:r>
      <w:r w:rsidRPr="006D6529">
        <w:rPr>
          <w:rFonts w:eastAsia="Arial Unicode MS"/>
          <w:lang w:eastAsia="zh-CN"/>
        </w:rPr>
        <w:t xml:space="preserve"> in the network domain may also delete an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locally by itself. This internal procedure is out of scope.</w:t>
      </w:r>
    </w:p>
    <w:p w:rsidR="00812C1B" w:rsidRPr="006D6529" w:rsidRDefault="00812C1B" w:rsidP="00812C1B">
      <w:pPr>
        <w:pStyle w:val="NO"/>
        <w:rPr>
          <w:rFonts w:eastAsia="Arial Unicode MS"/>
          <w:lang w:eastAsia="zh-CN"/>
        </w:rPr>
      </w:pPr>
      <w:r w:rsidRPr="006D6529">
        <w:rPr>
          <w:rFonts w:eastAsia="Arial Unicode MS"/>
          <w:lang w:eastAsia="zh-CN"/>
        </w:rPr>
        <w:t>NOTE 2:</w:t>
      </w:r>
      <w:r w:rsidRPr="006D6529">
        <w:rPr>
          <w:rFonts w:eastAsia="Arial Unicode MS"/>
          <w:lang w:eastAsia="zh-CN"/>
        </w:rPr>
        <w:tab/>
        <w:t xml:space="preserve">The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may also be deleted in the hosting </w:t>
      </w:r>
      <w:r w:rsidR="001415B0">
        <w:rPr>
          <w:rFonts w:eastAsia="Arial Unicode MS"/>
          <w:lang w:eastAsia="zh-CN"/>
        </w:rPr>
        <w:t>CSE</w:t>
      </w:r>
      <w:r w:rsidRPr="006D6529">
        <w:rPr>
          <w:rFonts w:eastAsia="Arial Unicode MS"/>
          <w:lang w:eastAsia="zh-CN"/>
        </w:rPr>
        <w:t xml:space="preserve"> by other offline provisioning means which are out of scope.</w:t>
      </w:r>
    </w:p>
    <w:p w:rsidR="00812C1B" w:rsidRPr="006D6529" w:rsidRDefault="00890C21" w:rsidP="00812C1B">
      <w:pPr>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check if the </w:t>
      </w:r>
      <w:r w:rsidR="001415B0">
        <w:rPr>
          <w:rFonts w:eastAsia="Arial Unicode MS"/>
          <w:lang w:eastAsia="zh-CN"/>
        </w:rPr>
        <w:t>originator</w:t>
      </w:r>
      <w:r w:rsidR="00812C1B" w:rsidRPr="006D6529">
        <w:rPr>
          <w:rFonts w:eastAsia="Arial Unicode MS"/>
          <w:lang w:eastAsia="zh-CN"/>
        </w:rPr>
        <w:t xml:space="preserve"> has the DELETE permission on the address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Upon successful validation</w:t>
      </w:r>
      <w:r w:rsidR="00812C1B" w:rsidRPr="006D6529">
        <w:rPr>
          <w:rFonts w:eastAsia="Arial Unicode MS"/>
        </w:rPr>
        <w:t xml:space="preserve">, the </w:t>
      </w:r>
      <w:r w:rsidR="00812C1B" w:rsidRPr="006D6529">
        <w:rPr>
          <w:rFonts w:eastAsia="Arial Unicode MS"/>
          <w:lang w:eastAsia="zh-CN"/>
        </w:rPr>
        <w:t xml:space="preserve">hosting </w:t>
      </w:r>
      <w:r w:rsidR="001415B0">
        <w:rPr>
          <w:rFonts w:eastAsia="Arial Unicode MS"/>
        </w:rPr>
        <w:t>CSE</w:t>
      </w:r>
      <w:r w:rsidR="00812C1B" w:rsidRPr="006D6529">
        <w:rPr>
          <w:rFonts w:eastAsia="Arial Unicode MS"/>
        </w:rPr>
        <w:t xml:space="preserve"> shall remove the resource from its repository</w:t>
      </w:r>
      <w:r w:rsidR="00812C1B" w:rsidRPr="006D6529">
        <w:rPr>
          <w:rFonts w:eastAsia="Arial Unicode MS"/>
          <w:lang w:eastAsia="zh-CN"/>
        </w:rPr>
        <w:t xml:space="preserve">. If the </w:t>
      </w:r>
      <w:r w:rsidR="001415B0">
        <w:rPr>
          <w:rFonts w:eastAsia="Arial Unicode MS"/>
          <w:lang w:eastAsia="zh-CN"/>
        </w:rPr>
        <w:t>originator</w:t>
      </w:r>
      <w:r w:rsidR="00812C1B" w:rsidRPr="006D6529">
        <w:rPr>
          <w:rFonts w:eastAsia="Arial Unicode MS"/>
          <w:lang w:eastAsia="zh-CN"/>
        </w:rPr>
        <w:t xml:space="preserve"> is an </w:t>
      </w:r>
      <w:r w:rsidR="00BF20AF">
        <w:rPr>
          <w:rFonts w:eastAsia="Arial Unicode MS"/>
          <w:lang w:eastAsia="zh-CN"/>
        </w:rPr>
        <w:t>AE</w:t>
      </w:r>
      <w:r w:rsidR="00812C1B" w:rsidRPr="006D6529">
        <w:rPr>
          <w:rFonts w:eastAsia="Arial Unicode MS"/>
          <w:lang w:eastAsia="zh-CN"/>
        </w:rPr>
        <w:t xml:space="preserve"> and there is any initiated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lang w:eastAsia="zh-CN"/>
        </w:rPr>
        <w:t xml:space="preserve"> under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that can be cancelled by a corresponding management command</w:t>
      </w:r>
      <w:r w:rsidR="00BF20AF">
        <w:rPr>
          <w:rFonts w:eastAsia="Arial Unicode MS"/>
          <w:lang w:eastAsia="zh-CN"/>
        </w:rPr>
        <w:t>. T</w:t>
      </w:r>
      <w:r w:rsidR="00812C1B" w:rsidRPr="006D6529">
        <w:rPr>
          <w:rFonts w:eastAsia="Arial Unicode MS"/>
          <w:lang w:eastAsia="zh-CN"/>
        </w:rPr>
        <w:t xml:space="preserve">he hosting </w:t>
      </w:r>
      <w:r w:rsidR="001415B0">
        <w:rPr>
          <w:rFonts w:eastAsia="Arial Unicode MS"/>
          <w:lang w:eastAsia="zh-CN"/>
        </w:rPr>
        <w:t>CSE</w:t>
      </w:r>
      <w:r w:rsidR="00812C1B" w:rsidRPr="006D6529">
        <w:rPr>
          <w:rFonts w:eastAsia="Arial Unicode MS"/>
          <w:lang w:eastAsia="zh-CN"/>
        </w:rPr>
        <w:t xml:space="preserve"> shall also issue the management command to the remote entity to cancel those initiated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lang w:eastAsia="zh-CN"/>
        </w:rPr>
        <w:t xml:space="preserve"> based on existing management protocol (i.e. BBF TR-069). Then the </w:t>
      </w:r>
      <w:r w:rsidR="001415B0">
        <w:rPr>
          <w:rFonts w:eastAsia="Arial Unicode MS"/>
          <w:lang w:eastAsia="zh-CN"/>
        </w:rPr>
        <w:t>CSE</w:t>
      </w:r>
      <w:r w:rsidR="00812C1B" w:rsidRPr="006D6529">
        <w:rPr>
          <w:rFonts w:eastAsia="Arial Unicode MS"/>
        </w:rPr>
        <w:t xml:space="preserve"> shall respond to the </w:t>
      </w:r>
      <w:r w:rsidR="001415B0">
        <w:rPr>
          <w:rFonts w:eastAsia="Arial Unicode MS"/>
        </w:rPr>
        <w:t>originator</w:t>
      </w:r>
      <w:r w:rsidR="00812C1B" w:rsidRPr="006D6529">
        <w:rPr>
          <w:rFonts w:eastAsia="Arial Unicode MS"/>
        </w:rPr>
        <w:t xml:space="preserve"> with th</w:t>
      </w:r>
      <w:r w:rsidR="00BF20AF">
        <w:rPr>
          <w:rFonts w:eastAsia="Arial Unicode MS"/>
        </w:rPr>
        <w:t>e appropriate generic responses</w:t>
      </w:r>
      <w:r w:rsidR="00812C1B" w:rsidRPr="006D6529">
        <w:rPr>
          <w:rFonts w:eastAsia="Arial Unicode MS"/>
        </w:rPr>
        <w:t>.</w:t>
      </w:r>
    </w:p>
    <w:p w:rsidR="00812C1B" w:rsidRPr="006D6529" w:rsidRDefault="00812C1B" w:rsidP="00812C1B">
      <w:pPr>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shall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N</w:t>
      </w:r>
      <w:r w:rsidR="00BF20AF">
        <w:rPr>
          <w:rFonts w:eastAsia="Arial Unicode MS"/>
          <w:lang w:eastAsia="zh-CN"/>
        </w:rPr>
        <w:t>-</w:t>
      </w:r>
      <w:r w:rsidR="001415B0">
        <w:rPr>
          <w:rFonts w:eastAsia="Arial Unicode MS"/>
          <w:lang w:eastAsia="zh-CN"/>
        </w:rPr>
        <w:t>CSE</w:t>
      </w:r>
      <w:r w:rsidRPr="006D6529">
        <w:rPr>
          <w:rFonts w:eastAsia="Arial Unicode MS"/>
          <w:lang w:eastAsia="zh-CN"/>
        </w:rPr>
        <w:t>.</w:t>
      </w:r>
    </w:p>
    <w:p w:rsidR="00763701" w:rsidRDefault="00763701" w:rsidP="00342992">
      <w:pPr>
        <w:pStyle w:val="NO"/>
        <w:ind w:left="0" w:firstLine="0"/>
        <w:rPr>
          <w:rFonts w:eastAsia="Arial Unicode MS"/>
          <w:lang w:eastAsia="zh-CN"/>
        </w:rPr>
      </w:pPr>
    </w:p>
    <w:p w:rsidR="00197B37" w:rsidRDefault="00197B37" w:rsidP="00812C1B">
      <w:pPr>
        <w:pStyle w:val="NO"/>
        <w:rPr>
          <w:rFonts w:eastAsia="Arial Unicode MS"/>
          <w:lang w:eastAsia="zh-CN"/>
        </w:rPr>
      </w:pPr>
    </w:p>
    <w:p w:rsidR="00763701" w:rsidRPr="00E06ECA" w:rsidRDefault="00763701" w:rsidP="00763701">
      <w:pPr>
        <w:pStyle w:val="Caption"/>
        <w:jc w:val="center"/>
        <w:rPr>
          <w:lang w:eastAsia="ko-KR"/>
        </w:rPr>
      </w:pPr>
      <w:r>
        <w:t xml:space="preserve">Table </w:t>
      </w:r>
      <w:r w:rsidR="006613EF">
        <w:t>10.3.</w:t>
      </w:r>
      <w:r>
        <w:t>x.5.1 &lt;</w:t>
      </w:r>
      <w:proofErr w:type="spellStart"/>
      <w:r w:rsidRPr="000E444B">
        <w:rPr>
          <w:i/>
        </w:rPr>
        <w:t>mgmtCmd</w:t>
      </w:r>
      <w:proofErr w:type="spellEnd"/>
      <w:r>
        <w:t>&gt; DELETE by D/G-CSE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763701" w:rsidRPr="000462E2" w:rsidTr="00E339A3">
        <w:tc>
          <w:tcPr>
            <w:tcW w:w="2093"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p>
        </w:tc>
        <w:tc>
          <w:tcPr>
            <w:tcW w:w="7074"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r w:rsidRPr="000462E2">
              <w:rPr>
                <w:b/>
                <w:bCs/>
                <w:color w:val="FFFFFF"/>
                <w:lang w:eastAsia="ko-KR"/>
              </w:rPr>
              <w:t>Description</w:t>
            </w:r>
          </w:p>
        </w:tc>
      </w:tr>
      <w:tr w:rsidR="00763701" w:rsidRPr="00FF2FB5" w:rsidTr="00E339A3">
        <w:tc>
          <w:tcPr>
            <w:tcW w:w="2093" w:type="dxa"/>
          </w:tcPr>
          <w:p w:rsidR="00763701" w:rsidRPr="00FF2FB5" w:rsidRDefault="00763701"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763701" w:rsidRPr="00FF2FB5" w:rsidRDefault="00763701"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DELETE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 xml:space="preserve">Pre-conditions </w:t>
            </w:r>
          </w:p>
        </w:tc>
        <w:tc>
          <w:tcPr>
            <w:tcW w:w="7074" w:type="dxa"/>
          </w:tcPr>
          <w:p w:rsidR="00763701" w:rsidRPr="00BB2A0C" w:rsidRDefault="00763701" w:rsidP="00E339A3">
            <w:pPr>
              <w:tabs>
                <w:tab w:val="left" w:pos="3800"/>
              </w:tabs>
              <w:rPr>
                <w:rFonts w:eastAsia="Arial Unicode MS"/>
              </w:rPr>
            </w:pPr>
            <w:r>
              <w:rPr>
                <w:rFonts w:eastAsia="Arial Unicode MS"/>
              </w:rPr>
              <w:t xml:space="preserve">Before issuing a DELETE request to the N-CSE, </w:t>
            </w:r>
            <w:r w:rsidRPr="00BB2A0C">
              <w:rPr>
                <w:rFonts w:eastAsia="Arial Unicode MS"/>
              </w:rPr>
              <w:t>the D/G-CSE may perform cancelling of the corresponding management command locally.</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Request message</w:t>
            </w:r>
          </w:p>
        </w:tc>
        <w:tc>
          <w:tcPr>
            <w:tcW w:w="7074" w:type="dxa"/>
          </w:tcPr>
          <w:p w:rsidR="00E339A3" w:rsidRPr="00E339A3" w:rsidRDefault="00E339A3" w:rsidP="00E339A3">
            <w:pPr>
              <w:tabs>
                <w:tab w:val="left" w:pos="3800"/>
              </w:tabs>
              <w:rPr>
                <w:rFonts w:eastAsia="Arial Unicode MS"/>
                <w:iCs/>
              </w:rPr>
            </w:pPr>
            <w:r w:rsidRPr="00E339A3">
              <w:rPr>
                <w:rFonts w:eastAsia="Arial Unicode MS"/>
                <w:iCs/>
              </w:rPr>
              <w:t xml:space="preserve">op: </w:t>
            </w:r>
            <w:r>
              <w:rPr>
                <w:rFonts w:eastAsia="Arial Unicode MS"/>
                <w:iCs/>
              </w:rPr>
              <w:t xml:space="preserve">D </w:t>
            </w:r>
          </w:p>
          <w:p w:rsidR="00E339A3" w:rsidRPr="00E339A3" w:rsidRDefault="00E339A3" w:rsidP="00E339A3">
            <w:pPr>
              <w:tabs>
                <w:tab w:val="left" w:pos="3800"/>
              </w:tabs>
              <w:rPr>
                <w:rFonts w:eastAsia="Arial Unicode MS"/>
                <w:iCs/>
              </w:rPr>
            </w:pPr>
            <w:proofErr w:type="spellStart"/>
            <w:r w:rsidRPr="00E339A3">
              <w:rPr>
                <w:rFonts w:eastAsia="Arial Unicode MS"/>
                <w:iCs/>
              </w:rPr>
              <w:t>fr</w:t>
            </w:r>
            <w:proofErr w:type="spellEnd"/>
            <w:r w:rsidRPr="00E339A3">
              <w:rPr>
                <w:rFonts w:eastAsia="Arial Unicode MS"/>
                <w:iCs/>
              </w:rPr>
              <w:t>: Originator App-</w:t>
            </w:r>
            <w:proofErr w:type="spellStart"/>
            <w:r w:rsidRPr="00E339A3">
              <w:rPr>
                <w:rFonts w:eastAsia="Arial Unicode MS"/>
                <w:iCs/>
              </w:rPr>
              <w:t>Inst</w:t>
            </w:r>
            <w:proofErr w:type="spellEnd"/>
            <w:r w:rsidRPr="00E339A3">
              <w:rPr>
                <w:rFonts w:eastAsia="Arial Unicode MS"/>
                <w:iCs/>
              </w:rPr>
              <w:t>-ID or CSE-ID</w:t>
            </w:r>
          </w:p>
          <w:p w:rsidR="00E339A3" w:rsidRPr="00E339A3" w:rsidRDefault="00E339A3" w:rsidP="00E339A3">
            <w:pPr>
              <w:tabs>
                <w:tab w:val="left" w:pos="3800"/>
              </w:tabs>
              <w:rPr>
                <w:rFonts w:eastAsia="Arial Unicode MS"/>
                <w:iCs/>
              </w:rPr>
            </w:pPr>
            <w:r w:rsidRPr="00E339A3">
              <w:rPr>
                <w:rFonts w:eastAsia="Arial Unicode MS"/>
                <w:iCs/>
              </w:rPr>
              <w:t>to: Receiver CSE-ID</w:t>
            </w:r>
          </w:p>
          <w:p w:rsidR="00E339A3" w:rsidRPr="00E339A3" w:rsidRDefault="00E339A3" w:rsidP="00E339A3">
            <w:pPr>
              <w:tabs>
                <w:tab w:val="left" w:pos="3800"/>
              </w:tabs>
              <w:rPr>
                <w:rFonts w:eastAsia="Arial Unicode MS"/>
                <w:iCs/>
              </w:rPr>
            </w:pPr>
            <w:proofErr w:type="spellStart"/>
            <w:r w:rsidRPr="00E339A3">
              <w:rPr>
                <w:rFonts w:eastAsia="Arial Unicode MS"/>
                <w:iCs/>
              </w:rPr>
              <w:t>cn</w:t>
            </w:r>
            <w:proofErr w:type="spellEnd"/>
            <w:r w:rsidRPr="00E339A3">
              <w:rPr>
                <w:rFonts w:eastAsia="Arial Unicode MS"/>
                <w:iCs/>
              </w:rPr>
              <w:t>: Name of &lt;</w:t>
            </w:r>
            <w:proofErr w:type="spellStart"/>
            <w:r w:rsidRPr="00E339A3">
              <w:rPr>
                <w:rFonts w:eastAsia="Arial Unicode MS"/>
                <w:iCs/>
              </w:rPr>
              <w:t>mgmtCmd</w:t>
            </w:r>
            <w:proofErr w:type="spellEnd"/>
            <w:r w:rsidRPr="00E339A3">
              <w:rPr>
                <w:rFonts w:eastAsia="Arial Unicode MS"/>
                <w:iCs/>
              </w:rPr>
              <w:t>&gt; resource</w:t>
            </w:r>
          </w:p>
          <w:p w:rsidR="00763701" w:rsidRPr="000E444B" w:rsidRDefault="00E339A3" w:rsidP="00E339A3">
            <w:pPr>
              <w:tabs>
                <w:tab w:val="left" w:pos="3800"/>
              </w:tabs>
              <w:rPr>
                <w:rFonts w:eastAsia="Arial Unicode MS"/>
                <w:iCs/>
              </w:rPr>
            </w:pPr>
            <w:r w:rsidRPr="00E339A3">
              <w:rPr>
                <w:rFonts w:eastAsia="Arial Unicode MS"/>
                <w:iCs/>
              </w:rPr>
              <w:t>The mandatory and/or optional attributes defined in 9.6.X, as needed.</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Local processing on Hosting CSE</w:t>
            </w:r>
          </w:p>
        </w:tc>
        <w:tc>
          <w:tcPr>
            <w:tcW w:w="7074" w:type="dxa"/>
          </w:tcPr>
          <w:p w:rsidR="00763701" w:rsidRPr="00FF2FB5" w:rsidRDefault="00763701" w:rsidP="00E339A3">
            <w:pPr>
              <w:tabs>
                <w:tab w:val="left" w:pos="3800"/>
              </w:tabs>
              <w:rPr>
                <w:rFonts w:eastAsia="Arial Unicode MS"/>
                <w:lang w:eastAsia="ko-KR"/>
              </w:rPr>
            </w:pPr>
            <w:r w:rsidRPr="00BB2A0C">
              <w:rPr>
                <w:rFonts w:eastAsia="Arial Unicode MS"/>
                <w:lang w:eastAsia="ko-KR"/>
              </w:rPr>
              <w:t>The &lt;</w:t>
            </w:r>
            <w:proofErr w:type="spellStart"/>
            <w:r w:rsidRPr="00BB2A0C">
              <w:rPr>
                <w:rFonts w:eastAsia="Arial Unicode MS"/>
                <w:lang w:eastAsia="ko-KR"/>
              </w:rPr>
              <w:t>mgmtCmd</w:t>
            </w:r>
            <w:proofErr w:type="spellEnd"/>
            <w:r w:rsidRPr="00BB2A0C">
              <w:rPr>
                <w:rFonts w:eastAsia="Arial Unicode MS"/>
                <w:lang w:eastAsia="ko-KR"/>
              </w:rPr>
              <w:t>&gt; resource shall be deleted from the repository of the N-CSE.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Response message</w:t>
            </w:r>
          </w:p>
        </w:tc>
        <w:tc>
          <w:tcPr>
            <w:tcW w:w="7074" w:type="dxa"/>
          </w:tcPr>
          <w:p w:rsidR="00763701" w:rsidRPr="00FF2FB5" w:rsidRDefault="00763701"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10.1.1.4)</w:t>
            </w:r>
          </w:p>
        </w:tc>
      </w:tr>
      <w:tr w:rsidR="00763701" w:rsidRPr="00FF2FB5" w:rsidTr="00E339A3">
        <w:tc>
          <w:tcPr>
            <w:tcW w:w="2093"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None</w:t>
            </w:r>
          </w:p>
        </w:tc>
      </w:tr>
      <w:tr w:rsidR="00763701" w:rsidRPr="00FF2FB5" w:rsidTr="00E339A3">
        <w:tc>
          <w:tcPr>
            <w:tcW w:w="2093" w:type="dxa"/>
            <w:tcBorders>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763701" w:rsidRPr="00FF2FB5" w:rsidRDefault="00763701" w:rsidP="00E339A3">
            <w:pPr>
              <w:tabs>
                <w:tab w:val="left" w:pos="3800"/>
              </w:tabs>
              <w:rPr>
                <w:rFonts w:eastAsia="Arial Unicode MS"/>
                <w:lang w:eastAsia="zh-CN"/>
              </w:rPr>
            </w:pPr>
            <w:r w:rsidRPr="00BB2A0C">
              <w:rPr>
                <w:rFonts w:eastAsia="Arial Unicode MS"/>
                <w:lang w:eastAsia="zh-CN"/>
              </w:rPr>
              <w:t>If the deletion is not allowed or the specific &lt;</w:t>
            </w:r>
            <w:proofErr w:type="spellStart"/>
            <w:r w:rsidRPr="00BB2A0C">
              <w:rPr>
                <w:rFonts w:eastAsia="Arial Unicode MS"/>
                <w:lang w:eastAsia="zh-CN"/>
              </w:rPr>
              <w:t>mgmtCmd</w:t>
            </w:r>
            <w:proofErr w:type="spellEnd"/>
            <w:r w:rsidRPr="00BB2A0C">
              <w:rPr>
                <w:rFonts w:eastAsia="Arial Unicode MS"/>
                <w:lang w:eastAsia="zh-CN"/>
              </w:rPr>
              <w:t>&gt; resource does not exist in the N-CSE, the deletion shall be failed and a proper error code shall be returned to D/G-CSE</w:t>
            </w:r>
          </w:p>
        </w:tc>
      </w:tr>
    </w:tbl>
    <w:p w:rsidR="00763701" w:rsidRPr="006D6529" w:rsidRDefault="00763701" w:rsidP="00763701">
      <w:pPr>
        <w:pStyle w:val="TF"/>
        <w:rPr>
          <w:rFonts w:eastAsia="Arial Unicode MS"/>
          <w:lang w:eastAsia="zh-CN"/>
        </w:rPr>
      </w:pPr>
    </w:p>
    <w:p w:rsidR="00763701" w:rsidRPr="006D6529" w:rsidRDefault="00763701" w:rsidP="00763701">
      <w:pPr>
        <w:pStyle w:val="EX"/>
        <w:rPr>
          <w:rFonts w:eastAsia="Arial Unicode MS"/>
        </w:rPr>
      </w:pPr>
    </w:p>
    <w:p w:rsidR="00763701" w:rsidRDefault="00763701" w:rsidP="00763701">
      <w:pPr>
        <w:pStyle w:val="NO"/>
        <w:rPr>
          <w:rFonts w:eastAsia="Arial Unicode MS"/>
          <w:lang w:eastAsia="zh-CN"/>
        </w:rPr>
      </w:pPr>
    </w:p>
    <w:p w:rsidR="00763701" w:rsidRPr="00E06ECA" w:rsidRDefault="00763701" w:rsidP="00763701">
      <w:pPr>
        <w:pStyle w:val="Caption"/>
        <w:jc w:val="center"/>
        <w:rPr>
          <w:lang w:eastAsia="ko-KR"/>
        </w:rPr>
      </w:pPr>
      <w:r>
        <w:t xml:space="preserve">Table </w:t>
      </w:r>
      <w:r w:rsidR="006613EF">
        <w:t>10.3.</w:t>
      </w:r>
      <w:r>
        <w:t>x.1.1 &lt;</w:t>
      </w:r>
      <w:proofErr w:type="spellStart"/>
      <w:r w:rsidRPr="008D5EE5">
        <w:rPr>
          <w:i/>
        </w:rPr>
        <w:t>mgmtCmd</w:t>
      </w:r>
      <w:proofErr w:type="spellEnd"/>
      <w:r>
        <w:t>&gt; DELETE by AE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763701" w:rsidRPr="000462E2" w:rsidTr="00E339A3">
        <w:tc>
          <w:tcPr>
            <w:tcW w:w="2093"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p>
        </w:tc>
        <w:tc>
          <w:tcPr>
            <w:tcW w:w="7074" w:type="dxa"/>
            <w:tcBorders>
              <w:top w:val="single" w:sz="8" w:space="0" w:color="000000"/>
            </w:tcBorders>
            <w:shd w:val="clear" w:color="auto" w:fill="000000"/>
          </w:tcPr>
          <w:p w:rsidR="00763701" w:rsidRPr="000462E2" w:rsidRDefault="00763701" w:rsidP="00E339A3">
            <w:pPr>
              <w:pStyle w:val="OneM2M-Normal"/>
              <w:jc w:val="center"/>
              <w:rPr>
                <w:b/>
                <w:bCs/>
                <w:color w:val="FFFFFF"/>
                <w:lang w:eastAsia="ko-KR"/>
              </w:rPr>
            </w:pPr>
            <w:r w:rsidRPr="000462E2">
              <w:rPr>
                <w:b/>
                <w:bCs/>
                <w:color w:val="FFFFFF"/>
                <w:lang w:eastAsia="ko-KR"/>
              </w:rPr>
              <w:t>Description</w:t>
            </w:r>
          </w:p>
        </w:tc>
      </w:tr>
      <w:tr w:rsidR="00763701" w:rsidRPr="00FF2FB5" w:rsidTr="00E339A3">
        <w:tc>
          <w:tcPr>
            <w:tcW w:w="2093" w:type="dxa"/>
          </w:tcPr>
          <w:p w:rsidR="00763701" w:rsidRPr="00FF2FB5" w:rsidRDefault="00763701"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763701" w:rsidRPr="00FF2FB5" w:rsidRDefault="00763701"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DELETE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 xml:space="preserve">Pre-conditions </w:t>
            </w:r>
          </w:p>
        </w:tc>
        <w:tc>
          <w:tcPr>
            <w:tcW w:w="7074" w:type="dxa"/>
          </w:tcPr>
          <w:p w:rsidR="00763701" w:rsidRPr="00BB2A0C" w:rsidRDefault="00763701" w:rsidP="00E339A3">
            <w:pPr>
              <w:tabs>
                <w:tab w:val="left" w:pos="3800"/>
              </w:tabs>
              <w:rPr>
                <w:rFonts w:eastAsia="Arial Unicode MS"/>
              </w:rPr>
            </w:pPr>
            <w:r w:rsidRPr="008D5EE5">
              <w:rPr>
                <w:rFonts w:eastAsia="Arial Unicode MS"/>
                <w:iCs/>
              </w:rPr>
              <w:t xml:space="preserve">Originator needs to </w:t>
            </w:r>
            <w:r w:rsidR="00E339A3">
              <w:rPr>
                <w:rFonts w:eastAsia="Arial Unicode MS"/>
                <w:iCs/>
              </w:rPr>
              <w:t>delete</w:t>
            </w:r>
            <w:r w:rsidR="00E339A3" w:rsidRPr="008D5EE5">
              <w:rPr>
                <w:rFonts w:eastAsia="Arial Unicode MS"/>
                <w:iCs/>
              </w:rPr>
              <w:t xml:space="preserve"> </w:t>
            </w:r>
            <w:r w:rsidRPr="008D5EE5">
              <w:rPr>
                <w:rFonts w:eastAsia="Arial Unicode MS"/>
                <w:iCs/>
              </w:rPr>
              <w:t>the resource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Information on Request message</w:t>
            </w:r>
          </w:p>
        </w:tc>
        <w:tc>
          <w:tcPr>
            <w:tcW w:w="7074" w:type="dxa"/>
          </w:tcPr>
          <w:p w:rsidR="00E339A3" w:rsidRPr="00E339A3" w:rsidRDefault="00E339A3" w:rsidP="00E339A3">
            <w:pPr>
              <w:tabs>
                <w:tab w:val="left" w:pos="3800"/>
              </w:tabs>
              <w:rPr>
                <w:rFonts w:eastAsia="Arial Unicode MS"/>
                <w:iCs/>
              </w:rPr>
            </w:pPr>
            <w:r>
              <w:rPr>
                <w:rFonts w:eastAsia="Arial Unicode MS"/>
                <w:iCs/>
              </w:rPr>
              <w:t>op: D</w:t>
            </w:r>
          </w:p>
          <w:p w:rsidR="00E339A3" w:rsidRPr="00E339A3" w:rsidRDefault="00E339A3" w:rsidP="00E339A3">
            <w:pPr>
              <w:tabs>
                <w:tab w:val="left" w:pos="3800"/>
              </w:tabs>
              <w:rPr>
                <w:rFonts w:eastAsia="Arial Unicode MS"/>
                <w:iCs/>
              </w:rPr>
            </w:pPr>
            <w:proofErr w:type="spellStart"/>
            <w:r w:rsidRPr="00E339A3">
              <w:rPr>
                <w:rFonts w:eastAsia="Arial Unicode MS"/>
                <w:iCs/>
              </w:rPr>
              <w:t>fr</w:t>
            </w:r>
            <w:proofErr w:type="spellEnd"/>
            <w:r w:rsidRPr="00E339A3">
              <w:rPr>
                <w:rFonts w:eastAsia="Arial Unicode MS"/>
                <w:iCs/>
              </w:rPr>
              <w:t>: Originator App-</w:t>
            </w:r>
            <w:proofErr w:type="spellStart"/>
            <w:r w:rsidRPr="00E339A3">
              <w:rPr>
                <w:rFonts w:eastAsia="Arial Unicode MS"/>
                <w:iCs/>
              </w:rPr>
              <w:t>Inst</w:t>
            </w:r>
            <w:proofErr w:type="spellEnd"/>
            <w:r w:rsidRPr="00E339A3">
              <w:rPr>
                <w:rFonts w:eastAsia="Arial Unicode MS"/>
                <w:iCs/>
              </w:rPr>
              <w:t>-ID or CSE-ID</w:t>
            </w:r>
          </w:p>
          <w:p w:rsidR="00E339A3" w:rsidRPr="00E339A3" w:rsidRDefault="00E339A3" w:rsidP="00E339A3">
            <w:pPr>
              <w:tabs>
                <w:tab w:val="left" w:pos="3800"/>
              </w:tabs>
              <w:rPr>
                <w:rFonts w:eastAsia="Arial Unicode MS"/>
                <w:iCs/>
              </w:rPr>
            </w:pPr>
            <w:r w:rsidRPr="00E339A3">
              <w:rPr>
                <w:rFonts w:eastAsia="Arial Unicode MS"/>
                <w:iCs/>
              </w:rPr>
              <w:t>to: Receiver CSE-ID</w:t>
            </w:r>
          </w:p>
          <w:p w:rsidR="00E339A3" w:rsidRPr="00E339A3" w:rsidRDefault="00E339A3" w:rsidP="00E339A3">
            <w:pPr>
              <w:tabs>
                <w:tab w:val="left" w:pos="3800"/>
              </w:tabs>
              <w:rPr>
                <w:rFonts w:eastAsia="Arial Unicode MS"/>
                <w:iCs/>
              </w:rPr>
            </w:pPr>
            <w:proofErr w:type="spellStart"/>
            <w:r w:rsidRPr="00E339A3">
              <w:rPr>
                <w:rFonts w:eastAsia="Arial Unicode MS"/>
                <w:iCs/>
              </w:rPr>
              <w:t>cn</w:t>
            </w:r>
            <w:proofErr w:type="spellEnd"/>
            <w:r w:rsidRPr="00E339A3">
              <w:rPr>
                <w:rFonts w:eastAsia="Arial Unicode MS"/>
                <w:iCs/>
              </w:rPr>
              <w:t>: Name of &lt;</w:t>
            </w:r>
            <w:proofErr w:type="spellStart"/>
            <w:r w:rsidRPr="00E339A3">
              <w:rPr>
                <w:rFonts w:eastAsia="Arial Unicode MS"/>
                <w:iCs/>
              </w:rPr>
              <w:t>mgmtCmd</w:t>
            </w:r>
            <w:proofErr w:type="spellEnd"/>
            <w:r w:rsidRPr="00E339A3">
              <w:rPr>
                <w:rFonts w:eastAsia="Arial Unicode MS"/>
                <w:iCs/>
              </w:rPr>
              <w:t>&gt; resource</w:t>
            </w:r>
          </w:p>
          <w:p w:rsidR="00E339A3" w:rsidRDefault="00E339A3" w:rsidP="00E339A3">
            <w:pPr>
              <w:tabs>
                <w:tab w:val="left" w:pos="3800"/>
              </w:tabs>
              <w:rPr>
                <w:rFonts w:eastAsia="Arial Unicode MS"/>
                <w:iCs/>
              </w:rPr>
            </w:pPr>
            <w:r w:rsidRPr="00E339A3">
              <w:rPr>
                <w:rFonts w:eastAsia="Arial Unicode MS"/>
                <w:iCs/>
              </w:rPr>
              <w:t>The mandatory and/or optional attributes defined in 9.6.X, as needed.</w:t>
            </w:r>
          </w:p>
          <w:p w:rsidR="00763701" w:rsidRPr="008D5EE5" w:rsidRDefault="00763701" w:rsidP="00E339A3">
            <w:pPr>
              <w:tabs>
                <w:tab w:val="left" w:pos="3800"/>
              </w:tabs>
              <w:rPr>
                <w:rFonts w:eastAsia="Arial Unicode MS"/>
                <w:iCs/>
              </w:rPr>
            </w:pP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t>Local processing on Hosting CSE</w:t>
            </w:r>
          </w:p>
        </w:tc>
        <w:tc>
          <w:tcPr>
            <w:tcW w:w="7074" w:type="dxa"/>
          </w:tcPr>
          <w:p w:rsidR="00E339A3" w:rsidRDefault="00E339A3" w:rsidP="00E339A3">
            <w:pPr>
              <w:tabs>
                <w:tab w:val="left" w:pos="3800"/>
              </w:tabs>
              <w:rPr>
                <w:rFonts w:eastAsia="Arial Unicode MS"/>
                <w:lang w:eastAsia="ko-KR"/>
              </w:rPr>
            </w:pPr>
            <w:r w:rsidRPr="00E339A3">
              <w:rPr>
                <w:rFonts w:eastAsia="Arial Unicode MS"/>
                <w:lang w:eastAsia="ko-KR"/>
              </w:rPr>
              <w:t>If there is any initiated &lt;</w:t>
            </w:r>
            <w:proofErr w:type="spellStart"/>
            <w:r w:rsidRPr="00E339A3">
              <w:rPr>
                <w:rFonts w:eastAsia="Arial Unicode MS"/>
                <w:lang w:eastAsia="ko-KR"/>
              </w:rPr>
              <w:t>execInstance</w:t>
            </w:r>
            <w:proofErr w:type="spellEnd"/>
            <w:r w:rsidRPr="00E339A3">
              <w:rPr>
                <w:rFonts w:eastAsia="Arial Unicode MS"/>
                <w:lang w:eastAsia="ko-KR"/>
              </w:rPr>
              <w:t>&gt; under &lt;</w:t>
            </w:r>
            <w:proofErr w:type="spellStart"/>
            <w:r w:rsidRPr="00E339A3">
              <w:rPr>
                <w:rFonts w:eastAsia="Arial Unicode MS"/>
                <w:lang w:eastAsia="ko-KR"/>
              </w:rPr>
              <w:t>mgmtCmd</w:t>
            </w:r>
            <w:proofErr w:type="spellEnd"/>
            <w:r w:rsidRPr="00E339A3">
              <w:rPr>
                <w:rFonts w:eastAsia="Arial Unicode MS"/>
                <w:lang w:eastAsia="ko-KR"/>
              </w:rPr>
              <w:t>&gt; and it is cancellable, N-CSE shall cancel those initiated &lt;</w:t>
            </w:r>
            <w:proofErr w:type="spellStart"/>
            <w:r w:rsidRPr="00E339A3">
              <w:rPr>
                <w:rFonts w:eastAsia="Arial Unicode MS"/>
                <w:lang w:eastAsia="ko-KR"/>
              </w:rPr>
              <w:t>execInstance</w:t>
            </w:r>
            <w:proofErr w:type="spellEnd"/>
            <w:r w:rsidRPr="00E339A3">
              <w:rPr>
                <w:rFonts w:eastAsia="Arial Unicode MS"/>
                <w:lang w:eastAsia="ko-KR"/>
              </w:rPr>
              <w:t xml:space="preserve">&gt; from the remote entity using corresponding management procedures in existing management protocol (i.e. </w:t>
            </w:r>
            <w:proofErr w:type="spellStart"/>
            <w:r w:rsidRPr="00E339A3">
              <w:rPr>
                <w:rFonts w:eastAsia="Arial Unicode MS"/>
                <w:lang w:eastAsia="ko-KR"/>
              </w:rPr>
              <w:lastRenderedPageBreak/>
              <w:t>CancelTransfer</w:t>
            </w:r>
            <w:proofErr w:type="spellEnd"/>
            <w:r w:rsidRPr="00E339A3">
              <w:rPr>
                <w:rFonts w:eastAsia="Arial Unicode MS"/>
                <w:lang w:eastAsia="ko-KR"/>
              </w:rPr>
              <w:t xml:space="preserve"> RPC in BBF TR-069).</w:t>
            </w:r>
          </w:p>
          <w:p w:rsidR="00E339A3" w:rsidRDefault="00E339A3" w:rsidP="00E339A3">
            <w:pPr>
              <w:tabs>
                <w:tab w:val="left" w:pos="3800"/>
              </w:tabs>
              <w:rPr>
                <w:rFonts w:eastAsia="Arial Unicode MS"/>
                <w:lang w:eastAsia="ko-KR"/>
              </w:rPr>
            </w:pPr>
          </w:p>
          <w:p w:rsidR="00E339A3" w:rsidRPr="00FF2FB5" w:rsidRDefault="00763701" w:rsidP="00E339A3">
            <w:pPr>
              <w:tabs>
                <w:tab w:val="left" w:pos="3800"/>
              </w:tabs>
              <w:rPr>
                <w:rFonts w:eastAsia="Arial Unicode MS"/>
                <w:lang w:eastAsia="ko-KR"/>
              </w:rPr>
            </w:pPr>
            <w:r w:rsidRPr="00BB2A0C">
              <w:rPr>
                <w:rFonts w:eastAsia="Arial Unicode MS"/>
                <w:lang w:eastAsia="ko-KR"/>
              </w:rPr>
              <w:t>The &lt;</w:t>
            </w:r>
            <w:proofErr w:type="spellStart"/>
            <w:r w:rsidRPr="00BB2A0C">
              <w:rPr>
                <w:rFonts w:eastAsia="Arial Unicode MS"/>
                <w:lang w:eastAsia="ko-KR"/>
              </w:rPr>
              <w:t>mgmtCmd</w:t>
            </w:r>
            <w:proofErr w:type="spellEnd"/>
            <w:r w:rsidRPr="00BB2A0C">
              <w:rPr>
                <w:rFonts w:eastAsia="Arial Unicode MS"/>
                <w:lang w:eastAsia="ko-KR"/>
              </w:rPr>
              <w:t>&gt; resource shall be deleted from the repository of the N-CSE.</w:t>
            </w:r>
          </w:p>
        </w:tc>
      </w:tr>
      <w:tr w:rsidR="00763701" w:rsidRPr="00FF2FB5" w:rsidTr="00E339A3">
        <w:tc>
          <w:tcPr>
            <w:tcW w:w="2093" w:type="dxa"/>
          </w:tcPr>
          <w:p w:rsidR="00763701" w:rsidRPr="00FF2FB5" w:rsidRDefault="00763701" w:rsidP="00E339A3">
            <w:pPr>
              <w:tabs>
                <w:tab w:val="left" w:pos="3800"/>
              </w:tabs>
              <w:rPr>
                <w:rFonts w:eastAsia="Arial Unicode MS"/>
              </w:rPr>
            </w:pPr>
            <w:r w:rsidRPr="00FF2FB5">
              <w:rPr>
                <w:rFonts w:eastAsia="Arial Unicode MS"/>
              </w:rPr>
              <w:lastRenderedPageBreak/>
              <w:t>Information on Response message</w:t>
            </w:r>
          </w:p>
        </w:tc>
        <w:tc>
          <w:tcPr>
            <w:tcW w:w="7074" w:type="dxa"/>
          </w:tcPr>
          <w:p w:rsidR="00763701" w:rsidRPr="00FF2FB5" w:rsidRDefault="00763701"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10.1.1.4)</w:t>
            </w:r>
          </w:p>
        </w:tc>
      </w:tr>
      <w:tr w:rsidR="00763701" w:rsidRPr="00FF2FB5" w:rsidTr="00E339A3">
        <w:tc>
          <w:tcPr>
            <w:tcW w:w="2093"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None</w:t>
            </w:r>
          </w:p>
        </w:tc>
      </w:tr>
      <w:tr w:rsidR="00763701" w:rsidRPr="00FF2FB5" w:rsidTr="00E339A3">
        <w:tc>
          <w:tcPr>
            <w:tcW w:w="2093" w:type="dxa"/>
            <w:tcBorders>
              <w:bottom w:val="single" w:sz="8" w:space="0" w:color="000000"/>
            </w:tcBorders>
          </w:tcPr>
          <w:p w:rsidR="00763701" w:rsidRPr="00FF2FB5" w:rsidRDefault="00763701"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763701" w:rsidRPr="00BB2A0C" w:rsidRDefault="00763701" w:rsidP="00E339A3">
            <w:pPr>
              <w:tabs>
                <w:tab w:val="left" w:pos="3800"/>
              </w:tabs>
              <w:rPr>
                <w:rFonts w:eastAsia="Arial Unicode MS"/>
                <w:lang w:eastAsia="zh-CN"/>
              </w:rPr>
            </w:pPr>
            <w:r w:rsidRPr="00BB2A0C">
              <w:rPr>
                <w:rFonts w:eastAsia="Arial Unicode MS"/>
                <w:lang w:eastAsia="zh-CN"/>
              </w:rPr>
              <w:t>If the deletion is not allowed or the specific &lt;</w:t>
            </w:r>
            <w:proofErr w:type="spellStart"/>
            <w:r w:rsidRPr="00BB2A0C">
              <w:rPr>
                <w:rFonts w:eastAsia="Arial Unicode MS"/>
                <w:lang w:eastAsia="zh-CN"/>
              </w:rPr>
              <w:t>mgmtCmd</w:t>
            </w:r>
            <w:proofErr w:type="spellEnd"/>
            <w:r w:rsidRPr="00BB2A0C">
              <w:rPr>
                <w:rFonts w:eastAsia="Arial Unicode MS"/>
                <w:lang w:eastAsia="zh-CN"/>
              </w:rPr>
              <w:t>&gt; resour</w:t>
            </w:r>
            <w:r>
              <w:rPr>
                <w:rFonts w:eastAsia="Arial Unicode MS"/>
                <w:lang w:eastAsia="zh-CN"/>
              </w:rPr>
              <w:t xml:space="preserve">ce does not exist, there is no local processing  in the N-CSE </w:t>
            </w:r>
            <w:r w:rsidRPr="00BB2A0C">
              <w:rPr>
                <w:rFonts w:eastAsia="Arial Unicode MS"/>
                <w:lang w:eastAsia="zh-CN"/>
              </w:rPr>
              <w:t>and a proper error code shall be ret</w:t>
            </w:r>
            <w:r>
              <w:rPr>
                <w:rFonts w:eastAsia="Arial Unicode MS"/>
                <w:lang w:eastAsia="zh-CN"/>
              </w:rPr>
              <w:t xml:space="preserve">urned to AE </w:t>
            </w:r>
          </w:p>
          <w:p w:rsidR="00763701" w:rsidRPr="00FF2FB5" w:rsidRDefault="00763701" w:rsidP="00E339A3">
            <w:pPr>
              <w:tabs>
                <w:tab w:val="left" w:pos="3800"/>
              </w:tabs>
              <w:rPr>
                <w:rFonts w:eastAsia="Arial Unicode MS"/>
                <w:lang w:eastAsia="zh-CN"/>
              </w:rPr>
            </w:pPr>
            <w:r w:rsidRPr="00BB2A0C">
              <w:rPr>
                <w:rFonts w:eastAsia="Arial Unicode MS"/>
                <w:lang w:eastAsia="zh-CN"/>
              </w:rPr>
              <w:t>If the corresponding initiated commands cannot be deleted from remote entity due to</w:t>
            </w:r>
            <w:r>
              <w:rPr>
                <w:rFonts w:eastAsia="Arial Unicode MS"/>
                <w:lang w:eastAsia="zh-CN"/>
              </w:rPr>
              <w:t xml:space="preserve"> some reason (e.g. not found) a</w:t>
            </w:r>
            <w:r w:rsidRPr="00BB2A0C">
              <w:rPr>
                <w:rFonts w:eastAsia="Arial Unicode MS"/>
                <w:lang w:eastAsia="zh-CN"/>
              </w:rPr>
              <w:t>l response with the proper indication shall be returned to AE</w:t>
            </w:r>
          </w:p>
        </w:tc>
      </w:tr>
    </w:tbl>
    <w:p w:rsidR="00763701" w:rsidRDefault="00763701" w:rsidP="00763701">
      <w:pPr>
        <w:rPr>
          <w:highlight w:val="yellow"/>
          <w:lang w:eastAsia="ko-KR"/>
        </w:rPr>
      </w:pPr>
    </w:p>
    <w:p w:rsidR="00763701" w:rsidRPr="006D6529" w:rsidRDefault="00763701" w:rsidP="00812C1B">
      <w:pPr>
        <w:pStyle w:val="NO"/>
        <w:rPr>
          <w:rFonts w:eastAsia="Arial Unicode MS"/>
          <w:lang w:eastAsia="zh-CN"/>
        </w:rPr>
      </w:pPr>
    </w:p>
    <w:p w:rsidR="0037226D" w:rsidRDefault="0037226D" w:rsidP="00B33D52">
      <w:pPr>
        <w:rPr>
          <w:lang w:eastAsia="zh-CN"/>
        </w:rPr>
      </w:pPr>
      <w:bookmarkStart w:id="7" w:name="_Toc360788974"/>
    </w:p>
    <w:p w:rsidR="00812C1B" w:rsidRDefault="006613EF" w:rsidP="0045643F">
      <w:pPr>
        <w:pStyle w:val="Heading5"/>
        <w:numPr>
          <w:ilvl w:val="0"/>
          <w:numId w:val="0"/>
        </w:numPr>
        <w:ind w:left="1008" w:hanging="1008"/>
        <w:rPr>
          <w:rFonts w:eastAsia="Arial Unicode MS"/>
        </w:rPr>
      </w:pPr>
      <w:r>
        <w:rPr>
          <w:rFonts w:eastAsia="Arial Unicode MS"/>
          <w:sz w:val="24"/>
          <w:lang w:eastAsia="zh-CN"/>
        </w:rPr>
        <w:t>10.3.</w:t>
      </w:r>
      <w:r w:rsidR="0045643F">
        <w:rPr>
          <w:rFonts w:eastAsia="Arial Unicode MS"/>
          <w:sz w:val="24"/>
          <w:lang w:eastAsia="zh-CN"/>
        </w:rPr>
        <w:t xml:space="preserve">X.6 </w:t>
      </w:r>
      <w:r w:rsidR="00812C1B" w:rsidRPr="006D6529">
        <w:rPr>
          <w:rFonts w:eastAsia="Arial Unicode MS"/>
          <w:sz w:val="24"/>
          <w:lang w:eastAsia="zh-CN"/>
        </w:rPr>
        <w:t>Execute</w:t>
      </w:r>
      <w:r w:rsidR="00812C1B" w:rsidRPr="006D6529">
        <w:rPr>
          <w:rFonts w:eastAsia="Arial Unicode MS"/>
          <w:sz w:val="24"/>
        </w:rPr>
        <w:t xml:space="preserve"> </w:t>
      </w:r>
      <w:r w:rsidR="00812C1B" w:rsidRPr="006D6529">
        <w:rPr>
          <w:rFonts w:eastAsia="Arial Unicode MS"/>
        </w:rPr>
        <w:t>&lt;</w:t>
      </w:r>
      <w:r w:rsidR="00B33D52" w:rsidRPr="00B33D52">
        <w:t xml:space="preserve"> </w:t>
      </w:r>
      <w:proofErr w:type="spellStart"/>
      <w:r w:rsidR="00B33D52" w:rsidRPr="00B33D52">
        <w:rPr>
          <w:rFonts w:eastAsia="Arial Unicode MS"/>
        </w:rPr>
        <w:t>mgmtCmd</w:t>
      </w:r>
      <w:proofErr w:type="spellEnd"/>
      <w:r w:rsidR="00B33D52" w:rsidRPr="00B33D52" w:rsidDel="00B33D52">
        <w:rPr>
          <w:rFonts w:eastAsia="Arial Unicode MS"/>
        </w:rPr>
        <w:t xml:space="preserve"> </w:t>
      </w:r>
      <w:r w:rsidR="00812C1B" w:rsidRPr="006D6529">
        <w:rPr>
          <w:rFonts w:eastAsia="Arial Unicode MS"/>
        </w:rPr>
        <w:t>&gt;</w:t>
      </w:r>
      <w:bookmarkEnd w:id="7"/>
    </w:p>
    <w:p w:rsidR="00812C1B" w:rsidRPr="006D6529" w:rsidRDefault="00812C1B" w:rsidP="00812C1B">
      <w:pPr>
        <w:rPr>
          <w:rFonts w:eastAsia="Arial Unicode MS"/>
        </w:rPr>
      </w:pPr>
      <w:r w:rsidRPr="006D6529">
        <w:rPr>
          <w:rFonts w:eastAsia="Arial Unicode MS"/>
        </w:rPr>
        <w:t xml:space="preserve">The </w:t>
      </w:r>
      <w:r w:rsidR="00F101F2">
        <w:rPr>
          <w:rFonts w:eastAsia="Arial Unicode MS"/>
        </w:rPr>
        <w:t xml:space="preserve">Execute </w:t>
      </w:r>
      <w:r w:rsidRPr="006D6529">
        <w:rPr>
          <w:rFonts w:eastAsia="Arial Unicode MS"/>
        </w:rPr>
        <w:t xml:space="preserve">procedure is used </w:t>
      </w:r>
      <w:r w:rsidR="00F101F2">
        <w:rPr>
          <w:rFonts w:eastAsia="Arial Unicode MS"/>
        </w:rPr>
        <w:t>by an originator</w:t>
      </w:r>
      <w:r w:rsidR="001B44F5">
        <w:rPr>
          <w:rFonts w:eastAsia="Arial Unicode MS"/>
        </w:rPr>
        <w:t xml:space="preserve"> </w:t>
      </w:r>
      <w:r w:rsidRPr="006D6529">
        <w:rPr>
          <w:rFonts w:eastAsia="Arial Unicode MS"/>
        </w:rPr>
        <w:t xml:space="preserve">for </w:t>
      </w:r>
      <w:r w:rsidRPr="006D6529">
        <w:rPr>
          <w:rFonts w:eastAsia="Arial Unicode MS"/>
          <w:lang w:eastAsia="zh-CN"/>
        </w:rPr>
        <w:t>executi</w:t>
      </w:r>
      <w:r w:rsidR="00F101F2">
        <w:rPr>
          <w:rFonts w:eastAsia="Arial Unicode MS"/>
          <w:lang w:eastAsia="zh-CN"/>
        </w:rPr>
        <w:t xml:space="preserve">on of </w:t>
      </w:r>
      <w:r w:rsidRPr="006D6529">
        <w:rPr>
          <w:rFonts w:eastAsia="Arial Unicode MS"/>
          <w:lang w:eastAsia="zh-CN"/>
        </w:rPr>
        <w:t>a specific management command on a remote entity</w:t>
      </w:r>
      <w:r w:rsidR="00F101F2">
        <w:rPr>
          <w:rFonts w:eastAsia="Arial Unicode MS"/>
          <w:lang w:eastAsia="zh-CN"/>
        </w:rPr>
        <w:t xml:space="preserve">, </w:t>
      </w:r>
      <w:r w:rsidRPr="006D6529">
        <w:rPr>
          <w:rFonts w:eastAsia="Arial Unicode MS"/>
          <w:lang w:eastAsia="zh-CN"/>
        </w:rPr>
        <w:t xml:space="preserve">through </w:t>
      </w:r>
      <w:r w:rsidRPr="006D6529">
        <w:rPr>
          <w:rFonts w:eastAsia="Arial Unicode MS"/>
        </w:rPr>
        <w:t xml:space="preserve">an existing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rPr>
        <w:t xml:space="preserve"> resource</w:t>
      </w:r>
      <w:r w:rsidRPr="006D6529">
        <w:rPr>
          <w:rFonts w:eastAsia="Arial Unicode MS"/>
          <w:lang w:eastAsia="zh-CN"/>
        </w:rPr>
        <w:t xml:space="preserve"> on the hosting </w:t>
      </w:r>
      <w:r w:rsidR="001415B0">
        <w:rPr>
          <w:rFonts w:eastAsia="Arial Unicode MS"/>
          <w:lang w:eastAsia="zh-CN"/>
        </w:rPr>
        <w:t>CSE</w:t>
      </w:r>
      <w:r w:rsidRPr="006D6529">
        <w:rPr>
          <w:rFonts w:eastAsia="Arial Unicode MS"/>
        </w:rPr>
        <w:t>.</w:t>
      </w:r>
    </w:p>
    <w:p w:rsidR="00812C1B" w:rsidRPr="006D6529" w:rsidRDefault="001415B0" w:rsidP="00812C1B">
      <w:pPr>
        <w:rPr>
          <w:rFonts w:eastAsia="Arial Unicode MS"/>
          <w:lang w:eastAsia="zh-CN"/>
        </w:rPr>
      </w:pPr>
      <w:r>
        <w:rPr>
          <w:rFonts w:eastAsia="Arial Unicode MS"/>
          <w:b/>
        </w:rPr>
        <w:t>Originator</w:t>
      </w:r>
      <w:r w:rsidR="00812C1B" w:rsidRPr="006D6529">
        <w:rPr>
          <w:rFonts w:eastAsia="Arial Unicode MS"/>
          <w:b/>
        </w:rPr>
        <w:t xml:space="preserve">: </w:t>
      </w:r>
      <w:r w:rsidR="00812C1B" w:rsidRPr="006D6529">
        <w:rPr>
          <w:rFonts w:eastAsia="Arial Unicode MS"/>
          <w:lang w:eastAsia="zh-CN"/>
        </w:rPr>
        <w:t xml:space="preserve">shall </w:t>
      </w:r>
      <w:r w:rsidR="00812C1B" w:rsidRPr="006D6529">
        <w:rPr>
          <w:rFonts w:eastAsia="Arial Unicode MS"/>
        </w:rPr>
        <w:t xml:space="preserve">request to </w:t>
      </w:r>
      <w:r w:rsidR="00812C1B" w:rsidRPr="006D6529">
        <w:rPr>
          <w:rFonts w:eastAsia="Arial Unicode MS"/>
          <w:lang w:eastAsia="zh-CN"/>
        </w:rPr>
        <w:t xml:space="preserve">execute a specific management command which is represented by an existing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w:t>
      </w:r>
      <w:r w:rsidR="00812C1B" w:rsidRPr="006D6529">
        <w:rPr>
          <w:rFonts w:eastAsia="Arial Unicode MS"/>
        </w:rPr>
        <w:t>resource</w:t>
      </w:r>
      <w:r w:rsidR="00812C1B" w:rsidRPr="006D6529">
        <w:rPr>
          <w:rFonts w:eastAsia="Arial Unicode MS"/>
          <w:lang w:eastAsia="zh-CN"/>
        </w:rPr>
        <w:t xml:space="preserve"> by using an UPDATE verb</w:t>
      </w:r>
      <w:r w:rsidR="00812C1B" w:rsidRPr="006D6529">
        <w:rPr>
          <w:rFonts w:eastAsia="Arial Unicode MS"/>
        </w:rPr>
        <w:t xml:space="preserve">. The UPDATE request </w:t>
      </w:r>
      <w:r w:rsidR="00812C1B" w:rsidRPr="006D6529">
        <w:rPr>
          <w:rFonts w:eastAsia="Arial Unicode MS"/>
          <w:lang w:eastAsia="zh-CN"/>
        </w:rPr>
        <w:t xml:space="preserve">shall address the </w:t>
      </w:r>
      <w:r w:rsidR="00812C1B" w:rsidRPr="006D6529">
        <w:rPr>
          <w:rFonts w:eastAsia="Arial Unicode MS"/>
          <w:i/>
          <w:lang w:eastAsia="zh-CN"/>
        </w:rPr>
        <w:t>execEnable</w:t>
      </w:r>
      <w:r w:rsidR="00812C1B" w:rsidRPr="006D6529">
        <w:rPr>
          <w:rFonts w:eastAsia="Arial Unicode MS"/>
          <w:lang w:eastAsia="zh-CN"/>
        </w:rPr>
        <w:t xml:space="preserve"> attribute of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w:t>
      </w:r>
      <w:r w:rsidR="00812C1B" w:rsidRPr="006D6529" w:rsidDel="003F0A44">
        <w:rPr>
          <w:rFonts w:eastAsia="Arial Unicode MS"/>
          <w:lang w:eastAsia="zh-CN"/>
        </w:rPr>
        <w:t xml:space="preserve"> </w:t>
      </w:r>
      <w:r w:rsidR="00812C1B" w:rsidRPr="006D6529">
        <w:rPr>
          <w:rFonts w:eastAsia="Arial Unicode MS"/>
          <w:lang w:eastAsia="zh-CN"/>
        </w:rPr>
        <w:t xml:space="preserve">without any payload. Alternatively, the UPDATE request shall address the URI provided as the value of the </w:t>
      </w:r>
      <w:r w:rsidR="00812C1B" w:rsidRPr="006D6529">
        <w:rPr>
          <w:rFonts w:eastAsia="Arial Unicode MS"/>
          <w:i/>
          <w:lang w:eastAsia="zh-CN"/>
        </w:rPr>
        <w:t>execEnable</w:t>
      </w:r>
      <w:r w:rsidR="00812C1B" w:rsidRPr="006D6529">
        <w:rPr>
          <w:rFonts w:eastAsia="Arial Unicode MS"/>
          <w:lang w:eastAsia="zh-CN"/>
        </w:rPr>
        <w:t xml:space="preserve"> attribute of the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w:t>
      </w:r>
    </w:p>
    <w:p w:rsidR="00812C1B" w:rsidRPr="006D6529" w:rsidRDefault="00812C1B" w:rsidP="00812C1B">
      <w:pPr>
        <w:rPr>
          <w:rFonts w:eastAsia="Arial Unicode MS"/>
          <w:lang w:eastAsia="zh-CN"/>
        </w:rPr>
      </w:pPr>
      <w:r w:rsidRPr="006D6529">
        <w:rPr>
          <w:rFonts w:eastAsia="Arial Unicode MS"/>
          <w:lang w:eastAsia="zh-CN"/>
        </w:rPr>
        <w:t xml:space="preserve">After issuing the execution request, the </w:t>
      </w:r>
      <w:r w:rsidR="001415B0">
        <w:rPr>
          <w:rFonts w:eastAsia="Arial Unicode MS"/>
          <w:lang w:eastAsia="zh-CN"/>
        </w:rPr>
        <w:t>originator</w:t>
      </w:r>
      <w:r w:rsidRPr="006D6529">
        <w:rPr>
          <w:rFonts w:eastAsia="Arial Unicode MS"/>
          <w:lang w:eastAsia="zh-CN"/>
        </w:rPr>
        <w:t xml:space="preserve"> may request to retrieve the execution result or status from an </w:t>
      </w:r>
      <w:r w:rsidRPr="006D6529">
        <w:rPr>
          <w:rFonts w:eastAsia="Arial Unicode MS"/>
          <w:i/>
          <w:lang w:eastAsia="zh-CN"/>
        </w:rPr>
        <w:t>&lt;</w:t>
      </w:r>
      <w:proofErr w:type="spellStart"/>
      <w:r w:rsidRPr="006D6529">
        <w:rPr>
          <w:rFonts w:eastAsia="Arial Unicode MS"/>
          <w:i/>
          <w:lang w:eastAsia="zh-CN"/>
        </w:rPr>
        <w:t>execInstance</w:t>
      </w:r>
      <w:proofErr w:type="spellEnd"/>
      <w:r w:rsidRPr="006D6529">
        <w:rPr>
          <w:rFonts w:eastAsia="Arial Unicode MS"/>
          <w:i/>
          <w:lang w:eastAsia="zh-CN"/>
        </w:rPr>
        <w:t>&gt;</w:t>
      </w:r>
      <w:r w:rsidRPr="006D6529">
        <w:rPr>
          <w:rFonts w:eastAsia="Arial Unicode MS"/>
          <w:lang w:eastAsia="zh-CN"/>
        </w:rPr>
        <w:t xml:space="preserve"> sub-</w:t>
      </w:r>
      <w:r w:rsidRPr="006D6529">
        <w:rPr>
          <w:rFonts w:eastAsia="Arial Unicode MS"/>
        </w:rPr>
        <w:t>resource</w:t>
      </w:r>
      <w:r w:rsidRPr="006D6529">
        <w:rPr>
          <w:rFonts w:eastAsia="Arial Unicode MS"/>
          <w:lang w:eastAsia="zh-CN"/>
        </w:rPr>
        <w:t xml:space="preserve"> of the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by using a RETRIEVE method as described in </w:t>
      </w:r>
      <w:r w:rsidRPr="006D6529">
        <w:rPr>
          <w:rFonts w:eastAsia="Arial Unicode MS"/>
        </w:rPr>
        <w:t xml:space="preserve">clause </w:t>
      </w:r>
      <w:r w:rsidR="006613EF">
        <w:rPr>
          <w:rFonts w:eastAsia="Arial Unicode MS"/>
        </w:rPr>
        <w:t>10.3.</w:t>
      </w:r>
      <w:r w:rsidR="000244D3">
        <w:rPr>
          <w:rFonts w:eastAsia="Arial Unicode MS"/>
        </w:rPr>
        <w:t>X.</w:t>
      </w:r>
      <w:r w:rsidR="00427D73">
        <w:rPr>
          <w:rFonts w:eastAsia="Arial Unicode MS"/>
        </w:rPr>
        <w:t>8</w:t>
      </w:r>
      <w:r w:rsidRPr="006D6529">
        <w:rPr>
          <w:rFonts w:eastAsia="Arial Unicode MS"/>
          <w:lang w:eastAsia="zh-CN"/>
        </w:rPr>
        <w:t>.</w:t>
      </w:r>
    </w:p>
    <w:p w:rsidR="00812C1B" w:rsidRPr="006D6529" w:rsidRDefault="00812C1B" w:rsidP="00812C1B">
      <w:pPr>
        <w:keepNext/>
        <w:jc w:val="both"/>
        <w:rPr>
          <w:rFonts w:eastAsia="Arial Unicode MS"/>
        </w:rPr>
      </w:pPr>
      <w:r w:rsidRPr="006D6529">
        <w:rPr>
          <w:rFonts w:eastAsia="Arial Unicode MS"/>
        </w:rPr>
        <w:t xml:space="preserve">The </w:t>
      </w:r>
      <w:r w:rsidR="001415B0">
        <w:rPr>
          <w:rFonts w:eastAsia="Arial Unicode MS"/>
        </w:rPr>
        <w:t>originator</w:t>
      </w:r>
      <w:r w:rsidRPr="006D6529">
        <w:rPr>
          <w:rFonts w:eastAsia="Arial Unicode MS"/>
        </w:rPr>
        <w:t xml:space="preserve"> </w:t>
      </w:r>
      <w:r w:rsidRPr="006D6529">
        <w:rPr>
          <w:rFonts w:eastAsia="Arial Unicode MS"/>
          <w:lang w:eastAsia="zh-CN"/>
        </w:rPr>
        <w:t>shall</w:t>
      </w:r>
      <w:r w:rsidRPr="006D6529">
        <w:rPr>
          <w:rFonts w:eastAsia="Arial Unicode MS"/>
        </w:rPr>
        <w:t xml:space="preserve">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1A75A6">
        <w:rPr>
          <w:rFonts w:eastAsia="Arial Unicode MS"/>
          <w:lang w:eastAsia="zh-CN"/>
        </w:rPr>
        <w:t>AE</w:t>
      </w:r>
      <w:r w:rsidRPr="006D6529">
        <w:rPr>
          <w:rFonts w:eastAsia="Arial Unicode MS"/>
          <w:lang w:eastAsia="zh-CN"/>
        </w:rPr>
        <w:t>.</w:t>
      </w:r>
    </w:p>
    <w:p w:rsidR="00812C1B" w:rsidRPr="006D6529" w:rsidRDefault="00890C21" w:rsidP="00812C1B">
      <w:pPr>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shall check if the</w:t>
      </w:r>
      <w:r w:rsidR="00812C1B" w:rsidRPr="006D6529">
        <w:rPr>
          <w:rFonts w:eastAsia="Arial Unicode MS"/>
        </w:rPr>
        <w:t xml:space="preserve"> </w:t>
      </w:r>
      <w:r w:rsidR="001415B0">
        <w:rPr>
          <w:rFonts w:eastAsia="Arial Unicode MS"/>
          <w:lang w:eastAsia="zh-CN"/>
        </w:rPr>
        <w:t>originator</w:t>
      </w:r>
      <w:r w:rsidR="00812C1B" w:rsidRPr="006D6529">
        <w:rPr>
          <w:rFonts w:eastAsia="Arial Unicode MS"/>
          <w:lang w:eastAsia="zh-CN"/>
        </w:rPr>
        <w:t xml:space="preserve"> has the WRITE permission on the addressed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Upon successful validation, the hosting </w:t>
      </w:r>
      <w:r w:rsidR="001415B0">
        <w:rPr>
          <w:rFonts w:eastAsia="Arial Unicode MS"/>
          <w:lang w:eastAsia="zh-CN"/>
        </w:rPr>
        <w:t>CSE</w:t>
      </w:r>
      <w:r w:rsidR="00812C1B" w:rsidRPr="006D6529">
        <w:rPr>
          <w:rFonts w:eastAsia="Arial Unicode MS"/>
          <w:lang w:eastAsia="zh-CN"/>
        </w:rPr>
        <w:t xml:space="preserve"> shall perform command conversion and mapping, and send the converted management command over mId reference point to execute the corresponding management command with the provided arguments on the remote entity based on existing device management protocol (i.e. BBF TR-069). Then the hosting </w:t>
      </w:r>
      <w:r w:rsidR="001415B0">
        <w:rPr>
          <w:rFonts w:eastAsia="Arial Unicode MS"/>
          <w:lang w:eastAsia="zh-CN"/>
        </w:rPr>
        <w:t>CSE</w:t>
      </w:r>
      <w:r w:rsidR="00812C1B" w:rsidRPr="006D6529">
        <w:rPr>
          <w:rFonts w:eastAsia="Arial Unicode MS"/>
          <w:lang w:eastAsia="zh-CN"/>
        </w:rPr>
        <w:t xml:space="preserve"> shall create a corresponding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lang w:eastAsia="zh-CN"/>
        </w:rPr>
        <w:t xml:space="preserve"> resource under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for this command execution. And t</w:t>
      </w:r>
      <w:r w:rsidR="00812C1B" w:rsidRPr="006D6529">
        <w:rPr>
          <w:rFonts w:eastAsia="Arial Unicode MS"/>
        </w:rPr>
        <w:t>he</w:t>
      </w:r>
      <w:r w:rsidR="00812C1B" w:rsidRPr="006D6529">
        <w:rPr>
          <w:rFonts w:eastAsia="Arial Unicode MS"/>
          <w:lang w:eastAsia="zh-CN"/>
        </w:rPr>
        <w:t xml:space="preserve"> hosting</w:t>
      </w:r>
      <w:r w:rsidR="00812C1B" w:rsidRPr="006D6529">
        <w:rPr>
          <w:rFonts w:eastAsia="Arial Unicode MS"/>
        </w:rPr>
        <w:t xml:space="preserve"> </w:t>
      </w:r>
      <w:r w:rsidR="001415B0">
        <w:rPr>
          <w:rFonts w:eastAsia="Arial Unicode MS"/>
        </w:rPr>
        <w:t>CSE</w:t>
      </w:r>
      <w:r w:rsidR="00812C1B" w:rsidRPr="006D6529">
        <w:rPr>
          <w:rFonts w:eastAsia="Arial Unicode MS"/>
        </w:rPr>
        <w:t xml:space="preserve"> shall respond to the </w:t>
      </w:r>
      <w:r w:rsidR="001415B0">
        <w:rPr>
          <w:rFonts w:eastAsia="Arial Unicode MS"/>
        </w:rPr>
        <w:t>originator</w:t>
      </w:r>
      <w:r w:rsidR="00812C1B" w:rsidRPr="006D6529">
        <w:rPr>
          <w:rFonts w:eastAsia="Arial Unicode MS"/>
        </w:rPr>
        <w:t xml:space="preserve"> with th</w:t>
      </w:r>
      <w:r w:rsidR="001A75A6">
        <w:rPr>
          <w:rFonts w:eastAsia="Arial Unicode MS"/>
        </w:rPr>
        <w:t>e appropriate generic responses</w:t>
      </w:r>
      <w:r w:rsidR="00812C1B" w:rsidRPr="006D6529">
        <w:rPr>
          <w:rFonts w:eastAsia="Arial Unicode MS"/>
          <w:lang w:eastAsia="zh-CN"/>
        </w:rPr>
        <w:t>. I</w:t>
      </w:r>
      <w:r w:rsidR="00812C1B" w:rsidRPr="006D6529">
        <w:rPr>
          <w:rFonts w:eastAsia="Arial Unicode MS"/>
        </w:rPr>
        <w:t xml:space="preserve">t shall also provide in the response the URL of the </w:t>
      </w:r>
      <w:r w:rsidR="00812C1B" w:rsidRPr="006D6529">
        <w:rPr>
          <w:rFonts w:eastAsia="Arial Unicode MS"/>
          <w:lang w:eastAsia="zh-CN"/>
        </w:rPr>
        <w:t xml:space="preserve">created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rPr>
        <w:t xml:space="preserve"> resource.</w:t>
      </w:r>
    </w:p>
    <w:p w:rsidR="00812C1B" w:rsidRPr="006D6529" w:rsidRDefault="00812C1B" w:rsidP="00812C1B">
      <w:pPr>
        <w:rPr>
          <w:rFonts w:eastAsia="Arial Unicode MS"/>
          <w:lang w:eastAsia="zh-CN"/>
        </w:rPr>
      </w:pPr>
      <w:r w:rsidRPr="006D6529">
        <w:rPr>
          <w:rFonts w:eastAsia="Arial Unicode MS"/>
          <w:lang w:eastAsia="zh-CN"/>
        </w:rPr>
        <w:t xml:space="preserve">Upon receiving from the remote entity a management notification (i.e. </w:t>
      </w:r>
      <w:r w:rsidRPr="006D6529">
        <w:rPr>
          <w:rFonts w:eastAsia="Arial Unicode MS"/>
          <w:iCs/>
          <w:lang w:eastAsia="zh-CN"/>
        </w:rPr>
        <w:t>BBF TR-069 "Inform" message</w:t>
      </w:r>
      <w:r w:rsidRPr="006D6529">
        <w:rPr>
          <w:rFonts w:eastAsia="Arial Unicode MS"/>
          <w:lang w:eastAsia="zh-CN"/>
        </w:rPr>
        <w:t xml:space="preserve">) regarding the execution result or status, the hosting </w:t>
      </w:r>
      <w:r w:rsidR="001415B0">
        <w:rPr>
          <w:rFonts w:eastAsia="Arial Unicode MS"/>
          <w:lang w:eastAsia="zh-CN"/>
        </w:rPr>
        <w:t>CSE</w:t>
      </w:r>
      <w:r w:rsidRPr="006D6529">
        <w:rPr>
          <w:rFonts w:eastAsia="Arial Unicode MS"/>
          <w:lang w:eastAsia="zh-CN"/>
        </w:rPr>
        <w:t xml:space="preserve"> may update the </w:t>
      </w:r>
      <w:r w:rsidRPr="006D6529">
        <w:rPr>
          <w:rFonts w:eastAsia="Arial Unicode MS"/>
          <w:iCs/>
          <w:lang w:eastAsia="zh-CN"/>
        </w:rPr>
        <w:t xml:space="preserve">corresponding </w:t>
      </w:r>
      <w:r w:rsidRPr="006D6529">
        <w:rPr>
          <w:rFonts w:eastAsia="Arial Unicode MS"/>
          <w:i/>
          <w:iCs/>
          <w:lang w:eastAsia="zh-CN"/>
        </w:rPr>
        <w:t>&lt;</w:t>
      </w:r>
      <w:proofErr w:type="spellStart"/>
      <w:r w:rsidRPr="006D6529">
        <w:rPr>
          <w:rFonts w:eastAsia="Arial Unicode MS"/>
          <w:i/>
          <w:iCs/>
          <w:lang w:eastAsia="zh-CN"/>
        </w:rPr>
        <w:t>execInstance</w:t>
      </w:r>
      <w:proofErr w:type="spellEnd"/>
      <w:r w:rsidRPr="006D6529">
        <w:rPr>
          <w:rFonts w:eastAsia="Arial Unicode MS"/>
          <w:i/>
          <w:iCs/>
          <w:lang w:eastAsia="zh-CN"/>
        </w:rPr>
        <w:t>&gt;</w:t>
      </w:r>
      <w:r w:rsidRPr="006D6529">
        <w:rPr>
          <w:rFonts w:eastAsia="Arial Unicode MS"/>
          <w:iCs/>
          <w:lang w:eastAsia="zh-CN"/>
        </w:rPr>
        <w:t xml:space="preserve"> sub-resource locally.</w:t>
      </w:r>
    </w:p>
    <w:p w:rsidR="00812C1B" w:rsidRPr="006D6529" w:rsidRDefault="00812C1B" w:rsidP="00812C1B">
      <w:pPr>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shall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N</w:t>
      </w:r>
      <w:r w:rsidR="001A75A6">
        <w:rPr>
          <w:rFonts w:eastAsia="Arial Unicode MS"/>
          <w:lang w:eastAsia="zh-CN"/>
        </w:rPr>
        <w:t>-</w:t>
      </w:r>
      <w:r w:rsidR="001415B0">
        <w:rPr>
          <w:rFonts w:eastAsia="Arial Unicode MS"/>
          <w:lang w:eastAsia="zh-CN"/>
        </w:rPr>
        <w:t>CSE</w:t>
      </w:r>
      <w:r w:rsidRPr="006D6529">
        <w:rPr>
          <w:rFonts w:eastAsia="Arial Unicode MS"/>
          <w:lang w:eastAsia="zh-CN"/>
        </w:rPr>
        <w:t>.</w:t>
      </w:r>
    </w:p>
    <w:p w:rsidR="00812C1B" w:rsidRDefault="00812C1B" w:rsidP="00812C1B">
      <w:pPr>
        <w:pStyle w:val="EX"/>
        <w:rPr>
          <w:rFonts w:eastAsia="Arial Unicode MS"/>
          <w:lang w:eastAsia="zh-CN"/>
        </w:rPr>
      </w:pPr>
      <w:r w:rsidRPr="006D6529">
        <w:rPr>
          <w:rFonts w:eastAsia="Arial Unicode MS"/>
          <w:lang w:eastAsia="zh-CN"/>
        </w:rPr>
        <w:t>.</w:t>
      </w:r>
    </w:p>
    <w:p w:rsidR="00F15EDB" w:rsidRDefault="00F15EDB" w:rsidP="00812C1B">
      <w:pPr>
        <w:pStyle w:val="EX"/>
        <w:rPr>
          <w:rFonts w:eastAsia="Arial Unicode MS"/>
          <w:lang w:eastAsia="zh-CN"/>
        </w:rPr>
      </w:pPr>
    </w:p>
    <w:p w:rsidR="00F15EDB" w:rsidRPr="00E06ECA" w:rsidRDefault="00F15EDB" w:rsidP="00F15EDB">
      <w:pPr>
        <w:pStyle w:val="Caption"/>
        <w:jc w:val="center"/>
        <w:rPr>
          <w:lang w:eastAsia="ko-KR"/>
        </w:rPr>
      </w:pPr>
      <w:r>
        <w:t xml:space="preserve">Table </w:t>
      </w:r>
      <w:r w:rsidR="006613EF">
        <w:t>10.3.</w:t>
      </w:r>
      <w:r>
        <w:t xml:space="preserve">x.6.1 </w:t>
      </w:r>
      <w:r w:rsidRPr="008D5EE5">
        <w:rPr>
          <w:i/>
        </w:rPr>
        <w:t>&lt;</w:t>
      </w:r>
      <w:proofErr w:type="spellStart"/>
      <w:r w:rsidRPr="008D5EE5">
        <w:rPr>
          <w:i/>
        </w:rPr>
        <w:t>mgmtCmd</w:t>
      </w:r>
      <w:proofErr w:type="spellEnd"/>
      <w:r w:rsidRPr="008D5EE5">
        <w:rPr>
          <w:i/>
        </w:rPr>
        <w:t>&gt;</w:t>
      </w:r>
      <w:r>
        <w:t xml:space="preserve"> EXECUTE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F15EDB" w:rsidRPr="000462E2" w:rsidTr="00E339A3">
        <w:tc>
          <w:tcPr>
            <w:tcW w:w="2093" w:type="dxa"/>
            <w:tcBorders>
              <w:top w:val="single" w:sz="8" w:space="0" w:color="000000"/>
            </w:tcBorders>
            <w:shd w:val="clear" w:color="auto" w:fill="000000"/>
          </w:tcPr>
          <w:p w:rsidR="00F15EDB" w:rsidRPr="000462E2" w:rsidRDefault="00F15EDB" w:rsidP="00E339A3">
            <w:pPr>
              <w:pStyle w:val="OneM2M-Normal"/>
              <w:jc w:val="center"/>
              <w:rPr>
                <w:b/>
                <w:bCs/>
                <w:color w:val="FFFFFF"/>
                <w:lang w:eastAsia="ko-KR"/>
              </w:rPr>
            </w:pPr>
          </w:p>
        </w:tc>
        <w:tc>
          <w:tcPr>
            <w:tcW w:w="7074" w:type="dxa"/>
            <w:tcBorders>
              <w:top w:val="single" w:sz="8" w:space="0" w:color="000000"/>
            </w:tcBorders>
            <w:shd w:val="clear" w:color="auto" w:fill="000000"/>
          </w:tcPr>
          <w:p w:rsidR="00F15EDB" w:rsidRPr="000462E2" w:rsidRDefault="00F15EDB" w:rsidP="00E339A3">
            <w:pPr>
              <w:pStyle w:val="OneM2M-Normal"/>
              <w:jc w:val="center"/>
              <w:rPr>
                <w:b/>
                <w:bCs/>
                <w:color w:val="FFFFFF"/>
                <w:lang w:eastAsia="ko-KR"/>
              </w:rPr>
            </w:pPr>
            <w:r w:rsidRPr="000462E2">
              <w:rPr>
                <w:b/>
                <w:bCs/>
                <w:color w:val="FFFFFF"/>
                <w:lang w:eastAsia="ko-KR"/>
              </w:rPr>
              <w:t>Description</w:t>
            </w:r>
          </w:p>
        </w:tc>
      </w:tr>
      <w:tr w:rsidR="00F15EDB" w:rsidRPr="00FF2FB5" w:rsidTr="00E339A3">
        <w:tc>
          <w:tcPr>
            <w:tcW w:w="2093" w:type="dxa"/>
          </w:tcPr>
          <w:p w:rsidR="00F15EDB" w:rsidRPr="00FF2FB5" w:rsidRDefault="00F15EDB"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F15EDB" w:rsidRPr="00FF2FB5" w:rsidRDefault="00F15EDB"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UPDATE</w:t>
            </w:r>
          </w:p>
        </w:tc>
      </w:tr>
      <w:tr w:rsidR="00F15EDB" w:rsidRPr="00FF2FB5" w:rsidTr="00E339A3">
        <w:tc>
          <w:tcPr>
            <w:tcW w:w="2093" w:type="dxa"/>
          </w:tcPr>
          <w:p w:rsidR="00F15EDB" w:rsidRPr="00FF2FB5" w:rsidRDefault="00F15EDB" w:rsidP="00E339A3">
            <w:pPr>
              <w:tabs>
                <w:tab w:val="left" w:pos="3800"/>
              </w:tabs>
              <w:rPr>
                <w:rFonts w:eastAsia="Arial Unicode MS"/>
              </w:rPr>
            </w:pPr>
            <w:r w:rsidRPr="00FF2FB5">
              <w:rPr>
                <w:rFonts w:eastAsia="Arial Unicode MS"/>
              </w:rPr>
              <w:t xml:space="preserve">Pre-conditions </w:t>
            </w:r>
          </w:p>
        </w:tc>
        <w:tc>
          <w:tcPr>
            <w:tcW w:w="7074" w:type="dxa"/>
          </w:tcPr>
          <w:p w:rsidR="00F15EDB" w:rsidRPr="008D5EE5" w:rsidRDefault="00F15EDB" w:rsidP="00E339A3">
            <w:pPr>
              <w:tabs>
                <w:tab w:val="left" w:pos="3800"/>
              </w:tabs>
              <w:rPr>
                <w:rFonts w:eastAsia="Arial Unicode MS"/>
              </w:rPr>
            </w:pPr>
            <w:r w:rsidRPr="008D5EE5">
              <w:rPr>
                <w:rFonts w:eastAsia="Arial Unicode MS"/>
                <w:iCs/>
              </w:rPr>
              <w:t>Originator needs to retrieve a resource</w:t>
            </w:r>
          </w:p>
        </w:tc>
      </w:tr>
      <w:tr w:rsidR="00F15EDB" w:rsidRPr="00FF2FB5" w:rsidTr="00E339A3">
        <w:tc>
          <w:tcPr>
            <w:tcW w:w="2093" w:type="dxa"/>
          </w:tcPr>
          <w:p w:rsidR="00F15EDB" w:rsidRPr="00FF2FB5" w:rsidRDefault="00F15EDB" w:rsidP="00E339A3">
            <w:pPr>
              <w:tabs>
                <w:tab w:val="left" w:pos="3800"/>
              </w:tabs>
              <w:rPr>
                <w:rFonts w:eastAsia="Arial Unicode MS"/>
              </w:rPr>
            </w:pPr>
            <w:r w:rsidRPr="00FF2FB5">
              <w:rPr>
                <w:rFonts w:eastAsia="Arial Unicode MS"/>
              </w:rPr>
              <w:t>Information on Request message</w:t>
            </w:r>
          </w:p>
        </w:tc>
        <w:tc>
          <w:tcPr>
            <w:tcW w:w="7074" w:type="dxa"/>
          </w:tcPr>
          <w:p w:rsidR="00E339A3" w:rsidRPr="00E339A3" w:rsidRDefault="00E339A3" w:rsidP="00E339A3">
            <w:pPr>
              <w:tabs>
                <w:tab w:val="left" w:pos="3800"/>
              </w:tabs>
              <w:rPr>
                <w:rFonts w:eastAsia="Arial Unicode MS"/>
                <w:lang w:eastAsia="ko-KR"/>
              </w:rPr>
            </w:pPr>
            <w:r>
              <w:rPr>
                <w:rFonts w:eastAsia="Arial Unicode MS"/>
                <w:lang w:eastAsia="ko-KR"/>
              </w:rPr>
              <w:t>op: U</w:t>
            </w:r>
          </w:p>
          <w:p w:rsidR="00E339A3" w:rsidRPr="00E339A3" w:rsidRDefault="00E339A3" w:rsidP="00E339A3">
            <w:pPr>
              <w:tabs>
                <w:tab w:val="left" w:pos="3800"/>
              </w:tabs>
              <w:rPr>
                <w:rFonts w:eastAsia="Arial Unicode MS"/>
                <w:lang w:eastAsia="ko-KR"/>
              </w:rPr>
            </w:pPr>
            <w:proofErr w:type="spellStart"/>
            <w:r w:rsidRPr="00E339A3">
              <w:rPr>
                <w:rFonts w:eastAsia="Arial Unicode MS"/>
                <w:lang w:eastAsia="ko-KR"/>
              </w:rPr>
              <w:t>fr</w:t>
            </w:r>
            <w:proofErr w:type="spellEnd"/>
            <w:r w:rsidRPr="00E339A3">
              <w:rPr>
                <w:rFonts w:eastAsia="Arial Unicode MS"/>
                <w:lang w:eastAsia="ko-KR"/>
              </w:rPr>
              <w:t>: Originator App-</w:t>
            </w:r>
            <w:proofErr w:type="spellStart"/>
            <w:r w:rsidRPr="00E339A3">
              <w:rPr>
                <w:rFonts w:eastAsia="Arial Unicode MS"/>
                <w:lang w:eastAsia="ko-KR"/>
              </w:rPr>
              <w:t>Inst</w:t>
            </w:r>
            <w:proofErr w:type="spellEnd"/>
            <w:r w:rsidRPr="00E339A3">
              <w:rPr>
                <w:rFonts w:eastAsia="Arial Unicode MS"/>
                <w:lang w:eastAsia="ko-KR"/>
              </w:rPr>
              <w:t>-ID or CSE-ID</w:t>
            </w:r>
          </w:p>
          <w:p w:rsidR="00E339A3" w:rsidRPr="00E339A3" w:rsidRDefault="00E339A3" w:rsidP="00E339A3">
            <w:pPr>
              <w:tabs>
                <w:tab w:val="left" w:pos="3800"/>
              </w:tabs>
              <w:rPr>
                <w:rFonts w:eastAsia="Arial Unicode MS"/>
                <w:lang w:eastAsia="ko-KR"/>
              </w:rPr>
            </w:pPr>
            <w:r w:rsidRPr="00E339A3">
              <w:rPr>
                <w:rFonts w:eastAsia="Arial Unicode MS"/>
                <w:lang w:eastAsia="ko-KR"/>
              </w:rPr>
              <w:t>to: Receiver CSE-ID</w:t>
            </w:r>
          </w:p>
          <w:p w:rsidR="00E339A3" w:rsidRDefault="00E339A3" w:rsidP="00E339A3">
            <w:pPr>
              <w:tabs>
                <w:tab w:val="left" w:pos="3800"/>
              </w:tabs>
              <w:rPr>
                <w:rFonts w:eastAsia="Arial Unicode MS"/>
                <w:lang w:eastAsia="ko-KR"/>
              </w:rPr>
            </w:pPr>
            <w:proofErr w:type="spellStart"/>
            <w:r w:rsidRPr="00E339A3">
              <w:rPr>
                <w:rFonts w:eastAsia="Arial Unicode MS"/>
                <w:lang w:eastAsia="ko-KR"/>
              </w:rPr>
              <w:t>cn</w:t>
            </w:r>
            <w:proofErr w:type="spellEnd"/>
            <w:r w:rsidRPr="00E339A3">
              <w:rPr>
                <w:rFonts w:eastAsia="Arial Unicode MS"/>
                <w:lang w:eastAsia="ko-KR"/>
              </w:rPr>
              <w:t>: &lt;</w:t>
            </w:r>
            <w:proofErr w:type="spellStart"/>
            <w:r w:rsidRPr="00E339A3">
              <w:rPr>
                <w:rFonts w:eastAsia="Arial Unicode MS"/>
                <w:lang w:eastAsia="ko-KR"/>
              </w:rPr>
              <w:t>mgmtCmd</w:t>
            </w:r>
            <w:proofErr w:type="spellEnd"/>
            <w:r w:rsidRPr="00E339A3">
              <w:rPr>
                <w:rFonts w:eastAsia="Arial Unicode MS"/>
                <w:lang w:eastAsia="ko-KR"/>
              </w:rPr>
              <w:t>&gt;/execEnable</w:t>
            </w:r>
          </w:p>
          <w:p w:rsidR="00F15EDB" w:rsidRDefault="00F15EDB" w:rsidP="00E339A3">
            <w:pPr>
              <w:tabs>
                <w:tab w:val="left" w:pos="3800"/>
              </w:tabs>
              <w:rPr>
                <w:rFonts w:eastAsia="Arial Unicode MS"/>
                <w:lang w:eastAsia="ko-KR"/>
              </w:rPr>
            </w:pPr>
            <w:r w:rsidRPr="00354C1C">
              <w:rPr>
                <w:rFonts w:eastAsia="Arial Unicode MS"/>
                <w:lang w:eastAsia="ko-KR"/>
              </w:rPr>
              <w:t>The UPDATE request shall address to "&lt;</w:t>
            </w:r>
            <w:proofErr w:type="spellStart"/>
            <w:r w:rsidRPr="00354C1C">
              <w:rPr>
                <w:rFonts w:eastAsia="Arial Unicode MS"/>
                <w:lang w:eastAsia="ko-KR"/>
              </w:rPr>
              <w:t>mgmtCmd</w:t>
            </w:r>
            <w:proofErr w:type="spellEnd"/>
            <w:r w:rsidRPr="00354C1C">
              <w:rPr>
                <w:rFonts w:eastAsia="Arial Unicode MS"/>
                <w:lang w:eastAsia="ko-KR"/>
              </w:rPr>
              <w:t>&gt;/execEnable" without any payload.</w:t>
            </w:r>
          </w:p>
          <w:p w:rsidR="00F15EDB" w:rsidRPr="008D5EE5" w:rsidRDefault="00E339A3" w:rsidP="00E339A3">
            <w:pPr>
              <w:tabs>
                <w:tab w:val="left" w:pos="3800"/>
              </w:tabs>
              <w:rPr>
                <w:rFonts w:eastAsia="Arial Unicode MS"/>
                <w:color w:val="FF0000"/>
              </w:rPr>
            </w:pPr>
            <w:r w:rsidRPr="00E339A3">
              <w:rPr>
                <w:rFonts w:eastAsia="Arial Unicode MS"/>
                <w:lang w:eastAsia="ko-KR"/>
              </w:rPr>
              <w:t>The mandatory and/or optional attributes defined in 9.6.X, as needed.</w:t>
            </w:r>
          </w:p>
        </w:tc>
      </w:tr>
      <w:tr w:rsidR="00F15EDB" w:rsidRPr="00FF2FB5" w:rsidTr="00E339A3">
        <w:tc>
          <w:tcPr>
            <w:tcW w:w="2093" w:type="dxa"/>
          </w:tcPr>
          <w:p w:rsidR="00F15EDB" w:rsidRPr="00FF2FB5" w:rsidRDefault="00F15EDB" w:rsidP="00E339A3">
            <w:pPr>
              <w:tabs>
                <w:tab w:val="left" w:pos="3800"/>
              </w:tabs>
              <w:rPr>
                <w:rFonts w:eastAsia="Arial Unicode MS"/>
              </w:rPr>
            </w:pPr>
            <w:r w:rsidRPr="00FF2FB5">
              <w:rPr>
                <w:rFonts w:eastAsia="Arial Unicode MS"/>
              </w:rPr>
              <w:t>Local processing on Hosting</w:t>
            </w:r>
            <w:r w:rsidR="00B33D52">
              <w:rPr>
                <w:rFonts w:eastAsia="Arial Unicode MS"/>
              </w:rPr>
              <w:t xml:space="preserve"> </w:t>
            </w:r>
            <w:r w:rsidRPr="00FF2FB5">
              <w:rPr>
                <w:rFonts w:eastAsia="Arial Unicode MS"/>
              </w:rPr>
              <w:t xml:space="preserve"> CSE</w:t>
            </w:r>
          </w:p>
        </w:tc>
        <w:tc>
          <w:tcPr>
            <w:tcW w:w="7074" w:type="dxa"/>
          </w:tcPr>
          <w:p w:rsidR="00F15EDB" w:rsidRPr="00F7489A" w:rsidRDefault="00F15EDB" w:rsidP="00E339A3">
            <w:pPr>
              <w:tabs>
                <w:tab w:val="left" w:pos="3800"/>
              </w:tabs>
              <w:rPr>
                <w:rFonts w:eastAsia="Arial Unicode MS"/>
                <w:lang w:eastAsia="ko-KR"/>
              </w:rPr>
            </w:pPr>
            <w:r>
              <w:rPr>
                <w:rFonts w:eastAsia="Arial Unicode MS"/>
                <w:lang w:eastAsia="ko-KR"/>
              </w:rPr>
              <w:t>a. I</w:t>
            </w:r>
            <w:r w:rsidRPr="00F7489A">
              <w:rPr>
                <w:rFonts w:eastAsia="Arial Unicode MS"/>
                <w:lang w:eastAsia="ko-KR"/>
              </w:rPr>
              <w:t xml:space="preserve">f the execution is allowed, </w:t>
            </w:r>
            <w:r w:rsidR="00B33D52" w:rsidRPr="00B33D52">
              <w:rPr>
                <w:rFonts w:eastAsia="Arial Unicode MS"/>
                <w:lang w:eastAsia="ko-KR"/>
              </w:rPr>
              <w:t>Hosting CSE</w:t>
            </w:r>
            <w:r w:rsidR="00B33D52" w:rsidRPr="00B33D52" w:rsidDel="00B33D52">
              <w:rPr>
                <w:rFonts w:eastAsia="Arial Unicode MS"/>
                <w:lang w:eastAsia="ko-KR"/>
              </w:rPr>
              <w:t xml:space="preserve"> </w:t>
            </w:r>
            <w:r w:rsidRPr="00F7489A">
              <w:rPr>
                <w:rFonts w:eastAsia="Arial Unicode MS"/>
                <w:lang w:eastAsia="ko-KR"/>
              </w:rPr>
              <w:t>will do command conversion and mapping.</w:t>
            </w:r>
          </w:p>
          <w:p w:rsidR="00F15EDB" w:rsidRPr="00F7489A" w:rsidRDefault="00F15EDB" w:rsidP="00E339A3">
            <w:pPr>
              <w:tabs>
                <w:tab w:val="left" w:pos="3800"/>
              </w:tabs>
              <w:rPr>
                <w:rFonts w:eastAsia="Arial Unicode MS"/>
                <w:lang w:eastAsia="ko-KR"/>
              </w:rPr>
            </w:pPr>
            <w:r>
              <w:rPr>
                <w:rFonts w:eastAsia="Arial Unicode MS"/>
                <w:lang w:eastAsia="ko-KR"/>
              </w:rPr>
              <w:t>b. T</w:t>
            </w:r>
            <w:r w:rsidRPr="00F7489A">
              <w:rPr>
                <w:rFonts w:eastAsia="Arial Unicode MS"/>
                <w:lang w:eastAsia="ko-KR"/>
              </w:rPr>
              <w:t xml:space="preserve">he </w:t>
            </w:r>
            <w:r w:rsidR="00B33D52" w:rsidRPr="00B33D52">
              <w:rPr>
                <w:rFonts w:eastAsia="Arial Unicode MS"/>
                <w:lang w:eastAsia="ko-KR"/>
              </w:rPr>
              <w:t>Hosting CSE</w:t>
            </w:r>
            <w:r w:rsidR="00B33D52" w:rsidRPr="00B33D52" w:rsidDel="00B33D52">
              <w:rPr>
                <w:rFonts w:eastAsia="Arial Unicode MS"/>
                <w:lang w:eastAsia="ko-KR"/>
              </w:rPr>
              <w:t xml:space="preserve"> </w:t>
            </w:r>
            <w:r w:rsidRPr="00F7489A">
              <w:rPr>
                <w:rFonts w:eastAsia="Arial Unicode MS"/>
                <w:lang w:eastAsia="ko-KR"/>
              </w:rPr>
              <w:t>shall trigger existing device management procedures (i.e. BBF TR-069) to execute the corresponding management command on the remote entity.</w:t>
            </w:r>
          </w:p>
          <w:p w:rsidR="00F15EDB" w:rsidRDefault="00F15EDB" w:rsidP="00E339A3">
            <w:pPr>
              <w:tabs>
                <w:tab w:val="left" w:pos="3800"/>
              </w:tabs>
              <w:rPr>
                <w:rFonts w:eastAsia="Arial Unicode MS"/>
                <w:lang w:eastAsia="ko-KR"/>
              </w:rPr>
            </w:pPr>
            <w:r>
              <w:rPr>
                <w:rFonts w:eastAsia="Arial Unicode MS"/>
                <w:lang w:eastAsia="ko-KR"/>
              </w:rPr>
              <w:t>c. T</w:t>
            </w:r>
            <w:r w:rsidRPr="00F7489A">
              <w:rPr>
                <w:rFonts w:eastAsia="Arial Unicode MS"/>
                <w:lang w:eastAsia="ko-KR"/>
              </w:rPr>
              <w:t xml:space="preserve">he </w:t>
            </w:r>
            <w:r w:rsidR="00B33D52" w:rsidRPr="00B33D52">
              <w:rPr>
                <w:rFonts w:eastAsia="Arial Unicode MS"/>
                <w:lang w:eastAsia="ko-KR"/>
              </w:rPr>
              <w:t>Hosting CSE</w:t>
            </w:r>
            <w:r w:rsidR="00B33D52" w:rsidRPr="00B33D52" w:rsidDel="00B33D52">
              <w:rPr>
                <w:rFonts w:eastAsia="Arial Unicode MS"/>
                <w:lang w:eastAsia="ko-KR"/>
              </w:rPr>
              <w:t xml:space="preserve"> </w:t>
            </w:r>
            <w:r w:rsidRPr="00F7489A">
              <w:rPr>
                <w:rFonts w:eastAsia="Arial Unicode MS"/>
                <w:lang w:eastAsia="ko-KR"/>
              </w:rPr>
              <w:t>shall perform local processin</w:t>
            </w:r>
            <w:r>
              <w:rPr>
                <w:rFonts w:eastAsia="Arial Unicode MS"/>
                <w:lang w:eastAsia="ko-KR"/>
              </w:rPr>
              <w:t>g: if Step b</w:t>
            </w:r>
            <w:r w:rsidRPr="00F7489A">
              <w:rPr>
                <w:rFonts w:eastAsia="Arial Unicode MS"/>
                <w:lang w:eastAsia="ko-KR"/>
              </w:rPr>
              <w:t xml:space="preserve"> is successful, the N-CSE shall create an &lt;</w:t>
            </w:r>
            <w:proofErr w:type="spellStart"/>
            <w:r w:rsidRPr="00F7489A">
              <w:rPr>
                <w:rFonts w:eastAsia="Arial Unicode MS"/>
                <w:lang w:eastAsia="ko-KR"/>
              </w:rPr>
              <w:t>execInstance</w:t>
            </w:r>
            <w:proofErr w:type="spellEnd"/>
            <w:r w:rsidRPr="00F7489A">
              <w:rPr>
                <w:rFonts w:eastAsia="Arial Unicode MS"/>
                <w:lang w:eastAsia="ko-KR"/>
              </w:rPr>
              <w:t>&gt; resource under the triggered &lt;</w:t>
            </w:r>
            <w:proofErr w:type="spellStart"/>
            <w:r w:rsidRPr="00F7489A">
              <w:rPr>
                <w:rFonts w:eastAsia="Arial Unicode MS"/>
                <w:lang w:eastAsia="ko-KR"/>
              </w:rPr>
              <w:t>mgmtCmd</w:t>
            </w:r>
            <w:proofErr w:type="spellEnd"/>
            <w:r w:rsidRPr="00F7489A">
              <w:rPr>
                <w:rFonts w:eastAsia="Arial Unicode MS"/>
                <w:lang w:eastAsia="ko-KR"/>
              </w:rPr>
              <w:t>&gt; to maintain status and results for this execution.</w:t>
            </w:r>
          </w:p>
          <w:p w:rsidR="00F15EDB" w:rsidRPr="00FF2FB5" w:rsidRDefault="00F15EDB" w:rsidP="00E339A3">
            <w:pPr>
              <w:tabs>
                <w:tab w:val="left" w:pos="3800"/>
              </w:tabs>
              <w:rPr>
                <w:rFonts w:eastAsia="Arial Unicode MS"/>
                <w:lang w:eastAsia="ko-KR"/>
              </w:rPr>
            </w:pPr>
          </w:p>
        </w:tc>
      </w:tr>
      <w:tr w:rsidR="00F15EDB" w:rsidRPr="00FF2FB5" w:rsidTr="00E339A3">
        <w:tc>
          <w:tcPr>
            <w:tcW w:w="2093" w:type="dxa"/>
          </w:tcPr>
          <w:p w:rsidR="00F15EDB" w:rsidRPr="00FF2FB5" w:rsidRDefault="00F15EDB" w:rsidP="00E339A3">
            <w:pPr>
              <w:tabs>
                <w:tab w:val="left" w:pos="3800"/>
              </w:tabs>
              <w:rPr>
                <w:rFonts w:eastAsia="Arial Unicode MS"/>
              </w:rPr>
            </w:pPr>
            <w:r w:rsidRPr="00FF2FB5">
              <w:rPr>
                <w:rFonts w:eastAsia="Arial Unicode MS"/>
              </w:rPr>
              <w:t>Information on Response message</w:t>
            </w:r>
          </w:p>
        </w:tc>
        <w:tc>
          <w:tcPr>
            <w:tcW w:w="7074" w:type="dxa"/>
          </w:tcPr>
          <w:p w:rsidR="00F15EDB" w:rsidRPr="00FF2FB5" w:rsidRDefault="00F15EDB"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10.1.1.3)</w:t>
            </w:r>
          </w:p>
        </w:tc>
      </w:tr>
      <w:tr w:rsidR="00F15EDB" w:rsidRPr="00FF2FB5" w:rsidTr="00E339A3">
        <w:tc>
          <w:tcPr>
            <w:tcW w:w="2093" w:type="dxa"/>
            <w:tcBorders>
              <w:top w:val="single" w:sz="8" w:space="0" w:color="000000"/>
              <w:bottom w:val="single" w:sz="8" w:space="0" w:color="000000"/>
            </w:tcBorders>
          </w:tcPr>
          <w:p w:rsidR="00F15EDB" w:rsidRPr="00FF2FB5" w:rsidRDefault="00F15EDB"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F15EDB" w:rsidRPr="004F70C6" w:rsidRDefault="00F15EDB" w:rsidP="00E339A3">
            <w:pPr>
              <w:tabs>
                <w:tab w:val="left" w:pos="3800"/>
              </w:tabs>
              <w:rPr>
                <w:rFonts w:eastAsia="Arial Unicode MS"/>
              </w:rPr>
            </w:pPr>
            <w:r w:rsidRPr="004F70C6">
              <w:rPr>
                <w:rFonts w:eastAsia="Arial Unicode MS"/>
              </w:rPr>
              <w:t>The following processing</w:t>
            </w:r>
            <w:r>
              <w:rPr>
                <w:rFonts w:eastAsia="Arial Unicode MS"/>
              </w:rPr>
              <w:t xml:space="preserve"> on the Hosting CSE</w:t>
            </w:r>
            <w:r w:rsidRPr="004F70C6">
              <w:rPr>
                <w:rFonts w:eastAsia="Arial Unicode MS"/>
              </w:rPr>
              <w:t xml:space="preserve"> is dependent on the type of th</w:t>
            </w:r>
            <w:r>
              <w:rPr>
                <w:rFonts w:eastAsia="Arial Unicode MS"/>
              </w:rPr>
              <w:t>e command and execution status and may occur after the Response message has been sent.</w:t>
            </w:r>
          </w:p>
          <w:p w:rsidR="00F15EDB" w:rsidRPr="004F70C6" w:rsidRDefault="00F15EDB" w:rsidP="00E339A3">
            <w:pPr>
              <w:tabs>
                <w:tab w:val="left" w:pos="3800"/>
              </w:tabs>
              <w:rPr>
                <w:rFonts w:eastAsia="Arial Unicode MS"/>
              </w:rPr>
            </w:pPr>
            <w:r>
              <w:rPr>
                <w:rFonts w:eastAsia="Arial Unicode MS"/>
              </w:rPr>
              <w:t>d. A</w:t>
            </w:r>
            <w:r w:rsidRPr="004F70C6">
              <w:rPr>
                <w:rFonts w:eastAsia="Arial Unicode MS"/>
              </w:rPr>
              <w:t xml:space="preserve">fter the command execution is finished, the remote entity sends response including execution results to the </w:t>
            </w:r>
            <w:r w:rsidR="00B33D52" w:rsidRPr="00B33D52">
              <w:rPr>
                <w:rFonts w:eastAsia="Arial Unicode MS"/>
              </w:rPr>
              <w:t>Hosting CSE</w:t>
            </w:r>
            <w:r w:rsidR="00B33D52">
              <w:rPr>
                <w:rFonts w:eastAsia="Arial Unicode MS"/>
              </w:rPr>
              <w:t xml:space="preserve">, who </w:t>
            </w:r>
            <w:r w:rsidRPr="004F70C6">
              <w:rPr>
                <w:rFonts w:eastAsia="Arial Unicode MS"/>
              </w:rPr>
              <w:t>will store the execution results in corresponding &lt;</w:t>
            </w:r>
            <w:proofErr w:type="spellStart"/>
            <w:r w:rsidRPr="004F70C6">
              <w:rPr>
                <w:rFonts w:eastAsia="Arial Unicode MS"/>
              </w:rPr>
              <w:t>execInstance</w:t>
            </w:r>
            <w:proofErr w:type="spellEnd"/>
            <w:r w:rsidRPr="004F70C6">
              <w:rPr>
                <w:rFonts w:eastAsia="Arial Unicode MS"/>
              </w:rPr>
              <w:t xml:space="preserve">&gt; resource. </w:t>
            </w:r>
            <w:r>
              <w:rPr>
                <w:rFonts w:eastAsia="Arial Unicode MS"/>
              </w:rPr>
              <w:t>This step may occur any time after the Response message has been sent and might occur after step b below.</w:t>
            </w:r>
          </w:p>
          <w:p w:rsidR="00F15EDB" w:rsidRPr="004F70C6" w:rsidRDefault="00F15EDB" w:rsidP="00E339A3">
            <w:pPr>
              <w:tabs>
                <w:tab w:val="left" w:pos="3800"/>
              </w:tabs>
              <w:rPr>
                <w:rFonts w:eastAsia="Arial Unicode MS"/>
              </w:rPr>
            </w:pPr>
            <w:r>
              <w:rPr>
                <w:rFonts w:eastAsia="Arial Unicode MS"/>
              </w:rPr>
              <w:t>e. T</w:t>
            </w:r>
            <w:r w:rsidRPr="004F70C6">
              <w:rPr>
                <w:rFonts w:eastAsia="Arial Unicode MS"/>
              </w:rPr>
              <w:t>he AE may use normal RETRIEVE procedure to retrieve the execution results or status of an &lt;</w:t>
            </w:r>
            <w:proofErr w:type="spellStart"/>
            <w:r w:rsidRPr="004F70C6">
              <w:rPr>
                <w:rFonts w:eastAsia="Arial Unicode MS"/>
              </w:rPr>
              <w:t>execInstance</w:t>
            </w:r>
            <w:proofErr w:type="spellEnd"/>
            <w:r w:rsidRPr="004F70C6">
              <w:rPr>
                <w:rFonts w:eastAsia="Arial Unicode MS"/>
              </w:rPr>
              <w:t>&gt;.</w:t>
            </w:r>
          </w:p>
          <w:p w:rsidR="00F15EDB" w:rsidRDefault="00F15EDB" w:rsidP="00E339A3">
            <w:pPr>
              <w:tabs>
                <w:tab w:val="left" w:pos="3800"/>
              </w:tabs>
              <w:rPr>
                <w:rFonts w:eastAsia="Arial Unicode MS"/>
              </w:rPr>
            </w:pPr>
            <w:r>
              <w:rPr>
                <w:rFonts w:eastAsia="Arial Unicode MS"/>
              </w:rPr>
              <w:t>f .</w:t>
            </w:r>
            <w:r w:rsidRPr="004F70C6">
              <w:rPr>
                <w:rFonts w:eastAsia="Arial Unicode MS"/>
              </w:rPr>
              <w:t xml:space="preserve">After receiving the RETRIEVE request from the AE, the </w:t>
            </w:r>
            <w:r w:rsidR="00B33D52" w:rsidRPr="00B33D52">
              <w:rPr>
                <w:rFonts w:eastAsia="Arial Unicode MS"/>
              </w:rPr>
              <w:t>Hosting CSE</w:t>
            </w:r>
            <w:r w:rsidR="00B33D52" w:rsidRPr="00B33D52" w:rsidDel="00B33D52">
              <w:rPr>
                <w:rFonts w:eastAsia="Arial Unicode MS"/>
              </w:rPr>
              <w:t xml:space="preserve"> </w:t>
            </w:r>
            <w:r w:rsidRPr="004F70C6">
              <w:rPr>
                <w:rFonts w:eastAsia="Arial Unicode MS"/>
              </w:rPr>
              <w:t>can retrieve the execution status or results on the remote entity using existin</w:t>
            </w:r>
            <w:r>
              <w:rPr>
                <w:rFonts w:eastAsia="Arial Unicode MS"/>
              </w:rPr>
              <w:t>g management protocol. If step d. occurs before step e, step f.</w:t>
            </w:r>
            <w:r w:rsidRPr="004F70C6">
              <w:rPr>
                <w:rFonts w:eastAsia="Arial Unicode MS"/>
              </w:rPr>
              <w:t xml:space="preserve"> may not be needed.</w:t>
            </w:r>
          </w:p>
          <w:p w:rsidR="00F15EDB" w:rsidRPr="00FF2FB5" w:rsidRDefault="00F15EDB" w:rsidP="00E339A3">
            <w:pPr>
              <w:tabs>
                <w:tab w:val="left" w:pos="3800"/>
              </w:tabs>
              <w:rPr>
                <w:rFonts w:eastAsia="Arial Unicode MS"/>
              </w:rPr>
            </w:pPr>
            <w:r>
              <w:rPr>
                <w:rFonts w:eastAsia="Arial Unicode MS"/>
              </w:rPr>
              <w:t>g. A</w:t>
            </w:r>
            <w:r w:rsidRPr="004F70C6">
              <w:rPr>
                <w:rFonts w:eastAsia="Arial Unicode MS"/>
              </w:rPr>
              <w:t xml:space="preserve"> response shall be returned to the AE.</w:t>
            </w:r>
          </w:p>
        </w:tc>
      </w:tr>
      <w:tr w:rsidR="00F15EDB" w:rsidRPr="00FF2FB5" w:rsidTr="00E339A3">
        <w:tc>
          <w:tcPr>
            <w:tcW w:w="2093" w:type="dxa"/>
            <w:tcBorders>
              <w:bottom w:val="single" w:sz="8" w:space="0" w:color="000000"/>
            </w:tcBorders>
          </w:tcPr>
          <w:p w:rsidR="00F15EDB" w:rsidRPr="00FF2FB5" w:rsidRDefault="00F15EDB"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F15EDB" w:rsidRPr="007E27ED" w:rsidRDefault="00F15EDB" w:rsidP="00E339A3">
            <w:pPr>
              <w:tabs>
                <w:tab w:val="left" w:pos="3800"/>
              </w:tabs>
              <w:rPr>
                <w:rFonts w:eastAsia="Arial Unicode MS"/>
              </w:rPr>
            </w:pPr>
            <w:r w:rsidRPr="007E27ED">
              <w:rPr>
                <w:rFonts w:eastAsia="Arial Unicode MS"/>
              </w:rPr>
              <w:t>If the execution</w:t>
            </w:r>
            <w:r>
              <w:rPr>
                <w:rFonts w:eastAsia="Arial Unicode MS"/>
              </w:rPr>
              <w:t xml:space="preserve"> </w:t>
            </w:r>
            <w:r w:rsidRPr="007E27ED">
              <w:rPr>
                <w:rFonts w:eastAsia="Arial Unicode MS"/>
              </w:rPr>
              <w:t xml:space="preserve">is not allowed or the specified </w:t>
            </w:r>
            <w:r w:rsidRPr="008D5EE5">
              <w:rPr>
                <w:rFonts w:eastAsia="Arial Unicode MS"/>
                <w:i/>
              </w:rPr>
              <w:t>&lt;</w:t>
            </w:r>
            <w:proofErr w:type="spellStart"/>
            <w:r w:rsidRPr="008D5EE5">
              <w:rPr>
                <w:rFonts w:eastAsia="Arial Unicode MS"/>
                <w:i/>
              </w:rPr>
              <w:t>mgmtCmd</w:t>
            </w:r>
            <w:proofErr w:type="spellEnd"/>
            <w:r w:rsidRPr="008D5EE5">
              <w:rPr>
                <w:rFonts w:eastAsia="Arial Unicode MS"/>
                <w:i/>
              </w:rPr>
              <w:t>&gt;</w:t>
            </w:r>
            <w:r w:rsidRPr="007E27ED">
              <w:rPr>
                <w:rFonts w:eastAsia="Arial Unicode MS"/>
              </w:rPr>
              <w:t xml:space="preserve"> resource or its attribute/sub-resource does not exist in the N-CSE, </w:t>
            </w:r>
            <w:r>
              <w:rPr>
                <w:rFonts w:eastAsia="Arial Unicode MS"/>
              </w:rPr>
              <w:t xml:space="preserve">no further processing is required in the Hosting CSE </w:t>
            </w:r>
            <w:r w:rsidRPr="007E27ED">
              <w:rPr>
                <w:rFonts w:eastAsia="Arial Unicode MS"/>
              </w:rPr>
              <w:t>and a proper error code shal</w:t>
            </w:r>
            <w:r>
              <w:rPr>
                <w:rFonts w:eastAsia="Arial Unicode MS"/>
              </w:rPr>
              <w:t>l be returned to AE in the Message response</w:t>
            </w:r>
          </w:p>
          <w:p w:rsidR="00F15EDB" w:rsidRPr="00FF2FB5" w:rsidRDefault="00F15EDB" w:rsidP="00E339A3">
            <w:pPr>
              <w:tabs>
                <w:tab w:val="left" w:pos="3800"/>
              </w:tabs>
              <w:rPr>
                <w:rFonts w:eastAsia="Arial Unicode MS"/>
              </w:rPr>
            </w:pPr>
            <w:r w:rsidRPr="007E27ED">
              <w:rPr>
                <w:rFonts w:eastAsia="Arial Unicode MS"/>
              </w:rPr>
              <w:t>If the corresponding management command cannot be executed in remote entity due to some reason, step 004 shall be skipped and a proper error code shall be returned to AE in step 005.</w:t>
            </w:r>
          </w:p>
        </w:tc>
      </w:tr>
    </w:tbl>
    <w:p w:rsidR="00F15EDB" w:rsidRDefault="00F15EDB" w:rsidP="00812C1B">
      <w:pPr>
        <w:pStyle w:val="EX"/>
        <w:rPr>
          <w:rFonts w:eastAsia="Arial Unicode MS"/>
          <w:lang w:eastAsia="zh-CN"/>
        </w:rPr>
      </w:pPr>
    </w:p>
    <w:p w:rsidR="005864BA" w:rsidRDefault="005864BA" w:rsidP="00812C1B">
      <w:pPr>
        <w:pStyle w:val="EX"/>
        <w:rPr>
          <w:rFonts w:eastAsia="Arial Unicode MS"/>
          <w:lang w:eastAsia="zh-CN"/>
        </w:rPr>
      </w:pPr>
    </w:p>
    <w:p w:rsidR="005864BA" w:rsidRDefault="005864BA" w:rsidP="005864BA">
      <w:pPr>
        <w:pStyle w:val="Heading5"/>
        <w:numPr>
          <w:ilvl w:val="0"/>
          <w:numId w:val="0"/>
        </w:numPr>
        <w:ind w:left="1008" w:hanging="1008"/>
        <w:rPr>
          <w:rFonts w:eastAsia="Arial Unicode MS"/>
        </w:rPr>
      </w:pPr>
      <w:r>
        <w:rPr>
          <w:rFonts w:eastAsia="Arial Unicode MS"/>
          <w:lang w:eastAsia="zh-CN"/>
        </w:rPr>
        <w:t>10.3.</w:t>
      </w:r>
      <w:r>
        <w:rPr>
          <w:rFonts w:eastAsia="Arial Unicode MS"/>
          <w:lang w:eastAsia="zh-CN"/>
        </w:rPr>
        <w:t>x.7</w:t>
      </w:r>
      <w:r>
        <w:rPr>
          <w:rFonts w:eastAsia="Arial Unicode MS"/>
          <w:lang w:eastAsia="zh-CN"/>
        </w:rPr>
        <w:t xml:space="preserve"> </w:t>
      </w:r>
      <w:r w:rsidRPr="006D6529">
        <w:rPr>
          <w:rFonts w:eastAsia="Arial Unicode MS"/>
          <w:lang w:eastAsia="zh-CN"/>
        </w:rPr>
        <w:t>Cancel</w:t>
      </w:r>
      <w:r w:rsidRPr="006D6529">
        <w:rPr>
          <w:rFonts w:eastAsia="Arial Unicode MS"/>
        </w:rPr>
        <w:t xml:space="preserve"> </w:t>
      </w:r>
      <w:r w:rsidRPr="006D6529">
        <w:rPr>
          <w:rFonts w:eastAsia="Arial Unicode MS"/>
          <w:i/>
        </w:rPr>
        <w:t>&lt;</w:t>
      </w:r>
      <w:proofErr w:type="spellStart"/>
      <w:r w:rsidRPr="006D6529">
        <w:rPr>
          <w:rFonts w:eastAsia="Arial Unicode MS"/>
          <w:lang w:eastAsia="zh-CN"/>
        </w:rPr>
        <w:t>execInstance</w:t>
      </w:r>
      <w:proofErr w:type="spellEnd"/>
      <w:r w:rsidRPr="006D6529">
        <w:rPr>
          <w:rFonts w:eastAsia="Arial Unicode MS"/>
          <w:i/>
        </w:rPr>
        <w:t>&gt;</w:t>
      </w:r>
    </w:p>
    <w:p w:rsidR="005864BA" w:rsidRPr="006D6529" w:rsidRDefault="005864BA" w:rsidP="005864BA">
      <w:pPr>
        <w:rPr>
          <w:rFonts w:eastAsia="Arial Unicode MS"/>
        </w:rPr>
      </w:pPr>
      <w:r w:rsidRPr="006D6529">
        <w:rPr>
          <w:rFonts w:eastAsia="Arial Unicode MS"/>
        </w:rPr>
        <w:t xml:space="preserve">The </w:t>
      </w:r>
      <w:r>
        <w:rPr>
          <w:rFonts w:eastAsia="Arial Unicode MS"/>
        </w:rPr>
        <w:t xml:space="preserve">Cancel </w:t>
      </w:r>
      <w:proofErr w:type="spellStart"/>
      <w:r w:rsidRPr="006D6529">
        <w:rPr>
          <w:rFonts w:eastAsia="Arial Unicode MS"/>
        </w:rPr>
        <w:t>procedure</w:t>
      </w:r>
      <w:r>
        <w:rPr>
          <w:rFonts w:eastAsia="Arial Unicode MS"/>
        </w:rPr>
        <w:t>is</w:t>
      </w:r>
      <w:proofErr w:type="spellEnd"/>
      <w:r>
        <w:rPr>
          <w:rFonts w:eastAsia="Arial Unicode MS"/>
        </w:rPr>
        <w:t xml:space="preserve"> used by an originating AE</w:t>
      </w:r>
      <w:r w:rsidRPr="006D6529">
        <w:rPr>
          <w:rFonts w:eastAsia="Arial Unicode MS"/>
        </w:rPr>
        <w:t xml:space="preserve"> to disable/stop/cancel an initiated management command</w:t>
      </w:r>
      <w:r w:rsidRPr="006D6529">
        <w:rPr>
          <w:rFonts w:eastAsia="Arial Unicode MS"/>
          <w:lang w:eastAsia="zh-CN"/>
        </w:rPr>
        <w:t xml:space="preserve"> execution</w:t>
      </w:r>
      <w:r w:rsidRPr="006D6529">
        <w:rPr>
          <w:rFonts w:eastAsia="Arial Unicode MS"/>
        </w:rPr>
        <w:t xml:space="preserve"> on the remote entity</w:t>
      </w:r>
      <w:r>
        <w:rPr>
          <w:rFonts w:eastAsia="Arial Unicode MS"/>
        </w:rPr>
        <w:t>,</w:t>
      </w:r>
      <w:r w:rsidRPr="006D6529">
        <w:rPr>
          <w:rFonts w:eastAsia="Arial Unicode MS"/>
          <w:lang w:eastAsia="zh-CN"/>
        </w:rPr>
        <w:t xml:space="preserve"> through </w:t>
      </w:r>
      <w:r w:rsidRPr="006D6529">
        <w:rPr>
          <w:rFonts w:eastAsia="Arial Unicode MS"/>
        </w:rPr>
        <w:t xml:space="preserve">an existing </w:t>
      </w:r>
      <w:r w:rsidRPr="006D6529">
        <w:rPr>
          <w:rFonts w:eastAsia="Arial Unicode MS"/>
          <w:lang w:eastAsia="zh-CN"/>
        </w:rPr>
        <w:t>&lt;</w:t>
      </w:r>
      <w:proofErr w:type="spellStart"/>
      <w:r w:rsidRPr="006D6529">
        <w:rPr>
          <w:rFonts w:eastAsia="Arial Unicode MS"/>
          <w:i/>
          <w:lang w:eastAsia="zh-CN"/>
        </w:rPr>
        <w:t>execInstance</w:t>
      </w:r>
      <w:proofErr w:type="spellEnd"/>
      <w:r w:rsidRPr="006D6529">
        <w:rPr>
          <w:rFonts w:eastAsia="Arial Unicode MS"/>
          <w:lang w:eastAsia="zh-CN"/>
        </w:rPr>
        <w:t>&gt;</w:t>
      </w:r>
      <w:r w:rsidRPr="006D6529">
        <w:rPr>
          <w:rFonts w:eastAsia="Arial Unicode MS"/>
        </w:rPr>
        <w:t xml:space="preserve"> resource</w:t>
      </w:r>
      <w:r w:rsidRPr="006D6529">
        <w:rPr>
          <w:rFonts w:eastAsia="Arial Unicode MS"/>
          <w:lang w:eastAsia="zh-CN"/>
        </w:rPr>
        <w:t xml:space="preserve"> on the hosting </w:t>
      </w:r>
      <w:r>
        <w:rPr>
          <w:rFonts w:eastAsia="Arial Unicode MS"/>
          <w:lang w:eastAsia="zh-CN"/>
        </w:rPr>
        <w:t>CSE</w:t>
      </w:r>
      <w:r w:rsidRPr="006D6529">
        <w:rPr>
          <w:rFonts w:eastAsia="Arial Unicode MS"/>
        </w:rPr>
        <w:t>.</w:t>
      </w:r>
    </w:p>
    <w:p w:rsidR="005864BA" w:rsidRPr="006D6529" w:rsidRDefault="005864BA" w:rsidP="005864BA">
      <w:pPr>
        <w:rPr>
          <w:rFonts w:eastAsia="Arial Unicode MS"/>
          <w:lang w:eastAsia="zh-CN"/>
        </w:rPr>
      </w:pPr>
      <w:r>
        <w:rPr>
          <w:rFonts w:eastAsia="Arial Unicode MS"/>
          <w:b/>
        </w:rPr>
        <w:t>Originator</w:t>
      </w:r>
      <w:r w:rsidRPr="006D6529">
        <w:rPr>
          <w:rFonts w:eastAsia="Arial Unicode MS"/>
          <w:b/>
        </w:rPr>
        <w:t>:</w:t>
      </w:r>
      <w:r w:rsidRPr="006D6529">
        <w:rPr>
          <w:rFonts w:eastAsia="Arial Unicode MS"/>
        </w:rPr>
        <w:t xml:space="preserve"> </w:t>
      </w:r>
      <w:r w:rsidRPr="006D6529">
        <w:rPr>
          <w:rFonts w:eastAsia="Arial Unicode MS"/>
          <w:lang w:eastAsia="zh-CN"/>
        </w:rPr>
        <w:t xml:space="preserve">shall </w:t>
      </w:r>
      <w:r w:rsidRPr="006D6529">
        <w:rPr>
          <w:rFonts w:eastAsia="Arial Unicode MS"/>
        </w:rPr>
        <w:t xml:space="preserve">request to </w:t>
      </w:r>
      <w:r w:rsidRPr="006D6529">
        <w:rPr>
          <w:rFonts w:eastAsia="Arial Unicode MS"/>
          <w:lang w:eastAsia="zh-CN"/>
        </w:rPr>
        <w:t>disable/stop/cancel an initiated management command execution which is represented by an existing &lt;</w:t>
      </w:r>
      <w:proofErr w:type="spellStart"/>
      <w:r w:rsidRPr="006D6529">
        <w:rPr>
          <w:rFonts w:eastAsia="Arial Unicode MS"/>
          <w:i/>
          <w:lang w:eastAsia="zh-CN"/>
        </w:rPr>
        <w:t>execInstance</w:t>
      </w:r>
      <w:proofErr w:type="spellEnd"/>
      <w:r w:rsidRPr="006D6529">
        <w:rPr>
          <w:rFonts w:eastAsia="Arial Unicode MS"/>
          <w:lang w:eastAsia="zh-CN"/>
        </w:rPr>
        <w:t xml:space="preserve">&gt; </w:t>
      </w:r>
      <w:r w:rsidRPr="006D6529">
        <w:rPr>
          <w:rFonts w:eastAsia="Arial Unicode MS"/>
        </w:rPr>
        <w:t>resource</w:t>
      </w:r>
      <w:r>
        <w:rPr>
          <w:rFonts w:eastAsia="Arial Unicode MS"/>
        </w:rPr>
        <w:t>,</w:t>
      </w:r>
      <w:r w:rsidRPr="006D6529">
        <w:rPr>
          <w:rFonts w:eastAsia="Arial Unicode MS"/>
          <w:lang w:eastAsia="zh-CN"/>
        </w:rPr>
        <w:t xml:space="preserve"> by using an UPDATE verb</w:t>
      </w:r>
      <w:r w:rsidRPr="006D6529">
        <w:rPr>
          <w:rFonts w:eastAsia="Arial Unicode MS"/>
        </w:rPr>
        <w:t xml:space="preserve">. The UPDATE request </w:t>
      </w:r>
      <w:r w:rsidRPr="006D6529">
        <w:rPr>
          <w:rFonts w:eastAsia="Arial Unicode MS"/>
          <w:lang w:eastAsia="zh-CN"/>
        </w:rPr>
        <w:t xml:space="preserve">shall address the </w:t>
      </w:r>
      <w:proofErr w:type="spellStart"/>
      <w:r w:rsidRPr="006D6529">
        <w:rPr>
          <w:rFonts w:eastAsia="Arial Unicode MS"/>
          <w:i/>
          <w:lang w:eastAsia="zh-CN"/>
        </w:rPr>
        <w:t>execDisable</w:t>
      </w:r>
      <w:proofErr w:type="spellEnd"/>
      <w:r w:rsidRPr="006D6529">
        <w:rPr>
          <w:rFonts w:eastAsia="Arial Unicode MS"/>
          <w:lang w:eastAsia="zh-CN"/>
        </w:rPr>
        <w:t xml:space="preserve"> attribute without any payload.</w:t>
      </w:r>
    </w:p>
    <w:p w:rsidR="005864BA" w:rsidRPr="006D6529" w:rsidRDefault="005864BA" w:rsidP="005864BA">
      <w:pPr>
        <w:jc w:val="both"/>
        <w:rPr>
          <w:rFonts w:eastAsia="Arial Unicode MS"/>
        </w:rPr>
      </w:pPr>
      <w:r w:rsidRPr="006D6529">
        <w:rPr>
          <w:rFonts w:eastAsia="Arial Unicode MS"/>
        </w:rPr>
        <w:t xml:space="preserve">The </w:t>
      </w:r>
      <w:r>
        <w:rPr>
          <w:rFonts w:eastAsia="Arial Unicode MS"/>
        </w:rPr>
        <w:t>originator</w:t>
      </w:r>
      <w:r w:rsidRPr="006D6529">
        <w:rPr>
          <w:rFonts w:eastAsia="Arial Unicode MS"/>
        </w:rPr>
        <w:t xml:space="preserve"> </w:t>
      </w:r>
      <w:r w:rsidRPr="006D6529">
        <w:rPr>
          <w:rFonts w:eastAsia="Arial Unicode MS"/>
          <w:lang w:eastAsia="zh-CN"/>
        </w:rPr>
        <w:t>shall</w:t>
      </w:r>
      <w:r w:rsidRPr="006D6529">
        <w:rPr>
          <w:rFonts w:eastAsia="Arial Unicode MS"/>
        </w:rPr>
        <w:t xml:space="preserve"> be:</w:t>
      </w:r>
    </w:p>
    <w:p w:rsidR="005864BA" w:rsidRPr="006D6529" w:rsidRDefault="005864BA" w:rsidP="005864BA">
      <w:pPr>
        <w:pStyle w:val="B1"/>
        <w:numPr>
          <w:ilvl w:val="0"/>
          <w:numId w:val="16"/>
        </w:numPr>
        <w:rPr>
          <w:rFonts w:eastAsia="Arial Unicode MS"/>
          <w:lang w:eastAsia="zh-CN"/>
        </w:rPr>
      </w:pPr>
      <w:r>
        <w:rPr>
          <w:rFonts w:eastAsia="Arial Unicode MS"/>
          <w:lang w:eastAsia="zh-CN"/>
        </w:rPr>
        <w:t>An AE</w:t>
      </w:r>
      <w:r w:rsidRPr="006D6529">
        <w:rPr>
          <w:rFonts w:eastAsia="Arial Unicode MS"/>
          <w:lang w:eastAsia="zh-CN"/>
        </w:rPr>
        <w:t>.</w:t>
      </w:r>
    </w:p>
    <w:p w:rsidR="005864BA" w:rsidRPr="006D6529" w:rsidRDefault="005864BA" w:rsidP="005864BA">
      <w:pPr>
        <w:keepLines/>
        <w:rPr>
          <w:rFonts w:eastAsia="Arial Unicode MS"/>
          <w:lang w:eastAsia="zh-CN"/>
        </w:rPr>
      </w:pPr>
      <w:r>
        <w:rPr>
          <w:rFonts w:eastAsia="Arial Unicode MS"/>
          <w:b/>
        </w:rPr>
        <w:t>Receiver</w:t>
      </w:r>
      <w:r w:rsidRPr="006D6529">
        <w:rPr>
          <w:rFonts w:eastAsia="Arial Unicode MS"/>
          <w:b/>
        </w:rPr>
        <w:t>:</w:t>
      </w:r>
      <w:r w:rsidRPr="006D6529">
        <w:rPr>
          <w:rFonts w:eastAsia="Arial Unicode MS"/>
        </w:rPr>
        <w:t xml:space="preserve"> </w:t>
      </w:r>
      <w:r w:rsidRPr="006D6529">
        <w:rPr>
          <w:rFonts w:eastAsia="Arial Unicode MS"/>
          <w:lang w:eastAsia="zh-CN"/>
        </w:rPr>
        <w:t>shall check if the</w:t>
      </w:r>
      <w:r w:rsidRPr="006D6529">
        <w:rPr>
          <w:rFonts w:eastAsia="Arial Unicode MS"/>
        </w:rPr>
        <w:t xml:space="preserve"> </w:t>
      </w:r>
      <w:r>
        <w:rPr>
          <w:rFonts w:eastAsia="Arial Unicode MS"/>
          <w:lang w:eastAsia="zh-CN"/>
        </w:rPr>
        <w:t>originator</w:t>
      </w:r>
      <w:r w:rsidRPr="006D6529">
        <w:rPr>
          <w:rFonts w:eastAsia="Arial Unicode MS"/>
          <w:lang w:eastAsia="zh-CN"/>
        </w:rPr>
        <w:t xml:space="preserve"> has the WRITE permission on the addressed </w:t>
      </w:r>
      <w:r w:rsidRPr="006D6529">
        <w:rPr>
          <w:rFonts w:eastAsia="Arial Unicode MS"/>
          <w:i/>
          <w:lang w:eastAsia="zh-CN"/>
        </w:rPr>
        <w:t>&lt;</w:t>
      </w:r>
      <w:proofErr w:type="spellStart"/>
      <w:r w:rsidRPr="006D6529">
        <w:rPr>
          <w:rFonts w:eastAsia="Arial Unicode MS"/>
          <w:i/>
          <w:lang w:eastAsia="zh-CN"/>
        </w:rPr>
        <w:t>mgmtCmd</w:t>
      </w:r>
      <w:proofErr w:type="spellEnd"/>
      <w:r w:rsidRPr="006D6529">
        <w:rPr>
          <w:rFonts w:eastAsia="Arial Unicode MS"/>
          <w:i/>
          <w:lang w:eastAsia="zh-CN"/>
        </w:rPr>
        <w:t>&gt;</w:t>
      </w:r>
      <w:r w:rsidRPr="006D6529">
        <w:rPr>
          <w:rFonts w:eastAsia="Arial Unicode MS"/>
          <w:lang w:eastAsia="zh-CN"/>
        </w:rPr>
        <w:t xml:space="preserve"> resource. Upon successful validation, the hosting </w:t>
      </w:r>
      <w:r>
        <w:rPr>
          <w:rFonts w:eastAsia="Arial Unicode MS"/>
          <w:lang w:eastAsia="zh-CN"/>
        </w:rPr>
        <w:t>CSE</w:t>
      </w:r>
      <w:r w:rsidRPr="006D6529">
        <w:rPr>
          <w:rFonts w:eastAsia="Arial Unicode MS"/>
          <w:lang w:eastAsia="zh-CN"/>
        </w:rPr>
        <w:t xml:space="preserve"> shall perform command conversion and mapping, then use existing management protocol (i.e. BBF TR-069) to cancel the corresponding management command execution initiate</w:t>
      </w:r>
      <w:r w:rsidR="00427D73">
        <w:rPr>
          <w:rFonts w:eastAsia="Arial Unicode MS"/>
          <w:lang w:eastAsia="zh-CN"/>
        </w:rPr>
        <w:t>d on the remote entity, a</w:t>
      </w:r>
      <w:r w:rsidRPr="006D6529">
        <w:rPr>
          <w:rFonts w:eastAsia="Arial Unicode MS"/>
          <w:lang w:eastAsia="zh-CN"/>
        </w:rPr>
        <w:t>nd t</w:t>
      </w:r>
      <w:r w:rsidRPr="006D6529">
        <w:rPr>
          <w:rFonts w:eastAsia="Arial Unicode MS"/>
        </w:rPr>
        <w:t>he</w:t>
      </w:r>
      <w:r w:rsidRPr="006D6529">
        <w:rPr>
          <w:rFonts w:eastAsia="Arial Unicode MS"/>
          <w:lang w:eastAsia="zh-CN"/>
        </w:rPr>
        <w:t xml:space="preserve"> hosting</w:t>
      </w:r>
      <w:r w:rsidRPr="006D6529">
        <w:rPr>
          <w:rFonts w:eastAsia="Arial Unicode MS"/>
        </w:rPr>
        <w:t xml:space="preserve"> </w:t>
      </w:r>
      <w:r>
        <w:rPr>
          <w:rFonts w:eastAsia="Arial Unicode MS"/>
        </w:rPr>
        <w:t>CSE</w:t>
      </w:r>
      <w:r w:rsidRPr="006D6529">
        <w:rPr>
          <w:rFonts w:eastAsia="Arial Unicode MS"/>
        </w:rPr>
        <w:t xml:space="preserve"> shall respond to the </w:t>
      </w:r>
      <w:r>
        <w:rPr>
          <w:rFonts w:eastAsia="Arial Unicode MS"/>
        </w:rPr>
        <w:t>originator</w:t>
      </w:r>
      <w:r w:rsidRPr="006D6529">
        <w:rPr>
          <w:rFonts w:eastAsia="Arial Unicode MS"/>
        </w:rPr>
        <w:t xml:space="preserve"> with the appropriate responses</w:t>
      </w:r>
      <w:r w:rsidRPr="006D6529">
        <w:rPr>
          <w:rFonts w:eastAsia="Arial Unicode MS"/>
          <w:lang w:eastAsia="zh-CN"/>
        </w:rPr>
        <w:t xml:space="preserve">. </w:t>
      </w:r>
    </w:p>
    <w:p w:rsidR="005864BA" w:rsidRPr="006D6529" w:rsidRDefault="005864BA" w:rsidP="005864BA">
      <w:pPr>
        <w:keepNext/>
        <w:jc w:val="both"/>
        <w:rPr>
          <w:rFonts w:eastAsia="Arial Unicode MS"/>
          <w:lang w:eastAsia="zh-CN"/>
        </w:rPr>
      </w:pPr>
      <w:r w:rsidRPr="006D6529">
        <w:rPr>
          <w:rFonts w:eastAsia="Arial Unicode MS"/>
          <w:lang w:eastAsia="zh-CN"/>
        </w:rPr>
        <w:t xml:space="preserve">The hosting </w:t>
      </w:r>
      <w:r>
        <w:rPr>
          <w:rFonts w:eastAsia="Arial Unicode MS"/>
          <w:lang w:eastAsia="zh-CN"/>
        </w:rPr>
        <w:t>CSE</w:t>
      </w:r>
      <w:r w:rsidRPr="006D6529">
        <w:rPr>
          <w:rFonts w:eastAsia="Arial Unicode MS"/>
          <w:lang w:eastAsia="zh-CN"/>
        </w:rPr>
        <w:t xml:space="preserve"> shall be:</w:t>
      </w:r>
    </w:p>
    <w:p w:rsidR="005864BA" w:rsidRPr="006D6529" w:rsidRDefault="005864BA" w:rsidP="005864BA">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N-CSE</w:t>
      </w:r>
      <w:r w:rsidRPr="006D6529">
        <w:rPr>
          <w:rFonts w:eastAsia="Arial Unicode MS"/>
          <w:lang w:eastAsia="zh-CN"/>
        </w:rPr>
        <w:t>.</w:t>
      </w:r>
    </w:p>
    <w:p w:rsidR="005864BA" w:rsidRPr="00C462C5" w:rsidRDefault="005864BA" w:rsidP="005864BA">
      <w:pPr>
        <w:pStyle w:val="Caption"/>
        <w:jc w:val="center"/>
        <w:rPr>
          <w:lang w:eastAsia="ko-KR"/>
        </w:rPr>
      </w:pPr>
      <w:r w:rsidRPr="00C462C5">
        <w:t xml:space="preserve">Table </w:t>
      </w:r>
      <w:r>
        <w:t>10.3.</w:t>
      </w:r>
      <w:r w:rsidRPr="00C462C5">
        <w:t xml:space="preserve">x.9.1 </w:t>
      </w:r>
      <w:r w:rsidRPr="00C462C5">
        <w:rPr>
          <w:i/>
        </w:rPr>
        <w:t>&lt;</w:t>
      </w:r>
      <w:proofErr w:type="spellStart"/>
      <w:r w:rsidRPr="00C462C5">
        <w:rPr>
          <w:i/>
        </w:rPr>
        <w:t>execInstance</w:t>
      </w:r>
      <w:proofErr w:type="spellEnd"/>
      <w:r w:rsidRPr="00C462C5">
        <w:rPr>
          <w:i/>
        </w:rPr>
        <w:t>&gt;</w:t>
      </w:r>
      <w:r w:rsidRPr="00C462C5">
        <w:t xml:space="preserve"> CANCEL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5864BA" w:rsidRPr="00C462C5" w:rsidTr="00F652C7">
        <w:tc>
          <w:tcPr>
            <w:tcW w:w="2093" w:type="dxa"/>
            <w:tcBorders>
              <w:top w:val="single" w:sz="8" w:space="0" w:color="000000"/>
            </w:tcBorders>
            <w:shd w:val="clear" w:color="auto" w:fill="000000"/>
          </w:tcPr>
          <w:p w:rsidR="005864BA" w:rsidRPr="00C462C5" w:rsidRDefault="005864BA" w:rsidP="00F652C7">
            <w:pPr>
              <w:tabs>
                <w:tab w:val="left" w:pos="284"/>
              </w:tabs>
              <w:overflowPunct/>
              <w:autoSpaceDE/>
              <w:autoSpaceDN/>
              <w:adjustRightInd/>
              <w:spacing w:before="120" w:after="0"/>
              <w:jc w:val="center"/>
              <w:textAlignment w:val="auto"/>
              <w:rPr>
                <w:rFonts w:ascii="Myriad Pro" w:eastAsia="Times New Roman" w:hAnsi="Myriad Pro"/>
                <w:b/>
                <w:bCs/>
                <w:color w:val="FFFFFF"/>
                <w:sz w:val="24"/>
                <w:szCs w:val="24"/>
                <w:lang w:eastAsia="ko-KR"/>
              </w:rPr>
            </w:pPr>
          </w:p>
        </w:tc>
        <w:tc>
          <w:tcPr>
            <w:tcW w:w="7074" w:type="dxa"/>
            <w:tcBorders>
              <w:top w:val="single" w:sz="8" w:space="0" w:color="000000"/>
            </w:tcBorders>
            <w:shd w:val="clear" w:color="auto" w:fill="000000"/>
          </w:tcPr>
          <w:p w:rsidR="005864BA" w:rsidRPr="00C462C5" w:rsidRDefault="005864BA" w:rsidP="00F652C7">
            <w:pPr>
              <w:tabs>
                <w:tab w:val="left" w:pos="284"/>
              </w:tabs>
              <w:overflowPunct/>
              <w:autoSpaceDE/>
              <w:autoSpaceDN/>
              <w:adjustRightInd/>
              <w:spacing w:before="120" w:after="0"/>
              <w:jc w:val="center"/>
              <w:textAlignment w:val="auto"/>
              <w:rPr>
                <w:rFonts w:ascii="Myriad Pro" w:eastAsia="Times New Roman" w:hAnsi="Myriad Pro"/>
                <w:b/>
                <w:bCs/>
                <w:color w:val="FFFFFF"/>
                <w:sz w:val="24"/>
                <w:szCs w:val="24"/>
                <w:lang w:eastAsia="ko-KR"/>
              </w:rPr>
            </w:pPr>
            <w:r w:rsidRPr="00C462C5">
              <w:rPr>
                <w:rFonts w:ascii="Myriad Pro" w:eastAsia="Times New Roman" w:hAnsi="Myriad Pro"/>
                <w:b/>
                <w:bCs/>
                <w:color w:val="FFFFFF"/>
                <w:sz w:val="24"/>
                <w:szCs w:val="24"/>
                <w:lang w:eastAsia="ko-KR"/>
              </w:rPr>
              <w:t>Description</w:t>
            </w:r>
          </w:p>
        </w:tc>
      </w:tr>
      <w:tr w:rsidR="005864BA" w:rsidRPr="00C462C5" w:rsidTr="00F652C7">
        <w:tc>
          <w:tcPr>
            <w:tcW w:w="2093" w:type="dxa"/>
          </w:tcPr>
          <w:p w:rsidR="005864BA" w:rsidRPr="00C462C5" w:rsidRDefault="005864BA" w:rsidP="00F652C7">
            <w:pPr>
              <w:tabs>
                <w:tab w:val="left" w:pos="284"/>
              </w:tabs>
              <w:overflowPunct/>
              <w:autoSpaceDE/>
              <w:autoSpaceDN/>
              <w:adjustRightInd/>
              <w:spacing w:before="120" w:after="0"/>
              <w:jc w:val="both"/>
              <w:textAlignment w:val="auto"/>
              <w:rPr>
                <w:rFonts w:eastAsia="Times New Roman"/>
                <w:lang w:eastAsia="ko-KR"/>
              </w:rPr>
            </w:pPr>
            <w:r w:rsidRPr="00C462C5">
              <w:rPr>
                <w:rFonts w:eastAsia="Times New Roman"/>
                <w:lang w:eastAsia="ko-KR"/>
              </w:rPr>
              <w:t>Call flow type</w:t>
            </w:r>
          </w:p>
        </w:tc>
        <w:tc>
          <w:tcPr>
            <w:tcW w:w="7074" w:type="dxa"/>
          </w:tcPr>
          <w:p w:rsidR="005864BA" w:rsidRPr="00C462C5" w:rsidRDefault="005864BA" w:rsidP="00F652C7">
            <w:pPr>
              <w:tabs>
                <w:tab w:val="left" w:pos="284"/>
              </w:tabs>
              <w:overflowPunct/>
              <w:autoSpaceDE/>
              <w:autoSpaceDN/>
              <w:adjustRightInd/>
              <w:spacing w:before="120" w:after="0"/>
              <w:jc w:val="both"/>
              <w:textAlignment w:val="auto"/>
              <w:rPr>
                <w:rFonts w:eastAsia="Times New Roman"/>
                <w:lang w:eastAsia="ko-KR"/>
              </w:rPr>
            </w:pPr>
            <w:r w:rsidRPr="00C462C5">
              <w:rPr>
                <w:rFonts w:eastAsia="Times New Roman"/>
                <w:lang w:eastAsia="ko-KR"/>
              </w:rPr>
              <w:t>UPDATE</w:t>
            </w:r>
          </w:p>
        </w:tc>
      </w:tr>
      <w:tr w:rsidR="005864BA" w:rsidRPr="00C462C5" w:rsidTr="00F652C7">
        <w:tc>
          <w:tcPr>
            <w:tcW w:w="2093" w:type="dxa"/>
          </w:tcPr>
          <w:p w:rsidR="005864BA" w:rsidRPr="00C462C5" w:rsidRDefault="005864BA" w:rsidP="00F652C7">
            <w:pPr>
              <w:tabs>
                <w:tab w:val="left" w:pos="3800"/>
              </w:tabs>
              <w:rPr>
                <w:rFonts w:eastAsia="Arial Unicode MS"/>
              </w:rPr>
            </w:pPr>
            <w:r w:rsidRPr="00C462C5">
              <w:rPr>
                <w:rFonts w:eastAsia="Arial Unicode MS"/>
              </w:rPr>
              <w:t xml:space="preserve">Pre-conditions </w:t>
            </w:r>
          </w:p>
        </w:tc>
        <w:tc>
          <w:tcPr>
            <w:tcW w:w="7074" w:type="dxa"/>
          </w:tcPr>
          <w:p w:rsidR="005864BA" w:rsidRPr="00C462C5" w:rsidRDefault="005864BA" w:rsidP="00F652C7">
            <w:pPr>
              <w:tabs>
                <w:tab w:val="left" w:pos="3800"/>
              </w:tabs>
              <w:rPr>
                <w:rFonts w:eastAsia="Arial Unicode MS"/>
              </w:rPr>
            </w:pPr>
            <w:r w:rsidRPr="00C462C5">
              <w:rPr>
                <w:rFonts w:eastAsia="Arial Unicode MS"/>
                <w:iCs/>
              </w:rPr>
              <w:t>Originator needs to disable/stop/cancel an initiated management command execution on the remote entity</w:t>
            </w:r>
          </w:p>
        </w:tc>
      </w:tr>
      <w:tr w:rsidR="005864BA" w:rsidRPr="00C462C5" w:rsidTr="00F652C7">
        <w:tc>
          <w:tcPr>
            <w:tcW w:w="2093" w:type="dxa"/>
          </w:tcPr>
          <w:p w:rsidR="005864BA" w:rsidRPr="00C462C5" w:rsidRDefault="005864BA" w:rsidP="00F652C7">
            <w:pPr>
              <w:tabs>
                <w:tab w:val="left" w:pos="3800"/>
              </w:tabs>
              <w:rPr>
                <w:rFonts w:eastAsia="Arial Unicode MS"/>
              </w:rPr>
            </w:pPr>
            <w:r w:rsidRPr="00C462C5">
              <w:rPr>
                <w:rFonts w:eastAsia="Arial Unicode MS"/>
              </w:rPr>
              <w:t>Information on Request message</w:t>
            </w:r>
          </w:p>
        </w:tc>
        <w:tc>
          <w:tcPr>
            <w:tcW w:w="7074" w:type="dxa"/>
          </w:tcPr>
          <w:p w:rsidR="005864BA" w:rsidRPr="0089038A" w:rsidRDefault="005864BA" w:rsidP="00F652C7">
            <w:pPr>
              <w:tabs>
                <w:tab w:val="left" w:pos="3800"/>
              </w:tabs>
              <w:rPr>
                <w:rFonts w:eastAsia="Arial Unicode MS"/>
                <w:lang w:eastAsia="ko-KR"/>
              </w:rPr>
            </w:pPr>
            <w:r>
              <w:rPr>
                <w:rFonts w:eastAsia="Arial Unicode MS"/>
                <w:lang w:eastAsia="ko-KR"/>
              </w:rPr>
              <w:t>op: U</w:t>
            </w:r>
          </w:p>
          <w:p w:rsidR="005864BA" w:rsidRPr="0089038A" w:rsidRDefault="005864BA" w:rsidP="00F652C7">
            <w:pPr>
              <w:tabs>
                <w:tab w:val="left" w:pos="3800"/>
              </w:tabs>
              <w:rPr>
                <w:rFonts w:eastAsia="Arial Unicode MS"/>
                <w:lang w:eastAsia="ko-KR"/>
              </w:rPr>
            </w:pPr>
            <w:proofErr w:type="spellStart"/>
            <w:r w:rsidRPr="0089038A">
              <w:rPr>
                <w:rFonts w:eastAsia="Arial Unicode MS"/>
                <w:lang w:eastAsia="ko-KR"/>
              </w:rPr>
              <w:t>fr</w:t>
            </w:r>
            <w:proofErr w:type="spellEnd"/>
            <w:r w:rsidRPr="0089038A">
              <w:rPr>
                <w:rFonts w:eastAsia="Arial Unicode MS"/>
                <w:lang w:eastAsia="ko-KR"/>
              </w:rPr>
              <w:t>: Originator App-</w:t>
            </w:r>
            <w:proofErr w:type="spellStart"/>
            <w:r w:rsidRPr="0089038A">
              <w:rPr>
                <w:rFonts w:eastAsia="Arial Unicode MS"/>
                <w:lang w:eastAsia="ko-KR"/>
              </w:rPr>
              <w:t>Inst</w:t>
            </w:r>
            <w:proofErr w:type="spellEnd"/>
            <w:r w:rsidRPr="0089038A">
              <w:rPr>
                <w:rFonts w:eastAsia="Arial Unicode MS"/>
                <w:lang w:eastAsia="ko-KR"/>
              </w:rPr>
              <w:t>-ID or CSE-ID</w:t>
            </w:r>
          </w:p>
          <w:p w:rsidR="005864BA" w:rsidRPr="0089038A" w:rsidRDefault="005864BA" w:rsidP="00F652C7">
            <w:pPr>
              <w:tabs>
                <w:tab w:val="left" w:pos="3800"/>
              </w:tabs>
              <w:rPr>
                <w:rFonts w:eastAsia="Arial Unicode MS"/>
                <w:lang w:eastAsia="ko-KR"/>
              </w:rPr>
            </w:pPr>
            <w:r w:rsidRPr="0089038A">
              <w:rPr>
                <w:rFonts w:eastAsia="Arial Unicode MS"/>
                <w:lang w:eastAsia="ko-KR"/>
              </w:rPr>
              <w:t>to: Receiver CSE-ID</w:t>
            </w:r>
          </w:p>
          <w:p w:rsidR="005864BA" w:rsidRPr="0089038A" w:rsidRDefault="005864BA" w:rsidP="00F652C7">
            <w:pPr>
              <w:tabs>
                <w:tab w:val="left" w:pos="3800"/>
              </w:tabs>
              <w:rPr>
                <w:rFonts w:eastAsia="Arial Unicode MS"/>
                <w:lang w:eastAsia="ko-KR"/>
              </w:rPr>
            </w:pPr>
            <w:proofErr w:type="spellStart"/>
            <w:r w:rsidRPr="0089038A">
              <w:rPr>
                <w:rFonts w:eastAsia="Arial Unicode MS"/>
                <w:lang w:eastAsia="ko-KR"/>
              </w:rPr>
              <w:t>cn</w:t>
            </w:r>
            <w:proofErr w:type="spellEnd"/>
            <w:r w:rsidRPr="0089038A">
              <w:rPr>
                <w:rFonts w:eastAsia="Arial Unicode MS"/>
                <w:lang w:eastAsia="ko-KR"/>
              </w:rPr>
              <w:t xml:space="preserve">: </w:t>
            </w:r>
            <w:r>
              <w:rPr>
                <w:rFonts w:eastAsia="Arial Unicode MS"/>
                <w:lang w:eastAsia="ko-KR"/>
              </w:rPr>
              <w:t>&lt;</w:t>
            </w:r>
            <w:proofErr w:type="spellStart"/>
            <w:r>
              <w:rPr>
                <w:rFonts w:eastAsia="Arial Unicode MS"/>
                <w:lang w:eastAsia="ko-KR"/>
              </w:rPr>
              <w:t>mgmtCmd</w:t>
            </w:r>
            <w:proofErr w:type="spellEnd"/>
            <w:r>
              <w:rPr>
                <w:rFonts w:eastAsia="Arial Unicode MS"/>
                <w:lang w:eastAsia="ko-KR"/>
              </w:rPr>
              <w:t>&gt;/</w:t>
            </w:r>
            <w:proofErr w:type="spellStart"/>
            <w:r>
              <w:rPr>
                <w:rFonts w:eastAsia="Arial Unicode MS"/>
                <w:lang w:eastAsia="ko-KR"/>
              </w:rPr>
              <w:t>execInstance</w:t>
            </w:r>
            <w:proofErr w:type="spellEnd"/>
          </w:p>
          <w:p w:rsidR="005864BA" w:rsidRPr="00C462C5" w:rsidRDefault="005864BA" w:rsidP="00F652C7">
            <w:pPr>
              <w:tabs>
                <w:tab w:val="left" w:pos="3800"/>
              </w:tabs>
              <w:rPr>
                <w:rFonts w:eastAsia="Arial Unicode MS"/>
                <w:color w:val="FF0000"/>
              </w:rPr>
            </w:pPr>
            <w:r w:rsidRPr="0089038A">
              <w:rPr>
                <w:rFonts w:eastAsia="Arial Unicode MS"/>
                <w:lang w:eastAsia="ko-KR"/>
              </w:rPr>
              <w:t>The mandatory and/or optional attributes defined in 9.6.X, as needed.</w:t>
            </w:r>
          </w:p>
        </w:tc>
      </w:tr>
      <w:tr w:rsidR="005864BA" w:rsidRPr="00C462C5" w:rsidTr="00F652C7">
        <w:tc>
          <w:tcPr>
            <w:tcW w:w="2093" w:type="dxa"/>
          </w:tcPr>
          <w:p w:rsidR="005864BA" w:rsidRPr="00C462C5" w:rsidRDefault="005864BA" w:rsidP="00F652C7">
            <w:pPr>
              <w:tabs>
                <w:tab w:val="left" w:pos="3800"/>
              </w:tabs>
              <w:rPr>
                <w:rFonts w:eastAsia="Arial Unicode MS"/>
              </w:rPr>
            </w:pPr>
            <w:r w:rsidRPr="00C462C5">
              <w:rPr>
                <w:rFonts w:eastAsia="Arial Unicode MS"/>
              </w:rPr>
              <w:t>Local processing on Hosting CSE</w:t>
            </w:r>
          </w:p>
        </w:tc>
        <w:tc>
          <w:tcPr>
            <w:tcW w:w="7074" w:type="dxa"/>
          </w:tcPr>
          <w:p w:rsidR="005864BA" w:rsidRPr="00C462C5" w:rsidRDefault="005864BA" w:rsidP="00F652C7">
            <w:pPr>
              <w:tabs>
                <w:tab w:val="left" w:pos="3800"/>
              </w:tabs>
              <w:rPr>
                <w:rFonts w:eastAsia="Arial Unicode MS"/>
                <w:lang w:eastAsia="ko-KR"/>
              </w:rPr>
            </w:pPr>
            <w:r w:rsidRPr="00C462C5">
              <w:rPr>
                <w:rFonts w:eastAsia="Arial Unicode MS"/>
                <w:lang w:eastAsia="ko-KR"/>
              </w:rPr>
              <w:t>If the cancellation is allowed, N-CSE will do command conversion and mapping.</w:t>
            </w:r>
          </w:p>
          <w:p w:rsidR="005864BA" w:rsidRPr="00C462C5" w:rsidRDefault="005864BA" w:rsidP="00F652C7">
            <w:pPr>
              <w:tabs>
                <w:tab w:val="left" w:pos="3800"/>
              </w:tabs>
              <w:rPr>
                <w:rFonts w:eastAsia="Arial Unicode MS"/>
                <w:lang w:eastAsia="ko-KR"/>
              </w:rPr>
            </w:pPr>
            <w:r w:rsidRPr="00C462C5">
              <w:rPr>
                <w:rFonts w:eastAsia="Arial Unicode MS"/>
                <w:lang w:eastAsia="ko-KR"/>
              </w:rPr>
              <w:t>The N-CSE shall cancel the &lt;</w:t>
            </w:r>
            <w:proofErr w:type="spellStart"/>
            <w:r w:rsidRPr="00C462C5">
              <w:rPr>
                <w:rFonts w:eastAsia="Arial Unicode MS"/>
                <w:lang w:eastAsia="ko-KR"/>
              </w:rPr>
              <w:t>execInstance</w:t>
            </w:r>
            <w:proofErr w:type="spellEnd"/>
            <w:r w:rsidRPr="00C462C5">
              <w:rPr>
                <w:rFonts w:eastAsia="Arial Unicode MS"/>
                <w:lang w:eastAsia="ko-KR"/>
              </w:rPr>
              <w:t xml:space="preserve">&gt; from the remote entity using corresponding management procedures in existing management protocol (i.e. </w:t>
            </w:r>
            <w:proofErr w:type="spellStart"/>
            <w:r w:rsidRPr="00C462C5">
              <w:rPr>
                <w:rFonts w:eastAsia="Arial Unicode MS"/>
                <w:lang w:eastAsia="ko-KR"/>
              </w:rPr>
              <w:t>CancelTransfer</w:t>
            </w:r>
            <w:proofErr w:type="spellEnd"/>
            <w:r w:rsidRPr="00C462C5">
              <w:rPr>
                <w:rFonts w:eastAsia="Arial Unicode MS"/>
                <w:lang w:eastAsia="ko-KR"/>
              </w:rPr>
              <w:t xml:space="preserve"> RPC in BBF TR-069).</w:t>
            </w:r>
          </w:p>
          <w:p w:rsidR="005864BA" w:rsidRPr="00C462C5" w:rsidRDefault="005864BA" w:rsidP="00F652C7">
            <w:pPr>
              <w:tabs>
                <w:tab w:val="left" w:pos="3800"/>
              </w:tabs>
              <w:rPr>
                <w:rFonts w:eastAsia="Arial Unicode MS"/>
                <w:lang w:eastAsia="ko-KR"/>
              </w:rPr>
            </w:pPr>
            <w:r w:rsidRPr="00C462C5">
              <w:rPr>
                <w:rFonts w:eastAsia="Arial Unicode MS"/>
                <w:lang w:eastAsia="ko-KR"/>
              </w:rPr>
              <w:t>The N-CSE shall delete the corresponding &lt;</w:t>
            </w:r>
            <w:proofErr w:type="spellStart"/>
            <w:r w:rsidRPr="00C462C5">
              <w:rPr>
                <w:rFonts w:eastAsia="Arial Unicode MS"/>
                <w:lang w:eastAsia="ko-KR"/>
              </w:rPr>
              <w:t>execInstance</w:t>
            </w:r>
            <w:proofErr w:type="spellEnd"/>
            <w:r w:rsidRPr="00C462C5">
              <w:rPr>
                <w:rFonts w:eastAsia="Arial Unicode MS"/>
                <w:lang w:eastAsia="ko-KR"/>
              </w:rPr>
              <w:t>&gt; resource.</w:t>
            </w:r>
          </w:p>
        </w:tc>
      </w:tr>
      <w:tr w:rsidR="005864BA" w:rsidRPr="00C462C5" w:rsidTr="00F652C7">
        <w:tc>
          <w:tcPr>
            <w:tcW w:w="2093" w:type="dxa"/>
          </w:tcPr>
          <w:p w:rsidR="005864BA" w:rsidRPr="00C462C5" w:rsidRDefault="005864BA" w:rsidP="00F652C7">
            <w:pPr>
              <w:tabs>
                <w:tab w:val="left" w:pos="3800"/>
              </w:tabs>
              <w:rPr>
                <w:rFonts w:eastAsia="Arial Unicode MS"/>
              </w:rPr>
            </w:pPr>
            <w:r w:rsidRPr="00C462C5">
              <w:rPr>
                <w:rFonts w:eastAsia="Arial Unicode MS"/>
              </w:rPr>
              <w:t>Information on Response message</w:t>
            </w:r>
          </w:p>
        </w:tc>
        <w:tc>
          <w:tcPr>
            <w:tcW w:w="7074" w:type="dxa"/>
          </w:tcPr>
          <w:p w:rsidR="005864BA" w:rsidRPr="00C462C5" w:rsidRDefault="005864BA" w:rsidP="00F652C7">
            <w:pPr>
              <w:tabs>
                <w:tab w:val="left" w:pos="3800"/>
              </w:tabs>
              <w:rPr>
                <w:rFonts w:eastAsia="Arial Unicode MS"/>
              </w:rPr>
            </w:pPr>
            <w:r w:rsidRPr="00C462C5">
              <w:rPr>
                <w:rFonts w:eastAsia="Arial Unicode MS"/>
                <w:iCs/>
              </w:rPr>
              <w:t xml:space="preserve">No change from </w:t>
            </w:r>
            <w:r w:rsidRPr="00C462C5">
              <w:rPr>
                <w:rFonts w:eastAsia="Arial Unicode MS"/>
              </w:rPr>
              <w:t>the basic procedure (clause 10.1.1.3)</w:t>
            </w:r>
          </w:p>
        </w:tc>
      </w:tr>
      <w:tr w:rsidR="005864BA" w:rsidRPr="00C462C5" w:rsidTr="00F652C7">
        <w:tc>
          <w:tcPr>
            <w:tcW w:w="2093" w:type="dxa"/>
            <w:tcBorders>
              <w:top w:val="single" w:sz="8" w:space="0" w:color="000000"/>
              <w:bottom w:val="single" w:sz="8" w:space="0" w:color="000000"/>
            </w:tcBorders>
          </w:tcPr>
          <w:p w:rsidR="005864BA" w:rsidRPr="00C462C5" w:rsidRDefault="005864BA" w:rsidP="00F652C7">
            <w:pPr>
              <w:tabs>
                <w:tab w:val="left" w:pos="3800"/>
              </w:tabs>
              <w:rPr>
                <w:rFonts w:eastAsia="Arial Unicode MS"/>
              </w:rPr>
            </w:pPr>
            <w:r w:rsidRPr="00C462C5">
              <w:rPr>
                <w:rFonts w:eastAsia="Arial Unicode MS"/>
              </w:rPr>
              <w:t xml:space="preserve">Post-condition </w:t>
            </w:r>
          </w:p>
        </w:tc>
        <w:tc>
          <w:tcPr>
            <w:tcW w:w="7074" w:type="dxa"/>
            <w:tcBorders>
              <w:top w:val="single" w:sz="8" w:space="0" w:color="000000"/>
              <w:bottom w:val="single" w:sz="8" w:space="0" w:color="000000"/>
            </w:tcBorders>
          </w:tcPr>
          <w:p w:rsidR="005864BA" w:rsidRPr="00C462C5" w:rsidRDefault="005864BA" w:rsidP="00F652C7">
            <w:pPr>
              <w:tabs>
                <w:tab w:val="left" w:pos="3800"/>
              </w:tabs>
              <w:rPr>
                <w:rFonts w:eastAsia="Arial Unicode MS"/>
              </w:rPr>
            </w:pPr>
            <w:r w:rsidRPr="00C462C5">
              <w:rPr>
                <w:rFonts w:eastAsia="Arial Unicode MS"/>
              </w:rPr>
              <w:t>None</w:t>
            </w:r>
          </w:p>
        </w:tc>
      </w:tr>
      <w:tr w:rsidR="005864BA" w:rsidRPr="00C462C5" w:rsidTr="00F652C7">
        <w:tc>
          <w:tcPr>
            <w:tcW w:w="2093" w:type="dxa"/>
            <w:tcBorders>
              <w:bottom w:val="single" w:sz="8" w:space="0" w:color="000000"/>
            </w:tcBorders>
          </w:tcPr>
          <w:p w:rsidR="005864BA" w:rsidRPr="00C462C5" w:rsidRDefault="005864BA" w:rsidP="00F652C7">
            <w:pPr>
              <w:tabs>
                <w:tab w:val="left" w:pos="3800"/>
              </w:tabs>
              <w:rPr>
                <w:rFonts w:eastAsia="Arial Unicode MS"/>
              </w:rPr>
            </w:pPr>
            <w:r w:rsidRPr="00C462C5">
              <w:rPr>
                <w:rFonts w:eastAsia="Arial Unicode MS"/>
              </w:rPr>
              <w:t>Exceptions</w:t>
            </w:r>
          </w:p>
        </w:tc>
        <w:tc>
          <w:tcPr>
            <w:tcW w:w="7074" w:type="dxa"/>
            <w:tcBorders>
              <w:bottom w:val="single" w:sz="8" w:space="0" w:color="000000"/>
            </w:tcBorders>
          </w:tcPr>
          <w:p w:rsidR="005864BA" w:rsidRPr="00C462C5" w:rsidRDefault="005864BA" w:rsidP="00F652C7">
            <w:pPr>
              <w:tabs>
                <w:tab w:val="left" w:pos="284"/>
              </w:tabs>
              <w:overflowPunct/>
              <w:autoSpaceDE/>
              <w:autoSpaceDN/>
              <w:adjustRightInd/>
              <w:spacing w:before="120" w:after="0"/>
              <w:textAlignment w:val="auto"/>
              <w:rPr>
                <w:rFonts w:eastAsia="Arial Unicode MS"/>
                <w:lang w:eastAsia="zh-CN"/>
              </w:rPr>
            </w:pPr>
            <w:r w:rsidRPr="00C462C5">
              <w:rPr>
                <w:rFonts w:eastAsia="Arial Unicode MS"/>
                <w:lang w:eastAsia="zh-CN"/>
              </w:rPr>
              <w:t>If the execution is not allowed or the specified &lt;</w:t>
            </w:r>
            <w:proofErr w:type="spellStart"/>
            <w:r w:rsidRPr="00C462C5">
              <w:rPr>
                <w:rFonts w:eastAsia="Arial Unicode MS"/>
                <w:lang w:eastAsia="zh-CN"/>
              </w:rPr>
              <w:t>execInstance</w:t>
            </w:r>
            <w:proofErr w:type="spellEnd"/>
            <w:r w:rsidRPr="00C462C5">
              <w:rPr>
                <w:rFonts w:eastAsia="Arial Unicode MS"/>
                <w:lang w:eastAsia="zh-CN"/>
              </w:rPr>
              <w:t>&gt; resource does not exist in the N-CSE or the &lt;</w:t>
            </w:r>
            <w:proofErr w:type="spellStart"/>
            <w:r w:rsidRPr="00C462C5">
              <w:rPr>
                <w:rFonts w:eastAsia="Arial Unicode MS"/>
                <w:lang w:eastAsia="zh-CN"/>
              </w:rPr>
              <w:t>execInstance</w:t>
            </w:r>
            <w:proofErr w:type="spellEnd"/>
            <w:r w:rsidRPr="00C462C5">
              <w:rPr>
                <w:rFonts w:eastAsia="Arial Unicode MS"/>
                <w:lang w:eastAsia="zh-CN"/>
              </w:rPr>
              <w:t>&gt; is finished, the local processing on Hosting CSE shall be skipped and a proper error code shall be returned to AE in the Response message.</w:t>
            </w:r>
          </w:p>
          <w:p w:rsidR="005864BA" w:rsidRPr="00C462C5" w:rsidRDefault="005864BA" w:rsidP="00F652C7">
            <w:pPr>
              <w:tabs>
                <w:tab w:val="left" w:pos="284"/>
              </w:tabs>
              <w:overflowPunct/>
              <w:autoSpaceDE/>
              <w:autoSpaceDN/>
              <w:adjustRightInd/>
              <w:spacing w:before="120" w:after="0"/>
              <w:textAlignment w:val="auto"/>
              <w:rPr>
                <w:rFonts w:eastAsia="Arial Unicode MS"/>
                <w:lang w:eastAsia="zh-CN"/>
              </w:rPr>
            </w:pPr>
            <w:r w:rsidRPr="00C462C5">
              <w:rPr>
                <w:rFonts w:eastAsia="Arial Unicode MS"/>
                <w:lang w:eastAsia="zh-CN"/>
              </w:rPr>
              <w:t>If the corresponding management command cannot be executed in remote entity due to some reason, the N-CSE shall still delete the corresponding &lt;</w:t>
            </w:r>
            <w:proofErr w:type="spellStart"/>
            <w:r w:rsidRPr="00C462C5">
              <w:rPr>
                <w:rFonts w:eastAsia="Arial Unicode MS"/>
                <w:lang w:eastAsia="zh-CN"/>
              </w:rPr>
              <w:t>execInstance</w:t>
            </w:r>
            <w:proofErr w:type="spellEnd"/>
            <w:r w:rsidRPr="00C462C5">
              <w:rPr>
                <w:rFonts w:eastAsia="Arial Unicode MS"/>
                <w:lang w:eastAsia="zh-CN"/>
              </w:rPr>
              <w:t xml:space="preserve">&gt; </w:t>
            </w:r>
            <w:r w:rsidRPr="00C462C5">
              <w:rPr>
                <w:rFonts w:eastAsia="Arial Unicode MS"/>
                <w:lang w:eastAsia="zh-CN"/>
              </w:rPr>
              <w:lastRenderedPageBreak/>
              <w:t>resource and return a Response message.</w:t>
            </w:r>
          </w:p>
        </w:tc>
      </w:tr>
    </w:tbl>
    <w:p w:rsidR="005864BA" w:rsidRPr="00C462C5" w:rsidRDefault="005864BA" w:rsidP="005864BA"/>
    <w:p w:rsidR="005864BA" w:rsidRPr="00AB639A" w:rsidRDefault="005864BA" w:rsidP="005864BA"/>
    <w:p w:rsidR="005864BA" w:rsidRDefault="005864BA" w:rsidP="00812C1B">
      <w:pPr>
        <w:pStyle w:val="EX"/>
        <w:rPr>
          <w:rFonts w:eastAsia="Arial Unicode MS"/>
          <w:lang w:eastAsia="zh-CN"/>
        </w:rPr>
      </w:pPr>
    </w:p>
    <w:p w:rsidR="00F15EDB" w:rsidRPr="006D6529" w:rsidRDefault="00F15EDB" w:rsidP="00B33D52">
      <w:pPr>
        <w:pStyle w:val="EX"/>
        <w:ind w:left="0" w:firstLine="0"/>
        <w:rPr>
          <w:rFonts w:eastAsia="Arial Unicode MS"/>
          <w:lang w:eastAsia="zh-CN"/>
        </w:rPr>
      </w:pPr>
      <w:bookmarkStart w:id="8" w:name="_GoBack"/>
      <w:bookmarkEnd w:id="8"/>
    </w:p>
    <w:p w:rsidR="00812C1B" w:rsidRDefault="006613EF" w:rsidP="00D60709">
      <w:pPr>
        <w:pStyle w:val="Heading5"/>
        <w:numPr>
          <w:ilvl w:val="0"/>
          <w:numId w:val="0"/>
        </w:numPr>
        <w:ind w:left="1008" w:hanging="1008"/>
        <w:rPr>
          <w:rFonts w:eastAsia="Arial Unicode MS"/>
        </w:rPr>
      </w:pPr>
      <w:bookmarkStart w:id="9" w:name="_Toc360788975"/>
      <w:r>
        <w:rPr>
          <w:rFonts w:eastAsia="Arial Unicode MS"/>
          <w:lang w:eastAsia="zh-CN"/>
        </w:rPr>
        <w:t>10.3.</w:t>
      </w:r>
      <w:r w:rsidR="00D60709">
        <w:rPr>
          <w:rFonts w:eastAsia="Arial Unicode MS"/>
          <w:lang w:eastAsia="zh-CN"/>
        </w:rPr>
        <w:t>X.</w:t>
      </w:r>
      <w:r w:rsidR="00427D73">
        <w:rPr>
          <w:rFonts w:eastAsia="Arial Unicode MS"/>
          <w:lang w:eastAsia="zh-CN"/>
        </w:rPr>
        <w:t>8</w:t>
      </w:r>
      <w:bookmarkStart w:id="10" w:name="_Toc360788976"/>
      <w:bookmarkEnd w:id="9"/>
      <w:r w:rsidR="00D60709">
        <w:rPr>
          <w:rFonts w:eastAsia="Arial Unicode MS"/>
          <w:lang w:eastAsia="zh-CN"/>
        </w:rPr>
        <w:t xml:space="preserve"> </w:t>
      </w:r>
      <w:r w:rsidR="00812C1B" w:rsidRPr="006D6529">
        <w:rPr>
          <w:rFonts w:eastAsia="Arial Unicode MS"/>
          <w:sz w:val="24"/>
          <w:lang w:eastAsia="zh-CN"/>
        </w:rPr>
        <w:t>Retrieve</w:t>
      </w:r>
      <w:r w:rsidR="00812C1B" w:rsidRPr="006D6529">
        <w:rPr>
          <w:rFonts w:eastAsia="Arial Unicode MS"/>
          <w:sz w:val="24"/>
        </w:rPr>
        <w:t xml:space="preserve"> </w:t>
      </w:r>
      <w:r w:rsidR="00812C1B" w:rsidRPr="006D6529">
        <w:rPr>
          <w:rFonts w:eastAsia="Arial Unicode MS"/>
        </w:rPr>
        <w:t>&lt;</w:t>
      </w:r>
      <w:proofErr w:type="spellStart"/>
      <w:r w:rsidR="00812C1B" w:rsidRPr="006D6529">
        <w:rPr>
          <w:rFonts w:eastAsia="Arial Unicode MS"/>
        </w:rPr>
        <w:t>execInstance</w:t>
      </w:r>
      <w:proofErr w:type="spellEnd"/>
      <w:r w:rsidR="00812C1B" w:rsidRPr="006D6529">
        <w:rPr>
          <w:rFonts w:eastAsia="Arial Unicode MS"/>
        </w:rPr>
        <w:t>&gt;</w:t>
      </w:r>
      <w:bookmarkEnd w:id="10"/>
    </w:p>
    <w:p w:rsidR="00812C1B" w:rsidRPr="006D6529" w:rsidRDefault="00F101F2" w:rsidP="00812C1B">
      <w:pPr>
        <w:rPr>
          <w:rFonts w:eastAsia="Arial Unicode MS"/>
          <w:iCs/>
          <w:lang w:eastAsia="zh-CN"/>
        </w:rPr>
      </w:pPr>
      <w:r>
        <w:rPr>
          <w:rFonts w:eastAsia="Arial Unicode MS"/>
          <w:iCs/>
        </w:rPr>
        <w:t>A RETRIEVE request</w:t>
      </w:r>
      <w:r w:rsidR="00812C1B" w:rsidRPr="006D6529">
        <w:rPr>
          <w:rFonts w:eastAsia="Arial Unicode MS"/>
          <w:iCs/>
        </w:rPr>
        <w:t xml:space="preserve"> is used</w:t>
      </w:r>
      <w:r>
        <w:rPr>
          <w:rFonts w:eastAsia="Arial Unicode MS"/>
          <w:iCs/>
        </w:rPr>
        <w:t xml:space="preserve"> by an originator</w:t>
      </w:r>
      <w:r w:rsidR="00812C1B" w:rsidRPr="006D6529">
        <w:rPr>
          <w:rFonts w:eastAsia="Arial Unicode MS"/>
          <w:iCs/>
        </w:rPr>
        <w:t xml:space="preserve"> </w:t>
      </w:r>
      <w:r w:rsidR="00812C1B" w:rsidRPr="006D6529">
        <w:rPr>
          <w:rFonts w:eastAsia="Arial Unicode MS"/>
          <w:iCs/>
          <w:lang w:eastAsia="zh-CN"/>
        </w:rPr>
        <w:t>to</w:t>
      </w:r>
      <w:r w:rsidR="00812C1B" w:rsidRPr="006D6529">
        <w:rPr>
          <w:rFonts w:eastAsia="Arial Unicode MS"/>
          <w:iCs/>
        </w:rPr>
        <w:t xml:space="preserve"> </w:t>
      </w:r>
      <w:r w:rsidR="00812C1B" w:rsidRPr="006D6529">
        <w:rPr>
          <w:rFonts w:eastAsia="Arial Unicode MS"/>
          <w:iCs/>
          <w:lang w:eastAsia="zh-CN"/>
        </w:rPr>
        <w:t xml:space="preserve">retrieve </w:t>
      </w:r>
      <w:r w:rsidR="00812C1B" w:rsidRPr="006D6529">
        <w:rPr>
          <w:rFonts w:eastAsia="Arial Unicode MS"/>
          <w:iCs/>
        </w:rPr>
        <w:t xml:space="preserve">an existing </w:t>
      </w:r>
      <w:r w:rsidR="00812C1B" w:rsidRPr="006D6529">
        <w:rPr>
          <w:rFonts w:eastAsia="Arial Unicode MS"/>
          <w:i/>
          <w:iCs/>
          <w:lang w:eastAsia="zh-CN"/>
        </w:rPr>
        <w:t>&lt;</w:t>
      </w:r>
      <w:proofErr w:type="spellStart"/>
      <w:r w:rsidR="00812C1B" w:rsidRPr="006D6529">
        <w:rPr>
          <w:rFonts w:eastAsia="Arial Unicode MS"/>
          <w:i/>
          <w:iCs/>
          <w:lang w:eastAsia="zh-CN"/>
        </w:rPr>
        <w:t>execInstance</w:t>
      </w:r>
      <w:proofErr w:type="spellEnd"/>
      <w:r w:rsidR="00812C1B" w:rsidRPr="006D6529">
        <w:rPr>
          <w:rFonts w:eastAsia="Arial Unicode MS"/>
          <w:i/>
          <w:iCs/>
          <w:lang w:eastAsia="zh-CN"/>
        </w:rPr>
        <w:t>&gt;</w:t>
      </w:r>
      <w:r w:rsidR="00812C1B" w:rsidRPr="006D6529">
        <w:rPr>
          <w:rFonts w:eastAsia="Arial Unicode MS"/>
          <w:iCs/>
        </w:rPr>
        <w:t xml:space="preserve"> resource</w:t>
      </w:r>
      <w:r>
        <w:rPr>
          <w:rFonts w:eastAsia="Arial Unicode MS"/>
          <w:iCs/>
        </w:rPr>
        <w:t>,</w:t>
      </w:r>
      <w:r w:rsidR="00812C1B" w:rsidRPr="006D6529">
        <w:rPr>
          <w:rFonts w:eastAsia="Arial Unicode MS"/>
          <w:iCs/>
        </w:rPr>
        <w:t xml:space="preserve"> </w:t>
      </w:r>
      <w:r w:rsidR="00812C1B" w:rsidRPr="006D6529">
        <w:rPr>
          <w:rFonts w:eastAsia="Arial Unicode MS"/>
          <w:iCs/>
          <w:lang w:eastAsia="zh-CN"/>
        </w:rPr>
        <w:t>including individual attributes</w:t>
      </w:r>
      <w:r>
        <w:rPr>
          <w:rFonts w:eastAsia="Arial Unicode MS"/>
          <w:iCs/>
          <w:lang w:eastAsia="zh-CN"/>
        </w:rPr>
        <w:t xml:space="preserve">, </w:t>
      </w:r>
      <w:r w:rsidRPr="00F101F2">
        <w:rPr>
          <w:rFonts w:eastAsia="Arial Unicode MS"/>
          <w:iCs/>
          <w:lang w:eastAsia="zh-CN"/>
        </w:rPr>
        <w:t>from a hosting CSE</w:t>
      </w:r>
      <w:r w:rsidR="00812C1B" w:rsidRPr="006D6529">
        <w:rPr>
          <w:rFonts w:eastAsia="Arial Unicode MS"/>
          <w:iCs/>
        </w:rPr>
        <w:t>.</w:t>
      </w:r>
      <w:r w:rsidR="00812C1B" w:rsidRPr="006D6529">
        <w:rPr>
          <w:rFonts w:eastAsia="Arial Unicode MS"/>
          <w:iCs/>
          <w:lang w:eastAsia="zh-CN"/>
        </w:rPr>
        <w:t xml:space="preserve"> </w:t>
      </w:r>
      <w:r w:rsidR="00812C1B" w:rsidRPr="006D6529">
        <w:rPr>
          <w:rFonts w:eastAsia="Arial Unicode MS"/>
        </w:rPr>
        <w:t xml:space="preserve">Alternatively, the </w:t>
      </w:r>
      <w:r w:rsidR="001415B0">
        <w:rPr>
          <w:rFonts w:eastAsia="Arial Unicode MS"/>
        </w:rPr>
        <w:t>originator</w:t>
      </w:r>
      <w:r w:rsidR="00812C1B" w:rsidRPr="006D6529">
        <w:rPr>
          <w:rFonts w:eastAsia="Arial Unicode MS"/>
        </w:rPr>
        <w:t xml:space="preserve"> can request to retrieve only a specific attribute or part of an attribute</w:t>
      </w:r>
      <w:r w:rsidR="00812C1B" w:rsidRPr="006D6529">
        <w:rPr>
          <w:rFonts w:eastAsia="Arial Unicode MS"/>
          <w:lang w:eastAsia="zh-CN"/>
        </w:rPr>
        <w:t>.</w:t>
      </w:r>
    </w:p>
    <w:p w:rsidR="00812C1B" w:rsidRPr="006D6529" w:rsidRDefault="001415B0" w:rsidP="00812C1B">
      <w:pPr>
        <w:rPr>
          <w:rFonts w:eastAsia="Arial Unicode MS"/>
          <w:lang w:eastAsia="zh-CN"/>
        </w:rPr>
      </w:pPr>
      <w:r>
        <w:rPr>
          <w:rFonts w:eastAsia="Arial Unicode MS"/>
          <w:b/>
        </w:rPr>
        <w:t>Originator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w:t>
      </w:r>
      <w:r w:rsidR="00812C1B" w:rsidRPr="006D6529">
        <w:rPr>
          <w:rFonts w:eastAsia="Arial Unicode MS"/>
        </w:rPr>
        <w:t xml:space="preserve">request to </w:t>
      </w:r>
      <w:r w:rsidR="00812C1B" w:rsidRPr="006D6529">
        <w:rPr>
          <w:rFonts w:eastAsia="Arial Unicode MS"/>
          <w:lang w:eastAsia="zh-CN"/>
        </w:rPr>
        <w:t>retrieve</w:t>
      </w:r>
      <w:r w:rsidR="00812C1B" w:rsidRPr="006D6529">
        <w:rPr>
          <w:rFonts w:eastAsia="Arial Unicode MS"/>
          <w:iCs/>
          <w:lang w:eastAsia="zh-CN"/>
        </w:rPr>
        <w:t xml:space="preserve"> all or part of</w:t>
      </w:r>
      <w:r w:rsidR="00812C1B" w:rsidRPr="006D6529">
        <w:rPr>
          <w:rFonts w:eastAsia="Arial Unicode MS"/>
        </w:rPr>
        <w:t xml:space="preserve"> </w:t>
      </w:r>
      <w:r w:rsidR="00812C1B" w:rsidRPr="006D6529">
        <w:rPr>
          <w:rFonts w:eastAsia="Arial Unicode MS"/>
          <w:lang w:eastAsia="zh-CN"/>
        </w:rPr>
        <w:t xml:space="preserve">information from </w:t>
      </w:r>
      <w:r w:rsidR="00812C1B" w:rsidRPr="006D6529">
        <w:rPr>
          <w:rFonts w:eastAsia="Arial Unicode MS"/>
        </w:rPr>
        <w:t>an existing</w:t>
      </w:r>
      <w:r w:rsidR="00812C1B" w:rsidRPr="006D6529">
        <w:rPr>
          <w:rFonts w:eastAsia="Arial Unicode MS"/>
          <w:lang w:eastAsia="zh-CN"/>
        </w:rPr>
        <w:t xml:space="preserve">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rPr>
        <w:t xml:space="preserve"> resource</w:t>
      </w:r>
      <w:r w:rsidR="00812C1B" w:rsidRPr="006D6529">
        <w:rPr>
          <w:rFonts w:eastAsia="Arial Unicode MS"/>
          <w:lang w:eastAsia="zh-CN"/>
        </w:rPr>
        <w:t xml:space="preserve"> by using a RETRIEVE verb</w:t>
      </w:r>
      <w:r w:rsidR="00812C1B" w:rsidRPr="006D6529">
        <w:rPr>
          <w:rFonts w:eastAsia="Arial Unicode MS"/>
        </w:rPr>
        <w:t xml:space="preserve">. </w:t>
      </w:r>
      <w:r w:rsidR="00812C1B" w:rsidRPr="006D6529">
        <w:rPr>
          <w:rFonts w:eastAsia="Arial Unicode MS"/>
          <w:lang w:eastAsia="zh-CN"/>
        </w:rPr>
        <w:t>The request shall address a specific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lang w:eastAsia="zh-CN"/>
        </w:rPr>
        <w:t xml:space="preserve">" resource of a hosting </w:t>
      </w:r>
      <w:r>
        <w:rPr>
          <w:rFonts w:eastAsia="Arial Unicode MS"/>
          <w:lang w:eastAsia="zh-CN"/>
        </w:rPr>
        <w:t>CSE</w:t>
      </w:r>
      <w:r w:rsidR="00812C1B" w:rsidRPr="006D6529">
        <w:rPr>
          <w:rFonts w:eastAsia="Arial Unicode MS"/>
          <w:lang w:eastAsia="zh-CN"/>
        </w:rPr>
        <w:t xml:space="preserve"> to retrieve all attributes of the </w:t>
      </w:r>
      <w:r w:rsidR="00812C1B" w:rsidRPr="006D6529">
        <w:rPr>
          <w:rFonts w:eastAsia="Arial Unicode MS"/>
          <w:i/>
          <w:lang w:eastAsia="zh-CN"/>
        </w:rPr>
        <w:t>&lt;</w:t>
      </w:r>
      <w:proofErr w:type="spellStart"/>
      <w:r w:rsidR="00812C1B" w:rsidRPr="006D6529">
        <w:rPr>
          <w:rFonts w:eastAsia="Arial Unicode MS"/>
          <w:i/>
          <w:lang w:eastAsia="zh-CN"/>
        </w:rPr>
        <w:t>execInstance</w:t>
      </w:r>
      <w:proofErr w:type="spellEnd"/>
      <w:r w:rsidR="00812C1B" w:rsidRPr="006D6529">
        <w:rPr>
          <w:rFonts w:eastAsia="Arial Unicode MS"/>
          <w:i/>
          <w:lang w:eastAsia="zh-CN"/>
        </w:rPr>
        <w:t>&gt;</w:t>
      </w:r>
      <w:r w:rsidR="00812C1B" w:rsidRPr="006D6529">
        <w:rPr>
          <w:rFonts w:eastAsia="Arial Unicode MS"/>
          <w:lang w:eastAsia="zh-CN"/>
        </w:rPr>
        <w:t xml:space="preserve"> resource. Or the request shall address the individual attribute of the </w:t>
      </w:r>
      <w:r w:rsidR="00812C1B" w:rsidRPr="006D6529">
        <w:rPr>
          <w:rFonts w:eastAsia="Arial Unicode MS"/>
        </w:rPr>
        <w:t>specific "&lt;</w:t>
      </w:r>
      <w:proofErr w:type="spellStart"/>
      <w:r w:rsidR="00812C1B" w:rsidRPr="006D6529">
        <w:rPr>
          <w:rFonts w:eastAsia="Arial Unicode MS"/>
          <w:i/>
          <w:lang w:eastAsia="zh-CN"/>
        </w:rPr>
        <w:t>execInstance</w:t>
      </w:r>
      <w:proofErr w:type="spellEnd"/>
      <w:r w:rsidR="00812C1B" w:rsidRPr="006D6529">
        <w:rPr>
          <w:rFonts w:eastAsia="Arial Unicode MS"/>
          <w:i/>
        </w:rPr>
        <w:t>&gt;</w:t>
      </w:r>
      <w:r w:rsidR="00812C1B" w:rsidRPr="006D6529">
        <w:rPr>
          <w:rFonts w:eastAsia="Arial Unicode MS"/>
        </w:rPr>
        <w:t>" resource</w:t>
      </w:r>
      <w:r w:rsidR="00812C1B" w:rsidRPr="006D6529">
        <w:rPr>
          <w:rFonts w:eastAsia="Arial Unicode MS"/>
          <w:lang w:eastAsia="zh-CN"/>
        </w:rPr>
        <w:t xml:space="preserve"> to retrieve the corresponding attribute value.</w:t>
      </w:r>
    </w:p>
    <w:p w:rsidR="00812C1B" w:rsidRPr="006D6529" w:rsidRDefault="00812C1B" w:rsidP="00812C1B">
      <w:pPr>
        <w:jc w:val="both"/>
        <w:rPr>
          <w:rFonts w:eastAsia="Arial Unicode MS"/>
        </w:rPr>
      </w:pPr>
      <w:r w:rsidRPr="006D6529">
        <w:rPr>
          <w:rFonts w:eastAsia="Arial Unicode MS"/>
        </w:rPr>
        <w:t xml:space="preserve">The </w:t>
      </w:r>
      <w:r w:rsidR="001415B0">
        <w:rPr>
          <w:rFonts w:eastAsia="Arial Unicode MS"/>
        </w:rPr>
        <w:t>originator</w:t>
      </w:r>
      <w:r w:rsidRPr="006D6529">
        <w:rPr>
          <w:rFonts w:eastAsia="Arial Unicode MS"/>
        </w:rPr>
        <w:t xml:space="preserve"> </w:t>
      </w:r>
      <w:r w:rsidRPr="006D6529">
        <w:rPr>
          <w:rFonts w:eastAsia="Arial Unicode MS"/>
          <w:lang w:eastAsia="zh-CN"/>
        </w:rPr>
        <w:t>shall</w:t>
      </w:r>
      <w:r w:rsidRPr="006D6529">
        <w:rPr>
          <w:rFonts w:eastAsia="Arial Unicode MS"/>
        </w:rPr>
        <w:t xml:space="preserve">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431532">
        <w:rPr>
          <w:rFonts w:eastAsia="Arial Unicode MS"/>
          <w:lang w:eastAsia="zh-CN"/>
        </w:rPr>
        <w:t>AE</w:t>
      </w:r>
      <w:r w:rsidRPr="006D6529">
        <w:rPr>
          <w:rFonts w:eastAsia="Arial Unicode MS"/>
          <w:lang w:eastAsia="zh-CN"/>
        </w:rPr>
        <w:t>.</w:t>
      </w:r>
    </w:p>
    <w:p w:rsidR="00812C1B" w:rsidRPr="006D6529" w:rsidRDefault="00890C21" w:rsidP="00812C1B">
      <w:pPr>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shall check if the</w:t>
      </w:r>
      <w:r w:rsidR="00812C1B" w:rsidRPr="006D6529">
        <w:rPr>
          <w:rFonts w:eastAsia="Arial Unicode MS"/>
        </w:rPr>
        <w:t xml:space="preserve"> </w:t>
      </w:r>
      <w:r w:rsidR="001415B0">
        <w:rPr>
          <w:rFonts w:eastAsia="Arial Unicode MS"/>
          <w:lang w:eastAsia="zh-CN"/>
        </w:rPr>
        <w:t>originator</w:t>
      </w:r>
      <w:r w:rsidR="00812C1B" w:rsidRPr="006D6529">
        <w:rPr>
          <w:rFonts w:eastAsia="Arial Unicode MS"/>
          <w:lang w:eastAsia="zh-CN"/>
        </w:rPr>
        <w:t xml:space="preserve"> has the READ permission on the addressed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resource. Upon successful validation,</w:t>
      </w:r>
      <w:r w:rsidR="00812C1B" w:rsidRPr="006D6529">
        <w:rPr>
          <w:rFonts w:eastAsia="Arial Unicode MS"/>
        </w:rPr>
        <w:t xml:space="preserve"> the </w:t>
      </w:r>
      <w:r w:rsidR="001415B0">
        <w:rPr>
          <w:rFonts w:eastAsia="Arial Unicode MS"/>
        </w:rPr>
        <w:t>CSE</w:t>
      </w:r>
      <w:r w:rsidR="00812C1B" w:rsidRPr="006D6529">
        <w:rPr>
          <w:rFonts w:eastAsia="Arial Unicode MS"/>
        </w:rPr>
        <w:t xml:space="preserve"> shall re</w:t>
      </w:r>
      <w:r w:rsidR="00812C1B" w:rsidRPr="006D6529">
        <w:rPr>
          <w:rFonts w:eastAsia="Arial Unicode MS"/>
          <w:lang w:eastAsia="zh-CN"/>
        </w:rPr>
        <w:t>trieve</w:t>
      </w:r>
      <w:r w:rsidR="00812C1B" w:rsidRPr="006D6529">
        <w:rPr>
          <w:rFonts w:eastAsia="Arial Unicode MS"/>
        </w:rPr>
        <w:t xml:space="preserve"> </w:t>
      </w:r>
      <w:r w:rsidR="00812C1B" w:rsidRPr="006D6529">
        <w:rPr>
          <w:rFonts w:eastAsia="Arial Unicode MS"/>
          <w:lang w:eastAsia="zh-CN"/>
        </w:rPr>
        <w:t>the corresponding attributes of the &lt;</w:t>
      </w:r>
      <w:proofErr w:type="spellStart"/>
      <w:r w:rsidR="00812C1B" w:rsidRPr="006D6529">
        <w:rPr>
          <w:rFonts w:eastAsia="Arial Unicode MS"/>
          <w:i/>
          <w:lang w:eastAsia="zh-CN"/>
        </w:rPr>
        <w:t>execInstance</w:t>
      </w:r>
      <w:proofErr w:type="spellEnd"/>
      <w:r w:rsidR="00812C1B" w:rsidRPr="006D6529">
        <w:rPr>
          <w:rFonts w:eastAsia="Arial Unicode MS"/>
          <w:lang w:eastAsia="zh-CN"/>
        </w:rPr>
        <w:t xml:space="preserve">&gt; </w:t>
      </w:r>
      <w:r w:rsidR="00812C1B" w:rsidRPr="006D6529">
        <w:rPr>
          <w:rFonts w:eastAsia="Arial Unicode MS"/>
        </w:rPr>
        <w:t>resource</w:t>
      </w:r>
      <w:r w:rsidR="00812C1B" w:rsidRPr="006D6529">
        <w:rPr>
          <w:rFonts w:eastAsia="Arial Unicode MS"/>
          <w:lang w:eastAsia="zh-CN"/>
        </w:rPr>
        <w:t xml:space="preserve"> and the references to the sub-resources</w:t>
      </w:r>
      <w:r w:rsidR="00812C1B" w:rsidRPr="006D6529">
        <w:rPr>
          <w:rFonts w:eastAsia="Arial Unicode MS"/>
        </w:rPr>
        <w:t xml:space="preserve"> from its repository and shall respond to the </w:t>
      </w:r>
      <w:r w:rsidR="001415B0">
        <w:rPr>
          <w:rFonts w:eastAsia="Arial Unicode MS"/>
        </w:rPr>
        <w:t>originator</w:t>
      </w:r>
      <w:r w:rsidR="00812C1B" w:rsidRPr="006D6529">
        <w:rPr>
          <w:rFonts w:eastAsia="Arial Unicode MS"/>
        </w:rPr>
        <w:t xml:space="preserve"> with the appropriate generic responses.</w:t>
      </w:r>
    </w:p>
    <w:p w:rsidR="00812C1B" w:rsidRPr="006D6529" w:rsidRDefault="00812C1B" w:rsidP="00812C1B">
      <w:pPr>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may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w:t>
      </w:r>
      <w:r w:rsidR="00856BC2">
        <w:rPr>
          <w:rFonts w:eastAsia="Arial Unicode MS"/>
          <w:lang w:eastAsia="zh-CN"/>
        </w:rPr>
        <w:t>N-CSE</w:t>
      </w:r>
      <w:r w:rsidRPr="006D6529">
        <w:rPr>
          <w:rFonts w:eastAsia="Arial Unicode MS"/>
          <w:lang w:eastAsia="zh-CN"/>
        </w:rPr>
        <w:t>.</w:t>
      </w:r>
    </w:p>
    <w:p w:rsidR="00197B37" w:rsidRDefault="00197B37" w:rsidP="00812C1B">
      <w:pPr>
        <w:pStyle w:val="EX"/>
        <w:rPr>
          <w:rFonts w:eastAsia="Arial Unicode MS"/>
        </w:rPr>
      </w:pPr>
    </w:p>
    <w:p w:rsidR="00197B37" w:rsidRDefault="00197B37" w:rsidP="00812C1B">
      <w:pPr>
        <w:pStyle w:val="EX"/>
        <w:rPr>
          <w:rFonts w:eastAsia="Arial Unicode MS"/>
        </w:rPr>
      </w:pPr>
    </w:p>
    <w:p w:rsidR="00197B37" w:rsidRDefault="00197B37" w:rsidP="00197B37">
      <w:pPr>
        <w:pStyle w:val="Caption"/>
        <w:jc w:val="center"/>
      </w:pPr>
      <w:r>
        <w:t xml:space="preserve">Table </w:t>
      </w:r>
      <w:r w:rsidR="006613EF">
        <w:t>10.3.</w:t>
      </w:r>
      <w:r>
        <w:t>x.7.1 &lt;</w:t>
      </w:r>
      <w:proofErr w:type="spellStart"/>
      <w:r w:rsidRPr="008D5EE5">
        <w:rPr>
          <w:i/>
        </w:rPr>
        <w:t>execInstance</w:t>
      </w:r>
      <w:proofErr w:type="spellEnd"/>
      <w:r>
        <w:t>&gt; RETRIEVE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197B37" w:rsidRPr="000462E2" w:rsidTr="00E339A3">
        <w:tc>
          <w:tcPr>
            <w:tcW w:w="2093" w:type="dxa"/>
            <w:tcBorders>
              <w:top w:val="single" w:sz="8" w:space="0" w:color="000000"/>
            </w:tcBorders>
            <w:shd w:val="clear" w:color="auto" w:fill="000000"/>
          </w:tcPr>
          <w:p w:rsidR="00197B37" w:rsidRPr="000462E2" w:rsidRDefault="00197B37" w:rsidP="00E339A3">
            <w:pPr>
              <w:pStyle w:val="OneM2M-Normal"/>
              <w:jc w:val="center"/>
              <w:rPr>
                <w:b/>
                <w:bCs/>
                <w:color w:val="FFFFFF"/>
                <w:lang w:eastAsia="ko-KR"/>
              </w:rPr>
            </w:pPr>
          </w:p>
        </w:tc>
        <w:tc>
          <w:tcPr>
            <w:tcW w:w="7074" w:type="dxa"/>
            <w:tcBorders>
              <w:top w:val="single" w:sz="8" w:space="0" w:color="000000"/>
            </w:tcBorders>
            <w:shd w:val="clear" w:color="auto" w:fill="000000"/>
          </w:tcPr>
          <w:p w:rsidR="00197B37" w:rsidRPr="000462E2" w:rsidRDefault="00197B37" w:rsidP="00E339A3">
            <w:pPr>
              <w:pStyle w:val="OneM2M-Normal"/>
              <w:jc w:val="center"/>
              <w:rPr>
                <w:b/>
                <w:bCs/>
                <w:color w:val="FFFFFF"/>
                <w:lang w:eastAsia="ko-KR"/>
              </w:rPr>
            </w:pPr>
            <w:r w:rsidRPr="000462E2">
              <w:rPr>
                <w:b/>
                <w:bCs/>
                <w:color w:val="FFFFFF"/>
                <w:lang w:eastAsia="ko-KR"/>
              </w:rPr>
              <w:t>Description</w:t>
            </w:r>
          </w:p>
        </w:tc>
      </w:tr>
      <w:tr w:rsidR="00197B37" w:rsidRPr="00FF2FB5" w:rsidTr="00E339A3">
        <w:tc>
          <w:tcPr>
            <w:tcW w:w="2093" w:type="dxa"/>
          </w:tcPr>
          <w:p w:rsidR="00197B37" w:rsidRPr="00FF2FB5" w:rsidRDefault="00197B37"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197B37" w:rsidRPr="00FF2FB5" w:rsidRDefault="00197B37"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RETRIEVE</w:t>
            </w:r>
          </w:p>
        </w:tc>
      </w:tr>
      <w:tr w:rsidR="00197B37" w:rsidRPr="00FF2FB5" w:rsidTr="00E339A3">
        <w:tc>
          <w:tcPr>
            <w:tcW w:w="2093" w:type="dxa"/>
          </w:tcPr>
          <w:p w:rsidR="00197B37" w:rsidRPr="00FF2FB5" w:rsidRDefault="00197B37" w:rsidP="00E339A3">
            <w:pPr>
              <w:tabs>
                <w:tab w:val="left" w:pos="3800"/>
              </w:tabs>
              <w:rPr>
                <w:rFonts w:eastAsia="Arial Unicode MS"/>
              </w:rPr>
            </w:pPr>
            <w:r w:rsidRPr="00FF2FB5">
              <w:rPr>
                <w:rFonts w:eastAsia="Arial Unicode MS"/>
              </w:rPr>
              <w:t xml:space="preserve">Pre-conditions </w:t>
            </w:r>
          </w:p>
        </w:tc>
        <w:tc>
          <w:tcPr>
            <w:tcW w:w="7074" w:type="dxa"/>
          </w:tcPr>
          <w:p w:rsidR="00197B37" w:rsidRPr="00FF2FB5" w:rsidRDefault="00197B37" w:rsidP="00E339A3">
            <w:pPr>
              <w:tabs>
                <w:tab w:val="left" w:pos="3800"/>
              </w:tabs>
              <w:rPr>
                <w:rFonts w:eastAsia="Arial Unicode MS"/>
              </w:rPr>
            </w:pPr>
            <w:r w:rsidRPr="000E444B">
              <w:rPr>
                <w:rFonts w:eastAsia="Arial Unicode MS"/>
              </w:rPr>
              <w:t>Originator needs to create a resource</w:t>
            </w:r>
          </w:p>
        </w:tc>
      </w:tr>
      <w:tr w:rsidR="00197B37" w:rsidRPr="00FF2FB5" w:rsidTr="00E339A3">
        <w:trPr>
          <w:trHeight w:val="1120"/>
        </w:trPr>
        <w:tc>
          <w:tcPr>
            <w:tcW w:w="2093" w:type="dxa"/>
          </w:tcPr>
          <w:p w:rsidR="00197B37" w:rsidRPr="00FF2FB5" w:rsidRDefault="00197B37" w:rsidP="00E339A3">
            <w:pPr>
              <w:tabs>
                <w:tab w:val="left" w:pos="3800"/>
              </w:tabs>
              <w:rPr>
                <w:rFonts w:eastAsia="Arial Unicode MS"/>
              </w:rPr>
            </w:pPr>
            <w:r w:rsidRPr="00FF2FB5">
              <w:rPr>
                <w:rFonts w:eastAsia="Arial Unicode MS"/>
              </w:rPr>
              <w:t>Information on Request message</w:t>
            </w:r>
          </w:p>
        </w:tc>
        <w:tc>
          <w:tcPr>
            <w:tcW w:w="7074" w:type="dxa"/>
          </w:tcPr>
          <w:p w:rsidR="00E339A3" w:rsidRPr="00E339A3" w:rsidRDefault="00E339A3" w:rsidP="00E339A3">
            <w:pPr>
              <w:tabs>
                <w:tab w:val="left" w:pos="3800"/>
              </w:tabs>
              <w:rPr>
                <w:rFonts w:eastAsia="Arial Unicode MS"/>
              </w:rPr>
            </w:pPr>
            <w:r w:rsidRPr="00E339A3">
              <w:rPr>
                <w:rFonts w:eastAsia="Arial Unicode MS"/>
              </w:rPr>
              <w:t>op</w:t>
            </w:r>
            <w:r>
              <w:rPr>
                <w:rFonts w:eastAsia="Arial Unicode MS"/>
              </w:rPr>
              <w:t>: R</w:t>
            </w:r>
          </w:p>
          <w:p w:rsidR="00E339A3" w:rsidRPr="00E339A3" w:rsidRDefault="00E339A3" w:rsidP="00E339A3">
            <w:pPr>
              <w:tabs>
                <w:tab w:val="left" w:pos="3800"/>
              </w:tabs>
              <w:rPr>
                <w:rFonts w:eastAsia="Arial Unicode MS"/>
              </w:rPr>
            </w:pPr>
            <w:proofErr w:type="spellStart"/>
            <w:r w:rsidRPr="00E339A3">
              <w:rPr>
                <w:rFonts w:eastAsia="Arial Unicode MS"/>
              </w:rPr>
              <w:t>fr</w:t>
            </w:r>
            <w:proofErr w:type="spellEnd"/>
            <w:r w:rsidRPr="00E339A3">
              <w:rPr>
                <w:rFonts w:eastAsia="Arial Unicode MS"/>
              </w:rPr>
              <w:t>: Originator App-</w:t>
            </w:r>
            <w:proofErr w:type="spellStart"/>
            <w:r w:rsidRPr="00E339A3">
              <w:rPr>
                <w:rFonts w:eastAsia="Arial Unicode MS"/>
              </w:rPr>
              <w:t>Inst</w:t>
            </w:r>
            <w:proofErr w:type="spellEnd"/>
            <w:r w:rsidRPr="00E339A3">
              <w:rPr>
                <w:rFonts w:eastAsia="Arial Unicode MS"/>
              </w:rPr>
              <w:t>-ID or CSE-ID</w:t>
            </w:r>
          </w:p>
          <w:p w:rsidR="00E339A3" w:rsidRPr="00E339A3" w:rsidRDefault="00E339A3" w:rsidP="00E339A3">
            <w:pPr>
              <w:tabs>
                <w:tab w:val="left" w:pos="3800"/>
              </w:tabs>
              <w:rPr>
                <w:rFonts w:eastAsia="Arial Unicode MS"/>
              </w:rPr>
            </w:pPr>
            <w:r w:rsidRPr="00E339A3">
              <w:rPr>
                <w:rFonts w:eastAsia="Arial Unicode MS"/>
              </w:rPr>
              <w:t>to: Receiver CSE-ID</w:t>
            </w:r>
          </w:p>
          <w:p w:rsidR="00E339A3" w:rsidRPr="00E339A3" w:rsidRDefault="00E339A3" w:rsidP="00E339A3">
            <w:pPr>
              <w:tabs>
                <w:tab w:val="left" w:pos="3800"/>
              </w:tabs>
              <w:rPr>
                <w:rFonts w:eastAsia="Arial Unicode MS"/>
              </w:rPr>
            </w:pPr>
            <w:proofErr w:type="spellStart"/>
            <w:r w:rsidRPr="00E339A3">
              <w:rPr>
                <w:rFonts w:eastAsia="Arial Unicode MS"/>
              </w:rPr>
              <w:t>cn</w:t>
            </w:r>
            <w:proofErr w:type="spellEnd"/>
            <w:r w:rsidRPr="00E339A3">
              <w:rPr>
                <w:rFonts w:eastAsia="Arial Unicode MS"/>
              </w:rPr>
              <w:t>: Name of &lt;</w:t>
            </w:r>
            <w:proofErr w:type="spellStart"/>
            <w:r w:rsidRPr="00E339A3">
              <w:rPr>
                <w:rFonts w:eastAsia="Arial Unicode MS"/>
              </w:rPr>
              <w:t>mgmtCmd</w:t>
            </w:r>
            <w:proofErr w:type="spellEnd"/>
            <w:r w:rsidRPr="00E339A3">
              <w:rPr>
                <w:rFonts w:eastAsia="Arial Unicode MS"/>
              </w:rPr>
              <w:t>&gt; resource</w:t>
            </w:r>
          </w:p>
          <w:p w:rsidR="00E339A3" w:rsidRPr="005E79CD" w:rsidRDefault="00E339A3" w:rsidP="00E339A3">
            <w:pPr>
              <w:tabs>
                <w:tab w:val="left" w:pos="3800"/>
              </w:tabs>
              <w:rPr>
                <w:rFonts w:eastAsia="Arial Unicode MS"/>
              </w:rPr>
            </w:pPr>
            <w:r w:rsidRPr="00E339A3">
              <w:rPr>
                <w:rFonts w:eastAsia="Arial Unicode MS"/>
              </w:rPr>
              <w:t>The mandatory and/or optional attributes defined in 9.6.X, as needed.</w:t>
            </w:r>
          </w:p>
        </w:tc>
      </w:tr>
      <w:tr w:rsidR="00197B37" w:rsidRPr="00FF2FB5" w:rsidTr="00E339A3">
        <w:tc>
          <w:tcPr>
            <w:tcW w:w="2093" w:type="dxa"/>
          </w:tcPr>
          <w:p w:rsidR="00197B37" w:rsidRPr="00FF2FB5" w:rsidRDefault="00197B37" w:rsidP="00E339A3">
            <w:pPr>
              <w:tabs>
                <w:tab w:val="left" w:pos="3800"/>
              </w:tabs>
              <w:rPr>
                <w:rFonts w:eastAsia="Arial Unicode MS"/>
              </w:rPr>
            </w:pPr>
            <w:r w:rsidRPr="00FF2FB5">
              <w:rPr>
                <w:rFonts w:eastAsia="Arial Unicode MS"/>
              </w:rPr>
              <w:t>Local processing on Hosting CSE</w:t>
            </w:r>
          </w:p>
        </w:tc>
        <w:tc>
          <w:tcPr>
            <w:tcW w:w="7074" w:type="dxa"/>
          </w:tcPr>
          <w:p w:rsidR="00197B37" w:rsidRPr="00061FA9" w:rsidRDefault="00197B37" w:rsidP="00E339A3">
            <w:pPr>
              <w:tabs>
                <w:tab w:val="left" w:pos="3800"/>
              </w:tabs>
              <w:rPr>
                <w:rFonts w:eastAsia="Arial Unicode MS"/>
                <w:iCs/>
              </w:rPr>
            </w:pPr>
            <w:r w:rsidRPr="00061FA9">
              <w:rPr>
                <w:rFonts w:eastAsia="Arial Unicode MS"/>
                <w:iCs/>
              </w:rPr>
              <w:t>If the retrieval is allowed, the N-CSE can retrieve the execution status or results on the remote entity using existing management protocol (i.e. BBF TR-069).</w:t>
            </w:r>
          </w:p>
          <w:p w:rsidR="00197B37" w:rsidRPr="00FF2FB5" w:rsidRDefault="00197B37" w:rsidP="00E339A3">
            <w:pPr>
              <w:tabs>
                <w:tab w:val="left" w:pos="3800"/>
              </w:tabs>
              <w:rPr>
                <w:rFonts w:eastAsia="Arial Unicode MS"/>
                <w:lang w:eastAsia="ko-KR"/>
              </w:rPr>
            </w:pPr>
            <w:r w:rsidRPr="00061FA9">
              <w:rPr>
                <w:rFonts w:eastAsia="Arial Unicode MS"/>
                <w:iCs/>
              </w:rPr>
              <w:t>If the retrieval is allowed, the addressed attributes of the &lt;</w:t>
            </w:r>
            <w:proofErr w:type="spellStart"/>
            <w:r w:rsidRPr="00061FA9">
              <w:rPr>
                <w:rFonts w:eastAsia="Arial Unicode MS"/>
                <w:iCs/>
              </w:rPr>
              <w:t>execInstance</w:t>
            </w:r>
            <w:proofErr w:type="spellEnd"/>
            <w:r w:rsidRPr="00061FA9">
              <w:rPr>
                <w:rFonts w:eastAsia="Arial Unicode MS"/>
                <w:iCs/>
              </w:rPr>
              <w:t>&gt; resource shall be retrieved from the repository of the N-CSE.</w:t>
            </w:r>
          </w:p>
        </w:tc>
      </w:tr>
      <w:tr w:rsidR="00197B37" w:rsidRPr="00FF2FB5" w:rsidTr="00E339A3">
        <w:tc>
          <w:tcPr>
            <w:tcW w:w="2093" w:type="dxa"/>
          </w:tcPr>
          <w:p w:rsidR="00197B37" w:rsidRPr="00FF2FB5" w:rsidRDefault="00197B37" w:rsidP="00E339A3">
            <w:pPr>
              <w:tabs>
                <w:tab w:val="left" w:pos="3800"/>
              </w:tabs>
              <w:rPr>
                <w:rFonts w:eastAsia="Arial Unicode MS"/>
              </w:rPr>
            </w:pPr>
            <w:r w:rsidRPr="00FF2FB5">
              <w:rPr>
                <w:rFonts w:eastAsia="Arial Unicode MS"/>
              </w:rPr>
              <w:t>Information on Response message</w:t>
            </w:r>
          </w:p>
        </w:tc>
        <w:tc>
          <w:tcPr>
            <w:tcW w:w="7074" w:type="dxa"/>
          </w:tcPr>
          <w:p w:rsidR="00197B37" w:rsidRPr="00FF2FB5" w:rsidRDefault="00197B37"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10.1.1.2)</w:t>
            </w:r>
          </w:p>
        </w:tc>
      </w:tr>
      <w:tr w:rsidR="00197B37" w:rsidRPr="00FF2FB5" w:rsidTr="00E339A3">
        <w:tc>
          <w:tcPr>
            <w:tcW w:w="2093" w:type="dxa"/>
            <w:tcBorders>
              <w:top w:val="single" w:sz="8" w:space="0" w:color="000000"/>
              <w:bottom w:val="single" w:sz="8" w:space="0" w:color="000000"/>
            </w:tcBorders>
          </w:tcPr>
          <w:p w:rsidR="00197B37" w:rsidRPr="00FF2FB5" w:rsidRDefault="00197B37" w:rsidP="00E339A3">
            <w:pPr>
              <w:tabs>
                <w:tab w:val="left" w:pos="3800"/>
              </w:tabs>
              <w:rPr>
                <w:rFonts w:eastAsia="Arial Unicode MS"/>
              </w:rPr>
            </w:pPr>
            <w:r w:rsidRPr="00FF2FB5">
              <w:rPr>
                <w:rFonts w:eastAsia="Arial Unicode MS"/>
              </w:rPr>
              <w:lastRenderedPageBreak/>
              <w:t xml:space="preserve">Post-condition </w:t>
            </w:r>
          </w:p>
        </w:tc>
        <w:tc>
          <w:tcPr>
            <w:tcW w:w="7074" w:type="dxa"/>
            <w:tcBorders>
              <w:top w:val="single" w:sz="8" w:space="0" w:color="000000"/>
              <w:bottom w:val="single" w:sz="8" w:space="0" w:color="000000"/>
            </w:tcBorders>
          </w:tcPr>
          <w:p w:rsidR="00197B37" w:rsidRPr="00FF2FB5" w:rsidRDefault="00197B37" w:rsidP="00E339A3">
            <w:pPr>
              <w:tabs>
                <w:tab w:val="left" w:pos="3800"/>
              </w:tabs>
              <w:rPr>
                <w:rFonts w:eastAsia="Arial Unicode MS"/>
              </w:rPr>
            </w:pPr>
            <w:r w:rsidRPr="00FF2FB5">
              <w:rPr>
                <w:rFonts w:eastAsia="Arial Unicode MS"/>
              </w:rPr>
              <w:t>None</w:t>
            </w:r>
          </w:p>
        </w:tc>
      </w:tr>
      <w:tr w:rsidR="00197B37" w:rsidRPr="00FF2FB5" w:rsidTr="00E339A3">
        <w:tc>
          <w:tcPr>
            <w:tcW w:w="2093" w:type="dxa"/>
            <w:tcBorders>
              <w:bottom w:val="single" w:sz="8" w:space="0" w:color="000000"/>
            </w:tcBorders>
          </w:tcPr>
          <w:p w:rsidR="00197B37" w:rsidRPr="00FF2FB5" w:rsidRDefault="00197B37"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197B37" w:rsidRPr="00FF2FB5" w:rsidRDefault="00197B37" w:rsidP="00E339A3">
            <w:pPr>
              <w:tabs>
                <w:tab w:val="left" w:pos="3800"/>
              </w:tabs>
              <w:rPr>
                <w:rFonts w:eastAsia="Arial Unicode MS"/>
              </w:rPr>
            </w:pPr>
            <w:r w:rsidRPr="00061FA9">
              <w:rPr>
                <w:rFonts w:eastAsia="Arial Unicode MS"/>
                <w:lang w:eastAsia="zh-CN"/>
              </w:rPr>
              <w:t>If the retrieval is not allowed or the specific &lt;</w:t>
            </w:r>
            <w:proofErr w:type="spellStart"/>
            <w:r w:rsidRPr="00061FA9">
              <w:rPr>
                <w:rFonts w:eastAsia="Arial Unicode MS"/>
                <w:lang w:eastAsia="zh-CN"/>
              </w:rPr>
              <w:t>execInstance</w:t>
            </w:r>
            <w:proofErr w:type="spellEnd"/>
            <w:r w:rsidRPr="00061FA9">
              <w:rPr>
                <w:rFonts w:eastAsia="Arial Unicode MS"/>
                <w:lang w:eastAsia="zh-CN"/>
              </w:rPr>
              <w:t xml:space="preserve">&gt; resource does not exist in the </w:t>
            </w:r>
            <w:r>
              <w:rPr>
                <w:rFonts w:eastAsia="Arial Unicode MS"/>
                <w:lang w:eastAsia="zh-CN"/>
              </w:rPr>
              <w:t>N-CSE, there is no local processing on the hosting CSE</w:t>
            </w:r>
            <w:r w:rsidRPr="00061FA9">
              <w:rPr>
                <w:rFonts w:eastAsia="Arial Unicode MS"/>
                <w:lang w:eastAsia="zh-CN"/>
              </w:rPr>
              <w:t xml:space="preserve"> and a proper error code sha</w:t>
            </w:r>
            <w:r>
              <w:rPr>
                <w:rFonts w:eastAsia="Arial Unicode MS"/>
                <w:lang w:eastAsia="zh-CN"/>
              </w:rPr>
              <w:t>ll be returned to AE in the Response Message</w:t>
            </w:r>
            <w:r w:rsidRPr="00061FA9">
              <w:rPr>
                <w:rFonts w:eastAsia="Arial Unicode MS"/>
                <w:lang w:eastAsia="zh-CN"/>
              </w:rPr>
              <w:t>.</w:t>
            </w:r>
          </w:p>
        </w:tc>
      </w:tr>
    </w:tbl>
    <w:p w:rsidR="00197B37" w:rsidRDefault="00197B37" w:rsidP="00197B37"/>
    <w:p w:rsidR="00197B37" w:rsidRPr="006D6529" w:rsidRDefault="00197B37" w:rsidP="00812C1B">
      <w:pPr>
        <w:pStyle w:val="EX"/>
        <w:rPr>
          <w:rFonts w:eastAsia="Arial Unicode MS"/>
          <w:lang w:eastAsia="zh-CN"/>
        </w:rPr>
      </w:pPr>
    </w:p>
    <w:p w:rsidR="00812C1B" w:rsidRDefault="006613EF" w:rsidP="00A2514C">
      <w:pPr>
        <w:pStyle w:val="Heading5"/>
        <w:numPr>
          <w:ilvl w:val="0"/>
          <w:numId w:val="0"/>
        </w:numPr>
        <w:ind w:left="1008" w:hanging="1008"/>
        <w:rPr>
          <w:rFonts w:eastAsia="Arial Unicode MS"/>
        </w:rPr>
      </w:pPr>
      <w:bookmarkStart w:id="11" w:name="_Toc360788977"/>
      <w:r>
        <w:rPr>
          <w:rFonts w:eastAsia="Arial Unicode MS"/>
          <w:lang w:eastAsia="zh-CN"/>
        </w:rPr>
        <w:t>10.3.</w:t>
      </w:r>
      <w:r w:rsidR="00A2514C">
        <w:rPr>
          <w:rFonts w:eastAsia="Arial Unicode MS"/>
          <w:lang w:eastAsia="zh-CN"/>
        </w:rPr>
        <w:t>X.</w:t>
      </w:r>
      <w:r w:rsidR="00B33D52">
        <w:rPr>
          <w:rFonts w:eastAsia="Arial Unicode MS"/>
          <w:lang w:eastAsia="zh-CN"/>
        </w:rPr>
        <w:t>9</w:t>
      </w:r>
      <w:r w:rsidR="00A2514C">
        <w:rPr>
          <w:rFonts w:eastAsia="Arial Unicode MS"/>
          <w:lang w:eastAsia="zh-CN"/>
        </w:rPr>
        <w:t xml:space="preserve"> </w:t>
      </w:r>
      <w:r w:rsidR="00812C1B" w:rsidRPr="006D6529">
        <w:rPr>
          <w:rFonts w:eastAsia="Arial Unicode MS"/>
          <w:lang w:eastAsia="zh-CN"/>
        </w:rPr>
        <w:t>Delete</w:t>
      </w:r>
      <w:r w:rsidR="00812C1B" w:rsidRPr="006D6529">
        <w:rPr>
          <w:rFonts w:eastAsia="Arial Unicode MS"/>
        </w:rPr>
        <w:t xml:space="preserve"> &lt;</w:t>
      </w:r>
      <w:proofErr w:type="spellStart"/>
      <w:r w:rsidR="00812C1B" w:rsidRPr="006D6529">
        <w:rPr>
          <w:rFonts w:eastAsia="Arial Unicode MS"/>
        </w:rPr>
        <w:t>execInstance</w:t>
      </w:r>
      <w:proofErr w:type="spellEnd"/>
      <w:r w:rsidR="00812C1B" w:rsidRPr="006D6529">
        <w:rPr>
          <w:rFonts w:eastAsia="Arial Unicode MS"/>
        </w:rPr>
        <w:t>&gt;</w:t>
      </w:r>
      <w:bookmarkEnd w:id="11"/>
    </w:p>
    <w:p w:rsidR="00812C1B" w:rsidRPr="006D6529" w:rsidRDefault="00812C1B" w:rsidP="00812C1B">
      <w:pPr>
        <w:jc w:val="both"/>
        <w:rPr>
          <w:rFonts w:eastAsia="Arial Unicode MS"/>
          <w:iCs/>
          <w:lang w:eastAsia="zh-CN"/>
        </w:rPr>
      </w:pPr>
      <w:r w:rsidRPr="006D6529">
        <w:rPr>
          <w:rFonts w:eastAsia="Arial Unicode MS"/>
          <w:iCs/>
        </w:rPr>
        <w:t>The</w:t>
      </w:r>
      <w:r w:rsidR="00D33F59">
        <w:rPr>
          <w:rFonts w:eastAsia="Arial Unicode MS"/>
          <w:iCs/>
        </w:rPr>
        <w:t xml:space="preserve"> DELETE request is used by an originating</w:t>
      </w:r>
      <w:r w:rsidRPr="006D6529">
        <w:rPr>
          <w:rFonts w:eastAsia="Arial Unicode MS"/>
          <w:iCs/>
        </w:rPr>
        <w:t xml:space="preserve"> </w:t>
      </w:r>
      <w:r w:rsidR="00A2514C">
        <w:rPr>
          <w:rFonts w:eastAsia="Arial Unicode MS"/>
          <w:iCs/>
        </w:rPr>
        <w:t>AE</w:t>
      </w:r>
      <w:r w:rsidRPr="006D6529">
        <w:rPr>
          <w:rFonts w:eastAsia="Arial Unicode MS"/>
          <w:iCs/>
        </w:rPr>
        <w:t xml:space="preserve">  </w:t>
      </w:r>
      <w:r w:rsidRPr="006D6529">
        <w:rPr>
          <w:rFonts w:eastAsia="Arial Unicode MS"/>
          <w:iCs/>
          <w:lang w:eastAsia="zh-CN"/>
        </w:rPr>
        <w:t>to delete</w:t>
      </w:r>
      <w:r w:rsidRPr="006D6529">
        <w:rPr>
          <w:rFonts w:eastAsia="Arial Unicode MS"/>
          <w:iCs/>
        </w:rPr>
        <w:t xml:space="preserve"> an existing </w:t>
      </w:r>
      <w:r w:rsidRPr="006D6529">
        <w:rPr>
          <w:rFonts w:eastAsia="Arial Unicode MS"/>
          <w:iCs/>
          <w:lang w:eastAsia="zh-CN"/>
        </w:rPr>
        <w:t>&lt;</w:t>
      </w:r>
      <w:proofErr w:type="spellStart"/>
      <w:r w:rsidRPr="006D6529">
        <w:rPr>
          <w:rFonts w:eastAsia="Arial Unicode MS"/>
          <w:i/>
          <w:iCs/>
          <w:lang w:eastAsia="zh-CN"/>
        </w:rPr>
        <w:t>execInstance</w:t>
      </w:r>
      <w:proofErr w:type="spellEnd"/>
      <w:r w:rsidRPr="006D6529">
        <w:rPr>
          <w:rFonts w:eastAsia="Arial Unicode MS"/>
          <w:iCs/>
          <w:lang w:eastAsia="zh-CN"/>
        </w:rPr>
        <w:t>&gt;</w:t>
      </w:r>
      <w:r w:rsidRPr="006D6529">
        <w:rPr>
          <w:rFonts w:eastAsia="Arial Unicode MS"/>
          <w:iCs/>
        </w:rPr>
        <w:t xml:space="preserve"> resource</w:t>
      </w:r>
      <w:r w:rsidR="00D33F59">
        <w:rPr>
          <w:rFonts w:eastAsia="Arial Unicode MS"/>
          <w:iCs/>
        </w:rPr>
        <w:t xml:space="preserve"> on a hosting CSE</w:t>
      </w:r>
      <w:r w:rsidRPr="006D6529">
        <w:rPr>
          <w:rFonts w:eastAsia="Arial Unicode MS"/>
          <w:iCs/>
          <w:lang w:eastAsia="zh-CN"/>
        </w:rPr>
        <w:t>.</w:t>
      </w:r>
    </w:p>
    <w:p w:rsidR="00812C1B" w:rsidRPr="006D6529" w:rsidRDefault="001415B0" w:rsidP="00812C1B">
      <w:pPr>
        <w:jc w:val="both"/>
        <w:rPr>
          <w:rFonts w:eastAsia="Arial Unicode MS"/>
          <w:lang w:eastAsia="zh-CN"/>
        </w:rPr>
      </w:pPr>
      <w:r>
        <w:rPr>
          <w:rFonts w:eastAsia="Arial Unicode MS"/>
          <w:b/>
        </w:rPr>
        <w:t>Originator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 xml:space="preserve">shall </w:t>
      </w:r>
      <w:r w:rsidR="00812C1B" w:rsidRPr="006D6529">
        <w:rPr>
          <w:rFonts w:eastAsia="Arial Unicode MS"/>
        </w:rPr>
        <w:t>request to delete an existing</w:t>
      </w:r>
      <w:r w:rsidR="00812C1B" w:rsidRPr="006D6529">
        <w:rPr>
          <w:rFonts w:eastAsia="Arial Unicode MS"/>
          <w:lang w:eastAsia="zh-CN"/>
        </w:rPr>
        <w:t xml:space="preserve"> &lt;</w:t>
      </w:r>
      <w:proofErr w:type="spellStart"/>
      <w:r w:rsidR="00812C1B" w:rsidRPr="006D6529">
        <w:rPr>
          <w:rFonts w:eastAsia="Arial Unicode MS"/>
          <w:i/>
          <w:lang w:eastAsia="zh-CN"/>
        </w:rPr>
        <w:t>execInstance</w:t>
      </w:r>
      <w:proofErr w:type="spellEnd"/>
      <w:r w:rsidR="00812C1B" w:rsidRPr="006D6529">
        <w:rPr>
          <w:rFonts w:eastAsia="Arial Unicode MS"/>
          <w:lang w:eastAsia="zh-CN"/>
        </w:rPr>
        <w:t>&gt;</w:t>
      </w:r>
      <w:r w:rsidR="00812C1B" w:rsidRPr="006D6529">
        <w:rPr>
          <w:rFonts w:eastAsia="Arial Unicode MS"/>
        </w:rPr>
        <w:t xml:space="preserve"> resource</w:t>
      </w:r>
      <w:r w:rsidR="00812C1B" w:rsidRPr="006D6529">
        <w:rPr>
          <w:rFonts w:eastAsia="Arial Unicode MS"/>
          <w:lang w:eastAsia="zh-CN"/>
        </w:rPr>
        <w:t xml:space="preserve"> by using a DELETE verb</w:t>
      </w:r>
      <w:r w:rsidR="00812C1B" w:rsidRPr="006D6529">
        <w:rPr>
          <w:rFonts w:eastAsia="Arial Unicode MS"/>
        </w:rPr>
        <w:t>. The request</w:t>
      </w:r>
      <w:r w:rsidR="00812C1B" w:rsidRPr="006D6529">
        <w:rPr>
          <w:rFonts w:eastAsia="Arial Unicode MS"/>
          <w:lang w:eastAsia="zh-CN"/>
        </w:rPr>
        <w:t xml:space="preserve"> shall </w:t>
      </w:r>
      <w:r w:rsidR="00812C1B" w:rsidRPr="006D6529">
        <w:rPr>
          <w:rFonts w:eastAsia="Arial Unicode MS"/>
        </w:rPr>
        <w:t>address the specific "&lt;</w:t>
      </w:r>
      <w:proofErr w:type="spellStart"/>
      <w:r w:rsidR="00812C1B" w:rsidRPr="006D6529">
        <w:rPr>
          <w:rFonts w:eastAsia="Arial Unicode MS"/>
          <w:i/>
          <w:lang w:eastAsia="zh-CN"/>
        </w:rPr>
        <w:t>execInstance</w:t>
      </w:r>
      <w:proofErr w:type="spellEnd"/>
      <w:r w:rsidR="00812C1B" w:rsidRPr="006D6529">
        <w:rPr>
          <w:rFonts w:eastAsia="Arial Unicode MS"/>
          <w:i/>
        </w:rPr>
        <w:t>&gt;</w:t>
      </w:r>
      <w:r w:rsidR="00812C1B" w:rsidRPr="006D6529">
        <w:rPr>
          <w:rFonts w:eastAsia="Arial Unicode MS"/>
        </w:rPr>
        <w:t>" resource</w:t>
      </w:r>
      <w:r w:rsidR="00812C1B" w:rsidRPr="006D6529">
        <w:rPr>
          <w:rFonts w:eastAsia="Arial Unicode MS"/>
          <w:lang w:eastAsia="zh-CN"/>
        </w:rPr>
        <w:t xml:space="preserve"> of an </w:t>
      </w:r>
      <w:r w:rsidR="00812C1B" w:rsidRPr="006D6529">
        <w:rPr>
          <w:rFonts w:eastAsia="Arial Unicode MS"/>
          <w:i/>
          <w:lang w:eastAsia="zh-CN"/>
        </w:rPr>
        <w:t>&lt;</w:t>
      </w:r>
      <w:proofErr w:type="spellStart"/>
      <w:r w:rsidR="00812C1B" w:rsidRPr="006D6529">
        <w:rPr>
          <w:rFonts w:eastAsia="Arial Unicode MS"/>
          <w:i/>
          <w:lang w:eastAsia="zh-CN"/>
        </w:rPr>
        <w:t>mgmtCmd</w:t>
      </w:r>
      <w:proofErr w:type="spellEnd"/>
      <w:r w:rsidR="00812C1B" w:rsidRPr="006D6529">
        <w:rPr>
          <w:rFonts w:eastAsia="Arial Unicode MS"/>
          <w:i/>
          <w:lang w:eastAsia="zh-CN"/>
        </w:rPr>
        <w:t>&gt;</w:t>
      </w:r>
      <w:r w:rsidR="00812C1B" w:rsidRPr="006D6529">
        <w:rPr>
          <w:rFonts w:eastAsia="Arial Unicode MS"/>
          <w:lang w:eastAsia="zh-CN"/>
        </w:rPr>
        <w:t xml:space="preserve"> on the hosting </w:t>
      </w:r>
      <w:r>
        <w:rPr>
          <w:rFonts w:eastAsia="Arial Unicode MS"/>
          <w:lang w:eastAsia="zh-CN"/>
        </w:rPr>
        <w:t>CSE</w:t>
      </w:r>
      <w:r w:rsidR="00812C1B" w:rsidRPr="006D6529">
        <w:rPr>
          <w:rFonts w:eastAsia="Arial Unicode MS"/>
          <w:lang w:eastAsia="zh-CN"/>
        </w:rPr>
        <w:t>.</w:t>
      </w:r>
    </w:p>
    <w:p w:rsidR="00812C1B" w:rsidRPr="006D6529" w:rsidRDefault="00812C1B" w:rsidP="00812C1B">
      <w:pPr>
        <w:jc w:val="both"/>
        <w:rPr>
          <w:rFonts w:eastAsia="Arial Unicode MS"/>
        </w:rPr>
      </w:pPr>
      <w:r w:rsidRPr="006D6529">
        <w:rPr>
          <w:rFonts w:eastAsia="Arial Unicode MS"/>
        </w:rPr>
        <w:t xml:space="preserve">The </w:t>
      </w:r>
      <w:r w:rsidR="001415B0">
        <w:rPr>
          <w:rFonts w:eastAsia="Arial Unicode MS"/>
        </w:rPr>
        <w:t>originator</w:t>
      </w:r>
      <w:r w:rsidRPr="006D6529">
        <w:rPr>
          <w:rFonts w:eastAsia="Arial Unicode MS"/>
        </w:rPr>
        <w:t xml:space="preserve"> </w:t>
      </w:r>
      <w:r w:rsidRPr="006D6529">
        <w:rPr>
          <w:rFonts w:eastAsia="Arial Unicode MS"/>
          <w:lang w:eastAsia="zh-CN"/>
        </w:rPr>
        <w:t>shall</w:t>
      </w:r>
      <w:r w:rsidRPr="006D6529">
        <w:rPr>
          <w:rFonts w:eastAsia="Arial Unicode MS"/>
        </w:rPr>
        <w:t xml:space="preserve">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 xml:space="preserve">An </w:t>
      </w:r>
      <w:r w:rsidR="00A2514C">
        <w:rPr>
          <w:rFonts w:eastAsia="Arial Unicode MS"/>
          <w:lang w:eastAsia="zh-CN"/>
        </w:rPr>
        <w:t>AE</w:t>
      </w:r>
      <w:r w:rsidRPr="006D6529">
        <w:rPr>
          <w:rFonts w:eastAsia="Arial Unicode MS"/>
          <w:lang w:eastAsia="zh-CN"/>
        </w:rPr>
        <w:t>.</w:t>
      </w:r>
    </w:p>
    <w:p w:rsidR="00812C1B" w:rsidRPr="006D6529" w:rsidRDefault="00812C1B" w:rsidP="00812C1B">
      <w:pPr>
        <w:pStyle w:val="NO"/>
        <w:rPr>
          <w:rFonts w:eastAsia="Arial Unicode MS"/>
          <w:lang w:eastAsia="zh-CN"/>
        </w:rPr>
      </w:pPr>
      <w:r w:rsidRPr="006D6529">
        <w:rPr>
          <w:rFonts w:eastAsia="Arial Unicode MS"/>
          <w:lang w:eastAsia="zh-CN"/>
        </w:rPr>
        <w:t>NOTE 1:</w:t>
      </w:r>
      <w:r w:rsidRPr="006D6529">
        <w:rPr>
          <w:rFonts w:eastAsia="Arial Unicode MS"/>
          <w:lang w:eastAsia="zh-CN"/>
        </w:rPr>
        <w:tab/>
        <w:t xml:space="preserve">The hosting </w:t>
      </w:r>
      <w:r w:rsidR="001415B0">
        <w:rPr>
          <w:rFonts w:eastAsia="Arial Unicode MS"/>
          <w:lang w:eastAsia="zh-CN"/>
        </w:rPr>
        <w:t>CSE</w:t>
      </w:r>
      <w:r w:rsidRPr="006D6529">
        <w:rPr>
          <w:rFonts w:eastAsia="Arial Unicode MS"/>
          <w:lang w:eastAsia="zh-CN"/>
        </w:rPr>
        <w:t xml:space="preserve"> in the network domain may also delete an &lt;</w:t>
      </w:r>
      <w:proofErr w:type="spellStart"/>
      <w:r w:rsidRPr="006D6529">
        <w:rPr>
          <w:rFonts w:eastAsia="Arial Unicode MS"/>
          <w:i/>
          <w:lang w:eastAsia="zh-CN"/>
        </w:rPr>
        <w:t>execInstance</w:t>
      </w:r>
      <w:proofErr w:type="spellEnd"/>
      <w:r w:rsidRPr="006D6529">
        <w:rPr>
          <w:rFonts w:eastAsia="Arial Unicode MS"/>
          <w:lang w:eastAsia="zh-CN"/>
        </w:rPr>
        <w:t>&gt; resource locally by itself. This internal procedure is out of scope.</w:t>
      </w:r>
    </w:p>
    <w:p w:rsidR="00812C1B" w:rsidRPr="006D6529" w:rsidRDefault="00812C1B" w:rsidP="00812C1B">
      <w:pPr>
        <w:pStyle w:val="NO"/>
        <w:rPr>
          <w:rFonts w:eastAsia="Arial Unicode MS"/>
          <w:lang w:eastAsia="zh-CN"/>
        </w:rPr>
      </w:pPr>
      <w:r w:rsidRPr="006D6529">
        <w:rPr>
          <w:rFonts w:eastAsia="Arial Unicode MS"/>
          <w:lang w:eastAsia="zh-CN"/>
        </w:rPr>
        <w:t>NOTE 2:</w:t>
      </w:r>
      <w:r w:rsidRPr="006D6529">
        <w:rPr>
          <w:rFonts w:eastAsia="Arial Unicode MS"/>
          <w:lang w:eastAsia="zh-CN"/>
        </w:rPr>
        <w:tab/>
        <w:t>The &lt;</w:t>
      </w:r>
      <w:proofErr w:type="spellStart"/>
      <w:r w:rsidRPr="006D6529">
        <w:rPr>
          <w:rFonts w:eastAsia="Arial Unicode MS"/>
          <w:i/>
          <w:lang w:eastAsia="zh-CN"/>
        </w:rPr>
        <w:t>execInstance</w:t>
      </w:r>
      <w:proofErr w:type="spellEnd"/>
      <w:r w:rsidRPr="006D6529">
        <w:rPr>
          <w:rFonts w:eastAsia="Arial Unicode MS"/>
          <w:lang w:eastAsia="zh-CN"/>
        </w:rPr>
        <w:t xml:space="preserve">&gt; resource may also be deleted in the hosting </w:t>
      </w:r>
      <w:r w:rsidR="001415B0">
        <w:rPr>
          <w:rFonts w:eastAsia="Arial Unicode MS"/>
          <w:lang w:eastAsia="zh-CN"/>
        </w:rPr>
        <w:t>CSE</w:t>
      </w:r>
      <w:r w:rsidRPr="006D6529">
        <w:rPr>
          <w:rFonts w:eastAsia="Arial Unicode MS"/>
          <w:lang w:eastAsia="zh-CN"/>
        </w:rPr>
        <w:t xml:space="preserve"> by other offline provisioning means which are out of scope.</w:t>
      </w:r>
    </w:p>
    <w:p w:rsidR="00812C1B" w:rsidRPr="006D6529" w:rsidRDefault="00890C21" w:rsidP="00812C1B">
      <w:pPr>
        <w:rPr>
          <w:rFonts w:eastAsia="Arial Unicode MS"/>
          <w:lang w:eastAsia="zh-CN"/>
        </w:rPr>
      </w:pPr>
      <w:r>
        <w:rPr>
          <w:rFonts w:eastAsia="Arial Unicode MS"/>
          <w:b/>
        </w:rPr>
        <w:t>Receiver</w:t>
      </w:r>
      <w:r w:rsidR="00812C1B" w:rsidRPr="006D6529">
        <w:rPr>
          <w:rFonts w:eastAsia="Arial Unicode MS"/>
          <w:b/>
        </w:rPr>
        <w:t>:</w:t>
      </w:r>
      <w:r w:rsidR="00812C1B" w:rsidRPr="006D6529">
        <w:rPr>
          <w:rFonts w:eastAsia="Arial Unicode MS"/>
        </w:rPr>
        <w:t xml:space="preserve"> </w:t>
      </w:r>
      <w:r w:rsidR="00812C1B" w:rsidRPr="006D6529">
        <w:rPr>
          <w:rFonts w:eastAsia="Arial Unicode MS"/>
          <w:lang w:eastAsia="zh-CN"/>
        </w:rPr>
        <w:t>shall check if the</w:t>
      </w:r>
      <w:r w:rsidR="00812C1B" w:rsidRPr="006D6529">
        <w:rPr>
          <w:rFonts w:eastAsia="Arial Unicode MS"/>
        </w:rPr>
        <w:t xml:space="preserve"> </w:t>
      </w:r>
      <w:r w:rsidR="001415B0">
        <w:rPr>
          <w:rFonts w:eastAsia="Arial Unicode MS"/>
          <w:lang w:eastAsia="zh-CN"/>
        </w:rPr>
        <w:t>originator</w:t>
      </w:r>
      <w:r w:rsidR="00812C1B" w:rsidRPr="006D6529">
        <w:rPr>
          <w:rFonts w:eastAsia="Arial Unicode MS"/>
          <w:lang w:eastAsia="zh-CN"/>
        </w:rPr>
        <w:t xml:space="preserve"> has the DELETE permission on the addressed &lt;</w:t>
      </w:r>
      <w:proofErr w:type="spellStart"/>
      <w:r w:rsidR="00812C1B" w:rsidRPr="006D6529">
        <w:rPr>
          <w:rFonts w:eastAsia="Arial Unicode MS"/>
          <w:i/>
          <w:lang w:eastAsia="zh-CN"/>
        </w:rPr>
        <w:t>execInstance</w:t>
      </w:r>
      <w:proofErr w:type="spellEnd"/>
      <w:r w:rsidR="00812C1B" w:rsidRPr="006D6529">
        <w:rPr>
          <w:rFonts w:eastAsia="Arial Unicode MS"/>
          <w:lang w:eastAsia="zh-CN"/>
        </w:rPr>
        <w:t>&gt; resource. Upon successful validation,</w:t>
      </w:r>
      <w:r w:rsidR="00812C1B" w:rsidRPr="006D6529">
        <w:rPr>
          <w:rFonts w:eastAsia="Arial Unicode MS"/>
        </w:rPr>
        <w:t xml:space="preserve"> the </w:t>
      </w:r>
      <w:r w:rsidR="00812C1B" w:rsidRPr="006D6529">
        <w:rPr>
          <w:rFonts w:eastAsia="Arial Unicode MS"/>
          <w:lang w:eastAsia="zh-CN"/>
        </w:rPr>
        <w:t xml:space="preserve">hosting </w:t>
      </w:r>
      <w:r w:rsidR="001415B0">
        <w:rPr>
          <w:rFonts w:eastAsia="Arial Unicode MS"/>
        </w:rPr>
        <w:t>CSE</w:t>
      </w:r>
      <w:r w:rsidR="00812C1B" w:rsidRPr="006D6529">
        <w:rPr>
          <w:rFonts w:eastAsia="Arial Unicode MS"/>
        </w:rPr>
        <w:t xml:space="preserve"> shall remove the resource from its repository</w:t>
      </w:r>
      <w:r w:rsidR="00812C1B" w:rsidRPr="006D6529">
        <w:rPr>
          <w:rFonts w:eastAsia="Arial Unicode MS"/>
          <w:lang w:eastAsia="zh-CN"/>
        </w:rPr>
        <w:t>. If the &lt;</w:t>
      </w:r>
      <w:proofErr w:type="spellStart"/>
      <w:r w:rsidR="00812C1B" w:rsidRPr="006D6529">
        <w:rPr>
          <w:rFonts w:eastAsia="Arial Unicode MS"/>
          <w:i/>
          <w:lang w:eastAsia="zh-CN"/>
        </w:rPr>
        <w:t>execInstance</w:t>
      </w:r>
      <w:proofErr w:type="spellEnd"/>
      <w:r w:rsidR="00812C1B" w:rsidRPr="006D6529">
        <w:rPr>
          <w:rFonts w:eastAsia="Arial Unicode MS"/>
          <w:lang w:eastAsia="zh-CN"/>
        </w:rPr>
        <w:t xml:space="preserve">&gt; is not finished on the remote entity and it is cancellable, the hosting </w:t>
      </w:r>
      <w:r w:rsidR="001415B0">
        <w:rPr>
          <w:rFonts w:eastAsia="Arial Unicode MS"/>
          <w:lang w:eastAsia="zh-CN"/>
        </w:rPr>
        <w:t>CSE</w:t>
      </w:r>
      <w:r w:rsidR="00812C1B" w:rsidRPr="006D6529">
        <w:rPr>
          <w:rFonts w:eastAsia="Arial Unicode MS"/>
          <w:lang w:eastAsia="zh-CN"/>
        </w:rPr>
        <w:t xml:space="preserve"> shall also use existing management </w:t>
      </w:r>
      <w:r w:rsidR="007454E7" w:rsidRPr="006D6529">
        <w:rPr>
          <w:rFonts w:eastAsia="Arial Unicode MS"/>
          <w:lang w:eastAsia="zh-CN"/>
        </w:rPr>
        <w:t>protocol</w:t>
      </w:r>
      <w:r w:rsidR="007454E7">
        <w:rPr>
          <w:rFonts w:eastAsia="Arial Unicode MS"/>
          <w:lang w:eastAsia="zh-CN"/>
        </w:rPr>
        <w:t xml:space="preserve">s </w:t>
      </w:r>
      <w:r w:rsidR="00812C1B" w:rsidRPr="006D6529">
        <w:rPr>
          <w:rFonts w:eastAsia="Arial Unicode MS"/>
          <w:lang w:eastAsia="zh-CN"/>
        </w:rPr>
        <w:br/>
        <w:t xml:space="preserve">(i.e. BBF TR-069 </w:t>
      </w:r>
      <w:proofErr w:type="spellStart"/>
      <w:r w:rsidR="00812C1B" w:rsidRPr="006D6529">
        <w:rPr>
          <w:rFonts w:eastAsia="Arial Unicode MS"/>
          <w:lang w:eastAsia="zh-CN"/>
        </w:rPr>
        <w:t>CancelTransfer</w:t>
      </w:r>
      <w:proofErr w:type="spellEnd"/>
      <w:r w:rsidR="00812C1B" w:rsidRPr="006D6529">
        <w:rPr>
          <w:rFonts w:eastAsia="Arial Unicode MS"/>
          <w:lang w:eastAsia="zh-CN"/>
        </w:rPr>
        <w:t xml:space="preserve"> RPC) to cancel the corresponding management currently initiated at the remote entity. Then the </w:t>
      </w:r>
      <w:r w:rsidR="001415B0">
        <w:rPr>
          <w:rFonts w:eastAsia="Arial Unicode MS"/>
          <w:lang w:eastAsia="zh-CN"/>
        </w:rPr>
        <w:t>CSE</w:t>
      </w:r>
      <w:r w:rsidR="00812C1B" w:rsidRPr="006D6529">
        <w:rPr>
          <w:rFonts w:eastAsia="Arial Unicode MS"/>
        </w:rPr>
        <w:t xml:space="preserve"> shall respond to the </w:t>
      </w:r>
      <w:r w:rsidR="001415B0">
        <w:rPr>
          <w:rFonts w:eastAsia="Arial Unicode MS"/>
        </w:rPr>
        <w:t>originator</w:t>
      </w:r>
      <w:r w:rsidR="00812C1B" w:rsidRPr="006D6529">
        <w:rPr>
          <w:rFonts w:eastAsia="Arial Unicode MS"/>
        </w:rPr>
        <w:t xml:space="preserve"> with the appropriate generic responses.</w:t>
      </w:r>
    </w:p>
    <w:p w:rsidR="00812C1B" w:rsidRPr="006D6529" w:rsidRDefault="00812C1B" w:rsidP="00812C1B">
      <w:pPr>
        <w:keepNext/>
        <w:jc w:val="both"/>
        <w:rPr>
          <w:rFonts w:eastAsia="Arial Unicode MS"/>
          <w:lang w:eastAsia="zh-CN"/>
        </w:rPr>
      </w:pPr>
      <w:r w:rsidRPr="006D6529">
        <w:rPr>
          <w:rFonts w:eastAsia="Arial Unicode MS"/>
          <w:lang w:eastAsia="zh-CN"/>
        </w:rPr>
        <w:t xml:space="preserve">The hosting </w:t>
      </w:r>
      <w:r w:rsidR="001415B0">
        <w:rPr>
          <w:rFonts w:eastAsia="Arial Unicode MS"/>
          <w:lang w:eastAsia="zh-CN"/>
        </w:rPr>
        <w:t>CSE</w:t>
      </w:r>
      <w:r w:rsidRPr="006D6529">
        <w:rPr>
          <w:rFonts w:eastAsia="Arial Unicode MS"/>
          <w:lang w:eastAsia="zh-CN"/>
        </w:rPr>
        <w:t xml:space="preserve"> shall be:</w:t>
      </w:r>
    </w:p>
    <w:p w:rsidR="00812C1B" w:rsidRPr="006D6529" w:rsidRDefault="00812C1B" w:rsidP="00812C1B">
      <w:pPr>
        <w:pStyle w:val="B1"/>
        <w:numPr>
          <w:ilvl w:val="0"/>
          <w:numId w:val="16"/>
        </w:numPr>
        <w:rPr>
          <w:rFonts w:eastAsia="Arial Unicode MS"/>
          <w:lang w:eastAsia="zh-CN"/>
        </w:rPr>
      </w:pPr>
      <w:r w:rsidRPr="006D6529">
        <w:rPr>
          <w:rFonts w:eastAsia="Arial Unicode MS"/>
          <w:lang w:eastAsia="zh-CN"/>
        </w:rPr>
        <w:t>An</w:t>
      </w:r>
      <w:r>
        <w:rPr>
          <w:rFonts w:eastAsia="Arial Unicode MS"/>
          <w:lang w:eastAsia="zh-CN"/>
        </w:rPr>
        <w:t xml:space="preserve"> </w:t>
      </w:r>
      <w:r w:rsidR="00856BC2">
        <w:rPr>
          <w:rFonts w:eastAsia="Arial Unicode MS"/>
          <w:lang w:eastAsia="zh-CN"/>
        </w:rPr>
        <w:t>N-CSE</w:t>
      </w:r>
      <w:r w:rsidRPr="006D6529">
        <w:rPr>
          <w:rFonts w:eastAsia="Arial Unicode MS"/>
          <w:lang w:eastAsia="zh-CN"/>
        </w:rPr>
        <w:t>.</w:t>
      </w:r>
    </w:p>
    <w:p w:rsidR="00812C1B" w:rsidRPr="006D6529" w:rsidRDefault="00812C1B" w:rsidP="00812C1B">
      <w:pPr>
        <w:pStyle w:val="FL"/>
        <w:rPr>
          <w:rFonts w:eastAsia="Arial Unicode MS"/>
        </w:rPr>
      </w:pPr>
    </w:p>
    <w:p w:rsidR="00C462C5" w:rsidRDefault="00C462C5" w:rsidP="00B33D52">
      <w:pPr>
        <w:pStyle w:val="EX"/>
        <w:ind w:left="0" w:firstLine="0"/>
        <w:rPr>
          <w:rFonts w:eastAsia="Arial Unicode MS"/>
        </w:rPr>
      </w:pPr>
    </w:p>
    <w:p w:rsidR="009E6B19" w:rsidRPr="00E06ECA" w:rsidRDefault="009E6B19" w:rsidP="009E6B19">
      <w:pPr>
        <w:pStyle w:val="Caption"/>
        <w:jc w:val="center"/>
        <w:rPr>
          <w:lang w:eastAsia="ko-KR"/>
        </w:rPr>
      </w:pPr>
      <w:r>
        <w:t xml:space="preserve">Table </w:t>
      </w:r>
      <w:r w:rsidR="006613EF">
        <w:t>10.3.</w:t>
      </w:r>
      <w:r>
        <w:t>x.8.1 &lt;</w:t>
      </w:r>
      <w:proofErr w:type="spellStart"/>
      <w:r>
        <w:rPr>
          <w:i/>
        </w:rPr>
        <w:t>execInstance</w:t>
      </w:r>
      <w:proofErr w:type="spellEnd"/>
      <w:r>
        <w:t>&gt; DELETE flow</w:t>
      </w:r>
    </w:p>
    <w:tbl>
      <w:tblPr>
        <w:tblW w:w="0" w:type="auto"/>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Look w:val="04A0" w:firstRow="1" w:lastRow="0" w:firstColumn="1" w:lastColumn="0" w:noHBand="0" w:noVBand="1"/>
      </w:tblPr>
      <w:tblGrid>
        <w:gridCol w:w="2093"/>
        <w:gridCol w:w="7074"/>
      </w:tblGrid>
      <w:tr w:rsidR="009E6B19" w:rsidRPr="000462E2" w:rsidTr="00E339A3">
        <w:tc>
          <w:tcPr>
            <w:tcW w:w="2093" w:type="dxa"/>
            <w:tcBorders>
              <w:top w:val="single" w:sz="8" w:space="0" w:color="000000"/>
            </w:tcBorders>
            <w:shd w:val="clear" w:color="auto" w:fill="000000"/>
          </w:tcPr>
          <w:p w:rsidR="009E6B19" w:rsidRPr="000462E2" w:rsidRDefault="009E6B19" w:rsidP="00E339A3">
            <w:pPr>
              <w:pStyle w:val="OneM2M-Normal"/>
              <w:jc w:val="center"/>
              <w:rPr>
                <w:b/>
                <w:bCs/>
                <w:color w:val="FFFFFF"/>
                <w:lang w:eastAsia="ko-KR"/>
              </w:rPr>
            </w:pPr>
          </w:p>
        </w:tc>
        <w:tc>
          <w:tcPr>
            <w:tcW w:w="7074" w:type="dxa"/>
            <w:tcBorders>
              <w:top w:val="single" w:sz="8" w:space="0" w:color="000000"/>
            </w:tcBorders>
            <w:shd w:val="clear" w:color="auto" w:fill="000000"/>
          </w:tcPr>
          <w:p w:rsidR="009E6B19" w:rsidRPr="000462E2" w:rsidRDefault="009E6B19" w:rsidP="00E339A3">
            <w:pPr>
              <w:pStyle w:val="OneM2M-Normal"/>
              <w:jc w:val="center"/>
              <w:rPr>
                <w:b/>
                <w:bCs/>
                <w:color w:val="FFFFFF"/>
                <w:lang w:eastAsia="ko-KR"/>
              </w:rPr>
            </w:pPr>
            <w:r w:rsidRPr="000462E2">
              <w:rPr>
                <w:b/>
                <w:bCs/>
                <w:color w:val="FFFFFF"/>
                <w:lang w:eastAsia="ko-KR"/>
              </w:rPr>
              <w:t>Description</w:t>
            </w:r>
          </w:p>
        </w:tc>
      </w:tr>
      <w:tr w:rsidR="009E6B19" w:rsidRPr="00FF2FB5" w:rsidTr="00E339A3">
        <w:tc>
          <w:tcPr>
            <w:tcW w:w="2093" w:type="dxa"/>
          </w:tcPr>
          <w:p w:rsidR="009E6B19" w:rsidRPr="00FF2FB5" w:rsidRDefault="009E6B19" w:rsidP="00E339A3">
            <w:pPr>
              <w:pStyle w:val="OneM2M-Normal"/>
              <w:jc w:val="both"/>
              <w:rPr>
                <w:rFonts w:ascii="Times New Roman" w:hAnsi="Times New Roman"/>
                <w:sz w:val="20"/>
                <w:szCs w:val="20"/>
                <w:lang w:eastAsia="ko-KR"/>
              </w:rPr>
            </w:pPr>
            <w:r w:rsidRPr="00FF2FB5">
              <w:rPr>
                <w:rFonts w:ascii="Times New Roman" w:hAnsi="Times New Roman"/>
                <w:sz w:val="20"/>
                <w:szCs w:val="20"/>
                <w:lang w:eastAsia="ko-KR"/>
              </w:rPr>
              <w:t>Call flow type</w:t>
            </w:r>
          </w:p>
        </w:tc>
        <w:tc>
          <w:tcPr>
            <w:tcW w:w="7074" w:type="dxa"/>
          </w:tcPr>
          <w:p w:rsidR="009E6B19" w:rsidRPr="00FF2FB5" w:rsidRDefault="009E6B19" w:rsidP="00E339A3">
            <w:pPr>
              <w:pStyle w:val="OneM2M-Normal"/>
              <w:jc w:val="both"/>
              <w:rPr>
                <w:rFonts w:ascii="Times New Roman" w:hAnsi="Times New Roman"/>
                <w:sz w:val="20"/>
                <w:szCs w:val="20"/>
                <w:lang w:eastAsia="ko-KR"/>
              </w:rPr>
            </w:pPr>
            <w:r>
              <w:rPr>
                <w:rFonts w:ascii="Times New Roman" w:hAnsi="Times New Roman"/>
                <w:sz w:val="20"/>
                <w:szCs w:val="20"/>
                <w:lang w:eastAsia="ko-KR"/>
              </w:rPr>
              <w:t>DELETE</w:t>
            </w:r>
          </w:p>
        </w:tc>
      </w:tr>
      <w:tr w:rsidR="009E6B19" w:rsidRPr="00FF2FB5" w:rsidTr="00E339A3">
        <w:tc>
          <w:tcPr>
            <w:tcW w:w="2093" w:type="dxa"/>
          </w:tcPr>
          <w:p w:rsidR="009E6B19" w:rsidRPr="00FF2FB5" w:rsidRDefault="009E6B19" w:rsidP="00E339A3">
            <w:pPr>
              <w:tabs>
                <w:tab w:val="left" w:pos="3800"/>
              </w:tabs>
              <w:rPr>
                <w:rFonts w:eastAsia="Arial Unicode MS"/>
              </w:rPr>
            </w:pPr>
            <w:r w:rsidRPr="00FF2FB5">
              <w:rPr>
                <w:rFonts w:eastAsia="Arial Unicode MS"/>
              </w:rPr>
              <w:t xml:space="preserve">Pre-conditions </w:t>
            </w:r>
          </w:p>
        </w:tc>
        <w:tc>
          <w:tcPr>
            <w:tcW w:w="7074" w:type="dxa"/>
          </w:tcPr>
          <w:p w:rsidR="009E6B19" w:rsidRPr="00BB2A0C" w:rsidRDefault="009E6B19" w:rsidP="00E339A3">
            <w:pPr>
              <w:tabs>
                <w:tab w:val="left" w:pos="3800"/>
              </w:tabs>
              <w:rPr>
                <w:rFonts w:eastAsia="Arial Unicode MS"/>
              </w:rPr>
            </w:pPr>
            <w:r w:rsidRPr="004119A5">
              <w:rPr>
                <w:rFonts w:eastAsia="Arial Unicode MS"/>
              </w:rPr>
              <w:t xml:space="preserve">Originator needs to </w:t>
            </w:r>
            <w:r w:rsidR="00E339A3">
              <w:rPr>
                <w:rFonts w:eastAsia="Arial Unicode MS"/>
              </w:rPr>
              <w:t xml:space="preserve">delete </w:t>
            </w:r>
            <w:r w:rsidRPr="004119A5">
              <w:rPr>
                <w:rFonts w:eastAsia="Arial Unicode MS"/>
              </w:rPr>
              <w:t>a resource</w:t>
            </w:r>
          </w:p>
        </w:tc>
      </w:tr>
      <w:tr w:rsidR="009E6B19" w:rsidRPr="00FF2FB5" w:rsidTr="00E339A3">
        <w:tc>
          <w:tcPr>
            <w:tcW w:w="2093" w:type="dxa"/>
          </w:tcPr>
          <w:p w:rsidR="009E6B19" w:rsidRPr="00FF2FB5" w:rsidRDefault="009E6B19" w:rsidP="00E339A3">
            <w:pPr>
              <w:tabs>
                <w:tab w:val="left" w:pos="3800"/>
              </w:tabs>
              <w:rPr>
                <w:rFonts w:eastAsia="Arial Unicode MS"/>
              </w:rPr>
            </w:pPr>
            <w:r w:rsidRPr="00FF2FB5">
              <w:rPr>
                <w:rFonts w:eastAsia="Arial Unicode MS"/>
              </w:rPr>
              <w:t>Information on Request message</w:t>
            </w:r>
          </w:p>
        </w:tc>
        <w:tc>
          <w:tcPr>
            <w:tcW w:w="7074" w:type="dxa"/>
          </w:tcPr>
          <w:p w:rsidR="00E339A3" w:rsidRPr="00E339A3" w:rsidRDefault="00E339A3" w:rsidP="00E339A3">
            <w:pPr>
              <w:tabs>
                <w:tab w:val="left" w:pos="3800"/>
              </w:tabs>
              <w:rPr>
                <w:rFonts w:eastAsia="Arial Unicode MS"/>
                <w:iCs/>
              </w:rPr>
            </w:pPr>
            <w:r>
              <w:rPr>
                <w:rFonts w:eastAsia="Arial Unicode MS"/>
                <w:iCs/>
              </w:rPr>
              <w:t>op: D</w:t>
            </w:r>
          </w:p>
          <w:p w:rsidR="00E339A3" w:rsidRPr="00E339A3" w:rsidRDefault="00E339A3" w:rsidP="00E339A3">
            <w:pPr>
              <w:tabs>
                <w:tab w:val="left" w:pos="3800"/>
              </w:tabs>
              <w:rPr>
                <w:rFonts w:eastAsia="Arial Unicode MS"/>
                <w:iCs/>
              </w:rPr>
            </w:pPr>
            <w:proofErr w:type="spellStart"/>
            <w:r w:rsidRPr="00E339A3">
              <w:rPr>
                <w:rFonts w:eastAsia="Arial Unicode MS"/>
                <w:iCs/>
              </w:rPr>
              <w:t>fr</w:t>
            </w:r>
            <w:proofErr w:type="spellEnd"/>
            <w:r w:rsidRPr="00E339A3">
              <w:rPr>
                <w:rFonts w:eastAsia="Arial Unicode MS"/>
                <w:iCs/>
              </w:rPr>
              <w:t>: Originator App-</w:t>
            </w:r>
            <w:proofErr w:type="spellStart"/>
            <w:r w:rsidRPr="00E339A3">
              <w:rPr>
                <w:rFonts w:eastAsia="Arial Unicode MS"/>
                <w:iCs/>
              </w:rPr>
              <w:t>Inst</w:t>
            </w:r>
            <w:proofErr w:type="spellEnd"/>
            <w:r w:rsidRPr="00E339A3">
              <w:rPr>
                <w:rFonts w:eastAsia="Arial Unicode MS"/>
                <w:iCs/>
              </w:rPr>
              <w:t>-ID or CSE-ID</w:t>
            </w:r>
          </w:p>
          <w:p w:rsidR="00E339A3" w:rsidRPr="00E339A3" w:rsidRDefault="00E339A3" w:rsidP="00E339A3">
            <w:pPr>
              <w:tabs>
                <w:tab w:val="left" w:pos="3800"/>
              </w:tabs>
              <w:rPr>
                <w:rFonts w:eastAsia="Arial Unicode MS"/>
                <w:iCs/>
              </w:rPr>
            </w:pPr>
            <w:r w:rsidRPr="00E339A3">
              <w:rPr>
                <w:rFonts w:eastAsia="Arial Unicode MS"/>
                <w:iCs/>
              </w:rPr>
              <w:t>to: Receiver CSE-ID</w:t>
            </w:r>
          </w:p>
          <w:p w:rsidR="00E339A3" w:rsidRPr="00E339A3" w:rsidRDefault="00E339A3" w:rsidP="00E339A3">
            <w:pPr>
              <w:tabs>
                <w:tab w:val="left" w:pos="3800"/>
              </w:tabs>
              <w:rPr>
                <w:rFonts w:eastAsia="Arial Unicode MS"/>
                <w:iCs/>
              </w:rPr>
            </w:pPr>
            <w:proofErr w:type="spellStart"/>
            <w:r w:rsidRPr="00E339A3">
              <w:rPr>
                <w:rFonts w:eastAsia="Arial Unicode MS"/>
                <w:iCs/>
              </w:rPr>
              <w:t>cn</w:t>
            </w:r>
            <w:proofErr w:type="spellEnd"/>
            <w:r w:rsidRPr="00E339A3">
              <w:rPr>
                <w:rFonts w:eastAsia="Arial Unicode MS"/>
                <w:iCs/>
              </w:rPr>
              <w:t>: Name of &lt;</w:t>
            </w:r>
            <w:proofErr w:type="spellStart"/>
            <w:r w:rsidRPr="00E339A3">
              <w:rPr>
                <w:rFonts w:eastAsia="Arial Unicode MS"/>
                <w:iCs/>
              </w:rPr>
              <w:t>mgmtCmd</w:t>
            </w:r>
            <w:proofErr w:type="spellEnd"/>
            <w:r w:rsidRPr="00E339A3">
              <w:rPr>
                <w:rFonts w:eastAsia="Arial Unicode MS"/>
                <w:iCs/>
              </w:rPr>
              <w:t>&gt; resource</w:t>
            </w:r>
          </w:p>
          <w:p w:rsidR="00E339A3" w:rsidRPr="000E444B" w:rsidRDefault="00E339A3" w:rsidP="00E339A3">
            <w:pPr>
              <w:tabs>
                <w:tab w:val="left" w:pos="3800"/>
              </w:tabs>
              <w:rPr>
                <w:rFonts w:eastAsia="Arial Unicode MS"/>
                <w:iCs/>
              </w:rPr>
            </w:pPr>
            <w:r w:rsidRPr="00E339A3">
              <w:rPr>
                <w:rFonts w:eastAsia="Arial Unicode MS"/>
                <w:iCs/>
              </w:rPr>
              <w:t>The mandatory and/or optional attributes defined in 9.6.X, as needed.</w:t>
            </w:r>
          </w:p>
        </w:tc>
      </w:tr>
      <w:tr w:rsidR="009E6B19" w:rsidRPr="00FF2FB5" w:rsidTr="00E339A3">
        <w:tc>
          <w:tcPr>
            <w:tcW w:w="2093" w:type="dxa"/>
          </w:tcPr>
          <w:p w:rsidR="009E6B19" w:rsidRPr="00FF2FB5" w:rsidRDefault="009E6B19" w:rsidP="00E339A3">
            <w:pPr>
              <w:tabs>
                <w:tab w:val="left" w:pos="3800"/>
              </w:tabs>
              <w:rPr>
                <w:rFonts w:eastAsia="Arial Unicode MS"/>
              </w:rPr>
            </w:pPr>
            <w:r w:rsidRPr="00FF2FB5">
              <w:rPr>
                <w:rFonts w:eastAsia="Arial Unicode MS"/>
              </w:rPr>
              <w:t>Local processing on Hosting CSE</w:t>
            </w:r>
          </w:p>
        </w:tc>
        <w:tc>
          <w:tcPr>
            <w:tcW w:w="7074" w:type="dxa"/>
          </w:tcPr>
          <w:p w:rsidR="009E6B19" w:rsidRPr="004119A5" w:rsidRDefault="009E6B19" w:rsidP="00E339A3">
            <w:pPr>
              <w:tabs>
                <w:tab w:val="left" w:pos="3800"/>
              </w:tabs>
              <w:rPr>
                <w:rFonts w:eastAsia="Arial Unicode MS"/>
                <w:lang w:eastAsia="ko-KR"/>
              </w:rPr>
            </w:pPr>
            <w:r w:rsidRPr="004119A5">
              <w:rPr>
                <w:rFonts w:eastAsia="Arial Unicode MS"/>
                <w:lang w:eastAsia="ko-KR"/>
              </w:rPr>
              <w:t>If the &lt;</w:t>
            </w:r>
            <w:proofErr w:type="spellStart"/>
            <w:r w:rsidRPr="004119A5">
              <w:rPr>
                <w:rFonts w:eastAsia="Arial Unicode MS"/>
                <w:lang w:eastAsia="ko-KR"/>
              </w:rPr>
              <w:t>execInstance</w:t>
            </w:r>
            <w:proofErr w:type="spellEnd"/>
            <w:r w:rsidRPr="004119A5">
              <w:rPr>
                <w:rFonts w:eastAsia="Arial Unicode MS"/>
                <w:lang w:eastAsia="ko-KR"/>
              </w:rPr>
              <w:t>&gt; is not finished yet and it is cancellable, the N-CSE shall cancel the &lt;</w:t>
            </w:r>
            <w:proofErr w:type="spellStart"/>
            <w:r w:rsidRPr="004119A5">
              <w:rPr>
                <w:rFonts w:eastAsia="Arial Unicode MS"/>
                <w:lang w:eastAsia="ko-KR"/>
              </w:rPr>
              <w:t>execInstance</w:t>
            </w:r>
            <w:proofErr w:type="spellEnd"/>
            <w:r w:rsidRPr="004119A5">
              <w:rPr>
                <w:rFonts w:eastAsia="Arial Unicode MS"/>
                <w:lang w:eastAsia="ko-KR"/>
              </w:rPr>
              <w:t xml:space="preserve">&gt; from the remote entity using corresponding management procedures in existing management protocol (i.e. </w:t>
            </w:r>
            <w:proofErr w:type="spellStart"/>
            <w:r w:rsidRPr="004119A5">
              <w:rPr>
                <w:rFonts w:eastAsia="Arial Unicode MS"/>
                <w:lang w:eastAsia="ko-KR"/>
              </w:rPr>
              <w:t>CancelTransfer</w:t>
            </w:r>
            <w:proofErr w:type="spellEnd"/>
            <w:r w:rsidRPr="004119A5">
              <w:rPr>
                <w:rFonts w:eastAsia="Arial Unicode MS"/>
                <w:lang w:eastAsia="ko-KR"/>
              </w:rPr>
              <w:t xml:space="preserve"> RPC in BBF TR-069 [10]). </w:t>
            </w:r>
          </w:p>
          <w:p w:rsidR="009E6B19" w:rsidRDefault="009E6B19" w:rsidP="00E339A3">
            <w:pPr>
              <w:tabs>
                <w:tab w:val="left" w:pos="3800"/>
              </w:tabs>
              <w:rPr>
                <w:rFonts w:eastAsia="Arial Unicode MS"/>
                <w:lang w:eastAsia="ko-KR"/>
              </w:rPr>
            </w:pPr>
            <w:r w:rsidRPr="004119A5">
              <w:rPr>
                <w:rFonts w:eastAsia="Arial Unicode MS"/>
                <w:lang w:eastAsia="ko-KR"/>
              </w:rPr>
              <w:lastRenderedPageBreak/>
              <w:t>The &lt;</w:t>
            </w:r>
            <w:proofErr w:type="spellStart"/>
            <w:r w:rsidRPr="004119A5">
              <w:rPr>
                <w:rFonts w:eastAsia="Arial Unicode MS"/>
                <w:lang w:eastAsia="ko-KR"/>
              </w:rPr>
              <w:t>execInstance</w:t>
            </w:r>
            <w:proofErr w:type="spellEnd"/>
            <w:r w:rsidRPr="004119A5">
              <w:rPr>
                <w:rFonts w:eastAsia="Arial Unicode MS"/>
                <w:lang w:eastAsia="ko-KR"/>
              </w:rPr>
              <w:t>&gt; resource shall be deleted from the repository of the N-CSE.</w:t>
            </w:r>
          </w:p>
          <w:p w:rsidR="009E6B19" w:rsidRPr="00FF2FB5" w:rsidRDefault="009E6B19" w:rsidP="00E339A3">
            <w:pPr>
              <w:tabs>
                <w:tab w:val="left" w:pos="3800"/>
              </w:tabs>
              <w:rPr>
                <w:rFonts w:eastAsia="Arial Unicode MS"/>
                <w:lang w:eastAsia="ko-KR"/>
              </w:rPr>
            </w:pPr>
            <w:r w:rsidRPr="002A733D">
              <w:rPr>
                <w:rFonts w:eastAsia="Arial Unicode MS"/>
                <w:lang w:eastAsia="ko-KR"/>
              </w:rPr>
              <w:t>If the corresponding initiated commands cannot be deleted from remote entity due to some reason (e.g. not found), the &lt;</w:t>
            </w:r>
            <w:proofErr w:type="spellStart"/>
            <w:r w:rsidRPr="002A733D">
              <w:rPr>
                <w:rFonts w:eastAsia="Arial Unicode MS"/>
                <w:lang w:eastAsia="ko-KR"/>
              </w:rPr>
              <w:t>execInstance</w:t>
            </w:r>
            <w:proofErr w:type="spellEnd"/>
            <w:r w:rsidRPr="002A733D">
              <w:rPr>
                <w:rFonts w:eastAsia="Arial Unicode MS"/>
                <w:lang w:eastAsia="ko-KR"/>
              </w:rPr>
              <w:t>&gt; resource shall be still deleted be performed</w:t>
            </w:r>
          </w:p>
        </w:tc>
      </w:tr>
      <w:tr w:rsidR="009E6B19" w:rsidRPr="00FF2FB5" w:rsidTr="00E339A3">
        <w:tc>
          <w:tcPr>
            <w:tcW w:w="2093" w:type="dxa"/>
          </w:tcPr>
          <w:p w:rsidR="009E6B19" w:rsidRPr="00FF2FB5" w:rsidRDefault="009E6B19" w:rsidP="00E339A3">
            <w:pPr>
              <w:tabs>
                <w:tab w:val="left" w:pos="3800"/>
              </w:tabs>
              <w:rPr>
                <w:rFonts w:eastAsia="Arial Unicode MS"/>
              </w:rPr>
            </w:pPr>
            <w:r w:rsidRPr="00FF2FB5">
              <w:rPr>
                <w:rFonts w:eastAsia="Arial Unicode MS"/>
              </w:rPr>
              <w:lastRenderedPageBreak/>
              <w:t>Information on Response message</w:t>
            </w:r>
          </w:p>
        </w:tc>
        <w:tc>
          <w:tcPr>
            <w:tcW w:w="7074" w:type="dxa"/>
          </w:tcPr>
          <w:p w:rsidR="009E6B19" w:rsidRPr="00FF2FB5" w:rsidRDefault="009E6B19" w:rsidP="00E339A3">
            <w:pPr>
              <w:tabs>
                <w:tab w:val="left" w:pos="3800"/>
              </w:tabs>
              <w:rPr>
                <w:rFonts w:eastAsia="Arial Unicode MS"/>
              </w:rPr>
            </w:pPr>
            <w:r w:rsidRPr="00FF2FB5">
              <w:rPr>
                <w:rFonts w:eastAsia="Arial Unicode MS"/>
                <w:iCs/>
              </w:rPr>
              <w:t xml:space="preserve">No change from </w:t>
            </w:r>
            <w:r w:rsidRPr="00FF2FB5">
              <w:rPr>
                <w:rFonts w:eastAsia="Arial Unicode MS"/>
              </w:rPr>
              <w:t xml:space="preserve">the </w:t>
            </w:r>
            <w:r>
              <w:rPr>
                <w:rFonts w:eastAsia="Arial Unicode MS"/>
              </w:rPr>
              <w:t>basic</w:t>
            </w:r>
            <w:r w:rsidRPr="00FF2FB5">
              <w:rPr>
                <w:rFonts w:eastAsia="Arial Unicode MS"/>
              </w:rPr>
              <w:t xml:space="preserve"> procedure</w:t>
            </w:r>
            <w:r>
              <w:rPr>
                <w:rFonts w:eastAsia="Arial Unicode MS"/>
              </w:rPr>
              <w:t xml:space="preserve"> (clause 10.1.1.4)</w:t>
            </w:r>
          </w:p>
        </w:tc>
      </w:tr>
      <w:tr w:rsidR="009E6B19" w:rsidRPr="00FF2FB5" w:rsidTr="00E339A3">
        <w:tc>
          <w:tcPr>
            <w:tcW w:w="2093" w:type="dxa"/>
            <w:tcBorders>
              <w:top w:val="single" w:sz="8" w:space="0" w:color="000000"/>
              <w:bottom w:val="single" w:sz="8" w:space="0" w:color="000000"/>
            </w:tcBorders>
          </w:tcPr>
          <w:p w:rsidR="009E6B19" w:rsidRPr="00FF2FB5" w:rsidRDefault="009E6B19" w:rsidP="00E339A3">
            <w:pPr>
              <w:tabs>
                <w:tab w:val="left" w:pos="3800"/>
              </w:tabs>
              <w:rPr>
                <w:rFonts w:eastAsia="Arial Unicode MS"/>
              </w:rPr>
            </w:pPr>
            <w:r w:rsidRPr="00FF2FB5">
              <w:rPr>
                <w:rFonts w:eastAsia="Arial Unicode MS"/>
              </w:rPr>
              <w:t xml:space="preserve">Post-condition </w:t>
            </w:r>
          </w:p>
        </w:tc>
        <w:tc>
          <w:tcPr>
            <w:tcW w:w="7074" w:type="dxa"/>
            <w:tcBorders>
              <w:top w:val="single" w:sz="8" w:space="0" w:color="000000"/>
              <w:bottom w:val="single" w:sz="8" w:space="0" w:color="000000"/>
            </w:tcBorders>
          </w:tcPr>
          <w:p w:rsidR="009E6B19" w:rsidRPr="00FF2FB5" w:rsidRDefault="009E6B19" w:rsidP="00E339A3">
            <w:pPr>
              <w:tabs>
                <w:tab w:val="left" w:pos="3800"/>
              </w:tabs>
              <w:rPr>
                <w:rFonts w:eastAsia="Arial Unicode MS"/>
              </w:rPr>
            </w:pPr>
            <w:r w:rsidRPr="00FF2FB5">
              <w:rPr>
                <w:rFonts w:eastAsia="Arial Unicode MS"/>
              </w:rPr>
              <w:t>None</w:t>
            </w:r>
          </w:p>
        </w:tc>
      </w:tr>
      <w:tr w:rsidR="009E6B19" w:rsidRPr="00FF2FB5" w:rsidTr="00E339A3">
        <w:tc>
          <w:tcPr>
            <w:tcW w:w="2093" w:type="dxa"/>
            <w:tcBorders>
              <w:bottom w:val="single" w:sz="8" w:space="0" w:color="000000"/>
            </w:tcBorders>
          </w:tcPr>
          <w:p w:rsidR="009E6B19" w:rsidRPr="00FF2FB5" w:rsidRDefault="009E6B19" w:rsidP="00E339A3">
            <w:pPr>
              <w:tabs>
                <w:tab w:val="left" w:pos="3800"/>
              </w:tabs>
              <w:rPr>
                <w:rFonts w:eastAsia="Arial Unicode MS"/>
              </w:rPr>
            </w:pPr>
            <w:r w:rsidRPr="00FF2FB5">
              <w:rPr>
                <w:rFonts w:eastAsia="Arial Unicode MS"/>
              </w:rPr>
              <w:t>Exceptions</w:t>
            </w:r>
          </w:p>
        </w:tc>
        <w:tc>
          <w:tcPr>
            <w:tcW w:w="7074" w:type="dxa"/>
            <w:tcBorders>
              <w:bottom w:val="single" w:sz="8" w:space="0" w:color="000000"/>
            </w:tcBorders>
          </w:tcPr>
          <w:p w:rsidR="009E6B19" w:rsidRPr="002A733D" w:rsidRDefault="009E6B19" w:rsidP="00E339A3">
            <w:pPr>
              <w:tabs>
                <w:tab w:val="left" w:pos="3800"/>
              </w:tabs>
              <w:rPr>
                <w:rFonts w:eastAsia="Arial Unicode MS"/>
                <w:lang w:eastAsia="zh-CN"/>
              </w:rPr>
            </w:pPr>
            <w:r w:rsidRPr="002A733D">
              <w:rPr>
                <w:rFonts w:eastAsia="Arial Unicode MS"/>
                <w:lang w:eastAsia="zh-CN"/>
              </w:rPr>
              <w:t>If the deletion is not allowed or the specific &lt;</w:t>
            </w:r>
            <w:proofErr w:type="spellStart"/>
            <w:r w:rsidRPr="002A733D">
              <w:rPr>
                <w:rFonts w:eastAsia="Arial Unicode MS"/>
                <w:lang w:eastAsia="zh-CN"/>
              </w:rPr>
              <w:t>execInstance</w:t>
            </w:r>
            <w:proofErr w:type="spellEnd"/>
            <w:r w:rsidRPr="002A733D">
              <w:rPr>
                <w:rFonts w:eastAsia="Arial Unicode MS"/>
                <w:lang w:eastAsia="zh-CN"/>
              </w:rPr>
              <w:t xml:space="preserve">&gt; resource does not exist in the N-CSE, </w:t>
            </w:r>
            <w:r>
              <w:rPr>
                <w:rFonts w:eastAsia="Arial Unicode MS"/>
                <w:lang w:eastAsia="zh-CN"/>
              </w:rPr>
              <w:t xml:space="preserve">there is no </w:t>
            </w:r>
            <w:r w:rsidRPr="002A733D">
              <w:rPr>
                <w:rFonts w:eastAsia="Arial Unicode MS"/>
                <w:lang w:eastAsia="zh-CN"/>
              </w:rPr>
              <w:t xml:space="preserve">processing on the Hosting CSE and a proper error code shall be returned to AE </w:t>
            </w:r>
            <w:r>
              <w:rPr>
                <w:rFonts w:eastAsia="Arial Unicode MS"/>
                <w:lang w:eastAsia="zh-CN"/>
              </w:rPr>
              <w:t>in the Response message</w:t>
            </w:r>
          </w:p>
          <w:p w:rsidR="009E6B19" w:rsidRPr="00FF2FB5" w:rsidRDefault="009E6B19" w:rsidP="00E339A3">
            <w:pPr>
              <w:tabs>
                <w:tab w:val="left" w:pos="3800"/>
              </w:tabs>
              <w:rPr>
                <w:rFonts w:eastAsia="Arial Unicode MS"/>
                <w:lang w:eastAsia="zh-CN"/>
              </w:rPr>
            </w:pPr>
            <w:r w:rsidRPr="004119A5">
              <w:rPr>
                <w:rFonts w:eastAsia="Arial Unicode MS"/>
                <w:lang w:eastAsia="zh-CN"/>
              </w:rPr>
              <w:t>If the &lt;</w:t>
            </w:r>
            <w:proofErr w:type="spellStart"/>
            <w:r w:rsidRPr="004119A5">
              <w:rPr>
                <w:rFonts w:eastAsia="Arial Unicode MS"/>
                <w:lang w:eastAsia="zh-CN"/>
              </w:rPr>
              <w:t>execInstance</w:t>
            </w:r>
            <w:proofErr w:type="spellEnd"/>
            <w:r w:rsidRPr="004119A5">
              <w:rPr>
                <w:rFonts w:eastAsia="Arial Unicode MS"/>
                <w:lang w:eastAsia="zh-CN"/>
              </w:rPr>
              <w:t>&gt; is already complete or it is not cancellable, there is no processing on the Hosting CSE</w:t>
            </w:r>
          </w:p>
        </w:tc>
      </w:tr>
    </w:tbl>
    <w:p w:rsidR="009E6B19" w:rsidRPr="006D6529" w:rsidRDefault="009E6B19" w:rsidP="009E6B19">
      <w:pPr>
        <w:pStyle w:val="EX"/>
        <w:rPr>
          <w:rFonts w:eastAsia="Arial Unicode MS"/>
          <w:lang w:eastAsia="zh-CN"/>
        </w:rPr>
      </w:pPr>
    </w:p>
    <w:p w:rsidR="00C462C5" w:rsidRDefault="00C462C5" w:rsidP="00C462C5"/>
    <w:p w:rsidR="00C462C5" w:rsidRPr="008D5EE5" w:rsidRDefault="00C462C5" w:rsidP="00C462C5"/>
    <w:p w:rsidR="00C462C5" w:rsidRPr="006D6529" w:rsidRDefault="00C462C5" w:rsidP="00812C1B">
      <w:pPr>
        <w:pStyle w:val="EX"/>
        <w:rPr>
          <w:rFonts w:eastAsia="Arial Unicode MS"/>
          <w:lang w:eastAsia="zh-CN"/>
        </w:rPr>
      </w:pPr>
    </w:p>
    <w:p w:rsidR="0045792F" w:rsidRPr="00AB639A" w:rsidRDefault="0045792F" w:rsidP="0037226D"/>
    <w:sectPr w:rsidR="0045792F" w:rsidRPr="00AB639A" w:rsidSect="00A82B73">
      <w:headerReference w:type="default" r:id="rId11"/>
      <w:footerReference w:type="default" r:id="rId12"/>
      <w:footnotePr>
        <w:numRestart w:val="eachSect"/>
      </w:footnotePr>
      <w:pgSz w:w="11907" w:h="16840"/>
      <w:pgMar w:top="1417" w:right="1134" w:bottom="1134" w:left="1134" w:header="850" w:footer="340" w:gutter="0"/>
      <w:cols w:space="720"/>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53D" w:rsidRPr="001B394D" w:rsidRDefault="000F553D">
      <w:pPr>
        <w:rPr>
          <w:rFonts w:eastAsia="Arial Unicode MS"/>
        </w:rPr>
      </w:pPr>
      <w:r w:rsidRPr="001B394D">
        <w:rPr>
          <w:rFonts w:eastAsia="Arial Unicode MS"/>
        </w:rPr>
        <w:separator/>
      </w:r>
    </w:p>
  </w:endnote>
  <w:endnote w:type="continuationSeparator" w:id="0">
    <w:p w:rsidR="000F553D" w:rsidRPr="001B394D" w:rsidRDefault="000F553D">
      <w:pPr>
        <w:rPr>
          <w:rFonts w:eastAsia="Arial Unicode MS"/>
        </w:rPr>
      </w:pPr>
      <w:r w:rsidRPr="001B394D">
        <w:rPr>
          <w:rFonts w:eastAsia="Arial Unicode M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yriad Pro">
    <w:altName w:val="Times New Roman"/>
    <w:charset w:val="00"/>
    <w:family w:val="auto"/>
    <w:pitch w:val="variable"/>
    <w:sig w:usb0="00000001" w:usb1="00000001" w:usb2="00000000" w:usb3="00000000" w:csb0="0000019F" w:csb1="00000000"/>
  </w:font>
  <w:font w:name="BatangChe">
    <w:panose1 w:val="02030609000101010101"/>
    <w:charset w:val="81"/>
    <w:family w:val="modern"/>
    <w:pitch w:val="fixed"/>
    <w:sig w:usb0="B00002AF" w:usb1="69D77CFB" w:usb2="00000030" w:usb3="00000000" w:csb0="0008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9A3" w:rsidRDefault="00E339A3" w:rsidP="00C778C6">
    <w:pPr>
      <w:pStyle w:val="OneM2M-PageFoot"/>
      <w:rPr>
        <w:rStyle w:val="PageNumber"/>
        <w:szCs w:val="20"/>
      </w:rPr>
    </w:pPr>
    <w:r w:rsidRPr="00861D0F">
      <w:t>© 2012 oneM2M Partners</w:t>
    </w:r>
    <w:r w:rsidRPr="00861D0F">
      <w:tab/>
    </w:r>
    <w:r w:rsidRPr="00861D0F">
      <w:tab/>
      <w:t xml:space="preserve">Page </w:t>
    </w:r>
    <w:r w:rsidRPr="00861D0F">
      <w:rPr>
        <w:rStyle w:val="PageNumber"/>
        <w:szCs w:val="20"/>
      </w:rPr>
      <w:fldChar w:fldCharType="begin"/>
    </w:r>
    <w:r w:rsidRPr="00861D0F">
      <w:rPr>
        <w:rStyle w:val="PageNumber"/>
        <w:szCs w:val="20"/>
      </w:rPr>
      <w:instrText xml:space="preserve"> PAGE </w:instrText>
    </w:r>
    <w:r w:rsidRPr="00861D0F">
      <w:rPr>
        <w:rStyle w:val="PageNumber"/>
        <w:szCs w:val="20"/>
      </w:rPr>
      <w:fldChar w:fldCharType="separate"/>
    </w:r>
    <w:r w:rsidR="00B33D52">
      <w:rPr>
        <w:rStyle w:val="PageNumber"/>
        <w:noProof/>
        <w:szCs w:val="20"/>
      </w:rPr>
      <w:t>1</w:t>
    </w:r>
    <w:r w:rsidRPr="00861D0F">
      <w:rPr>
        <w:rStyle w:val="PageNumber"/>
        <w:szCs w:val="20"/>
      </w:rPr>
      <w:fldChar w:fldCharType="end"/>
    </w:r>
    <w:r w:rsidRPr="00861D0F">
      <w:rPr>
        <w:rStyle w:val="PageNumber"/>
        <w:szCs w:val="20"/>
      </w:rPr>
      <w:t xml:space="preserve"> (of </w:t>
    </w:r>
    <w:r w:rsidRPr="00861D0F">
      <w:rPr>
        <w:rStyle w:val="PageNumber"/>
        <w:szCs w:val="20"/>
      </w:rPr>
      <w:fldChar w:fldCharType="begin"/>
    </w:r>
    <w:r w:rsidRPr="00861D0F">
      <w:rPr>
        <w:rStyle w:val="PageNumber"/>
        <w:szCs w:val="20"/>
      </w:rPr>
      <w:instrText xml:space="preserve"> NUMPAGES </w:instrText>
    </w:r>
    <w:r w:rsidRPr="00861D0F">
      <w:rPr>
        <w:rStyle w:val="PageNumber"/>
        <w:szCs w:val="20"/>
      </w:rPr>
      <w:fldChar w:fldCharType="separate"/>
    </w:r>
    <w:r w:rsidR="00B33D52">
      <w:rPr>
        <w:rStyle w:val="PageNumber"/>
        <w:noProof/>
        <w:szCs w:val="20"/>
      </w:rPr>
      <w:t>12</w:t>
    </w:r>
    <w:r w:rsidRPr="00861D0F">
      <w:rPr>
        <w:rStyle w:val="PageNumber"/>
        <w:szCs w:val="20"/>
      </w:rPr>
      <w:fldChar w:fldCharType="end"/>
    </w:r>
    <w:r w:rsidRPr="00861D0F">
      <w:rPr>
        <w:rStyle w:val="PageNumber"/>
        <w:szCs w:val="20"/>
      </w:rPr>
      <w:t>)</w:t>
    </w:r>
  </w:p>
  <w:p w:rsidR="00E339A3" w:rsidRPr="00861D0F" w:rsidRDefault="00E339A3" w:rsidP="00C778C6">
    <w:pPr>
      <w:pStyle w:val="OneM2M-PageFoot"/>
    </w:pPr>
    <w:r w:rsidRPr="00861D0F">
      <w:tab/>
    </w:r>
  </w:p>
  <w:p w:rsidR="00E339A3" w:rsidRDefault="00E339A3" w:rsidP="00C778C6">
    <w:pPr>
      <w:pStyle w:val="Footer"/>
    </w:pPr>
  </w:p>
  <w:p w:rsidR="00E339A3" w:rsidRPr="00C778C6" w:rsidRDefault="00E339A3" w:rsidP="00C778C6">
    <w:pPr>
      <w:pStyle w:val="Foote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53D" w:rsidRPr="001B394D" w:rsidRDefault="000F553D">
      <w:pPr>
        <w:rPr>
          <w:rFonts w:eastAsia="Arial Unicode MS"/>
        </w:rPr>
      </w:pPr>
      <w:r w:rsidRPr="001B394D">
        <w:rPr>
          <w:rFonts w:eastAsia="Arial Unicode MS"/>
        </w:rPr>
        <w:separator/>
      </w:r>
    </w:p>
  </w:footnote>
  <w:footnote w:type="continuationSeparator" w:id="0">
    <w:p w:rsidR="000F553D" w:rsidRPr="001B394D" w:rsidRDefault="000F553D">
      <w:pPr>
        <w:rPr>
          <w:rFonts w:eastAsia="Arial Unicode MS"/>
        </w:rPr>
      </w:pPr>
      <w:r w:rsidRPr="001B394D">
        <w:rPr>
          <w:rFonts w:eastAsia="Arial Unicode M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9A3" w:rsidRPr="00055551" w:rsidRDefault="00E339A3" w:rsidP="00A82B73">
    <w:pPr>
      <w:pStyle w:val="Header"/>
      <w:framePr w:wrap="auto" w:vAnchor="text" w:hAnchor="margin" w:xAlign="center" w:y="1"/>
      <w:widowControl/>
      <w:rPr>
        <w:noProof w:val="0"/>
      </w:rPr>
    </w:pPr>
  </w:p>
  <w:tbl>
    <w:tblPr>
      <w:tblW w:w="9606" w:type="dxa"/>
      <w:tblLook w:val="04A0" w:firstRow="1" w:lastRow="0" w:firstColumn="1" w:lastColumn="0" w:noHBand="0" w:noVBand="1"/>
    </w:tblPr>
    <w:tblGrid>
      <w:gridCol w:w="8041"/>
      <w:gridCol w:w="1565"/>
    </w:tblGrid>
    <w:tr w:rsidR="00E339A3" w:rsidTr="00C778C6">
      <w:trPr>
        <w:trHeight w:val="839"/>
      </w:trPr>
      <w:tc>
        <w:tcPr>
          <w:tcW w:w="8046" w:type="dxa"/>
        </w:tcPr>
        <w:p w:rsidR="00E339A3" w:rsidRPr="00A9388B" w:rsidRDefault="00E339A3" w:rsidP="00C778C6">
          <w:pPr>
            <w:pStyle w:val="OneM2M-PageHead"/>
          </w:pPr>
        </w:p>
      </w:tc>
      <w:tc>
        <w:tcPr>
          <w:tcW w:w="1560" w:type="dxa"/>
        </w:tcPr>
        <w:p w:rsidR="00E339A3" w:rsidRPr="001731A4" w:rsidRDefault="00E339A3" w:rsidP="00C778C6">
          <w:pPr>
            <w:pStyle w:val="Header"/>
            <w:jc w:val="right"/>
          </w:pPr>
          <w:r>
            <w:rPr>
              <w:lang w:val="en-US"/>
            </w:rPr>
            <w:drawing>
              <wp:inline distT="0" distB="0" distL="0" distR="0" wp14:anchorId="079378DB" wp14:editId="3F902427">
                <wp:extent cx="856615" cy="577215"/>
                <wp:effectExtent l="0" t="0" r="0" b="0"/>
                <wp:docPr id="10"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577215"/>
                        </a:xfrm>
                        <a:prstGeom prst="rect">
                          <a:avLst/>
                        </a:prstGeom>
                        <a:noFill/>
                        <a:ln>
                          <a:noFill/>
                        </a:ln>
                      </pic:spPr>
                    </pic:pic>
                  </a:graphicData>
                </a:graphic>
              </wp:inline>
            </w:drawing>
          </w:r>
        </w:p>
      </w:tc>
    </w:tr>
  </w:tbl>
  <w:p w:rsidR="00E339A3" w:rsidRPr="00A82B73" w:rsidRDefault="00E339A3" w:rsidP="00A82B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4B6A764"/>
    <w:lvl w:ilvl="0">
      <w:start w:val="1"/>
      <w:numFmt w:val="decimal"/>
      <w:pStyle w:val="B1"/>
      <w:lvlText w:val="%1."/>
      <w:lvlJc w:val="left"/>
      <w:pPr>
        <w:tabs>
          <w:tab w:val="num" w:pos="643"/>
        </w:tabs>
        <w:ind w:left="643" w:hanging="360"/>
      </w:pPr>
      <w:rPr>
        <w:rFonts w:cs="Times New Roman"/>
      </w:rPr>
    </w:lvl>
  </w:abstractNum>
  <w:abstractNum w:abstractNumId="1">
    <w:nsid w:val="FFFFFF88"/>
    <w:multiLevelType w:val="singleLevel"/>
    <w:tmpl w:val="15803956"/>
    <w:lvl w:ilvl="0">
      <w:start w:val="1"/>
      <w:numFmt w:val="decimal"/>
      <w:pStyle w:val="B2"/>
      <w:lvlText w:val="%1."/>
      <w:lvlJc w:val="left"/>
      <w:pPr>
        <w:tabs>
          <w:tab w:val="num" w:pos="360"/>
        </w:tabs>
        <w:ind w:left="360" w:hanging="360"/>
      </w:pPr>
      <w:rPr>
        <w:rFonts w:cs="Times New Roman"/>
      </w:rPr>
    </w:lvl>
  </w:abstractNum>
  <w:abstractNum w:abstractNumId="2">
    <w:nsid w:val="03450B85"/>
    <w:multiLevelType w:val="multilevel"/>
    <w:tmpl w:val="516AC2A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6981595"/>
    <w:multiLevelType w:val="hybridMultilevel"/>
    <w:tmpl w:val="67AEF9B8"/>
    <w:lvl w:ilvl="0" w:tplc="0409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4">
    <w:nsid w:val="0E046C46"/>
    <w:multiLevelType w:val="hybridMultilevel"/>
    <w:tmpl w:val="C226C392"/>
    <w:lvl w:ilvl="0" w:tplc="0407000F">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48B3DFF"/>
    <w:multiLevelType w:val="hybridMultilevel"/>
    <w:tmpl w:val="7F14C506"/>
    <w:lvl w:ilvl="0" w:tplc="04090001">
      <w:start w:val="1"/>
      <w:numFmt w:val="bullet"/>
      <w:lvlText w:val=""/>
      <w:lvlJc w:val="left"/>
      <w:pPr>
        <w:tabs>
          <w:tab w:val="num" w:pos="644"/>
        </w:tabs>
        <w:ind w:left="644" w:hanging="360"/>
      </w:pPr>
      <w:rPr>
        <w:rFonts w:ascii="Symbol" w:hAnsi="Symbol"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cs="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cs="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7">
    <w:nsid w:val="281022EC"/>
    <w:multiLevelType w:val="hybridMultilevel"/>
    <w:tmpl w:val="EBC0E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F978E9"/>
    <w:multiLevelType w:val="hybridMultilevel"/>
    <w:tmpl w:val="669A7826"/>
    <w:lvl w:ilvl="0" w:tplc="9704FDD4">
      <w:start w:val="1"/>
      <w:numFmt w:val="bullet"/>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E215A74"/>
    <w:multiLevelType w:val="hybridMultilevel"/>
    <w:tmpl w:val="BF5E1DB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nsid w:val="35C80964"/>
    <w:multiLevelType w:val="hybridMultilevel"/>
    <w:tmpl w:val="E9C00184"/>
    <w:lvl w:ilvl="0" w:tplc="3EF48BA0">
      <w:start w:val="1"/>
      <w:numFmt w:val="decimal"/>
      <w:pStyle w:val="BN"/>
      <w:lvlText w:val="%1)"/>
      <w:lvlJc w:val="left"/>
      <w:pPr>
        <w:tabs>
          <w:tab w:val="num" w:pos="737"/>
        </w:tabs>
        <w:ind w:left="737" w:hanging="453"/>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D95300D"/>
    <w:multiLevelType w:val="multilevel"/>
    <w:tmpl w:val="50764F1C"/>
    <w:lvl w:ilvl="0">
      <w:start w:val="9"/>
      <w:numFmt w:val="decimal"/>
      <w:pStyle w:val="Heading1"/>
      <w:lvlText w:val="%1"/>
      <w:lvlJc w:val="left"/>
      <w:pPr>
        <w:tabs>
          <w:tab w:val="num" w:pos="432"/>
        </w:tabs>
        <w:ind w:left="432" w:hanging="432"/>
      </w:pPr>
      <w:rPr>
        <w:rFonts w:hint="default"/>
      </w:rPr>
    </w:lvl>
    <w:lvl w:ilvl="1">
      <w:start w:val="5"/>
      <w:numFmt w:val="decimal"/>
      <w:pStyle w:val="Heading2"/>
      <w:lvlText w:val="%1.%2"/>
      <w:lvlJc w:val="left"/>
      <w:pPr>
        <w:tabs>
          <w:tab w:val="num" w:pos="576"/>
        </w:tabs>
        <w:ind w:left="576" w:hanging="576"/>
      </w:pPr>
      <w:rPr>
        <w:rFonts w:hint="default"/>
      </w:rPr>
    </w:lvl>
    <w:lvl w:ilvl="2">
      <w:start w:val="2"/>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
    <w:nsid w:val="4BBD5955"/>
    <w:multiLevelType w:val="multilevel"/>
    <w:tmpl w:val="4458734C"/>
    <w:lvl w:ilvl="0">
      <w:start w:val="1"/>
      <w:numFmt w:val="decimal"/>
      <w:isLgl/>
      <w:lvlText w:val="%1"/>
      <w:lvlJc w:val="left"/>
      <w:pPr>
        <w:tabs>
          <w:tab w:val="num" w:pos="1140"/>
        </w:tabs>
        <w:ind w:left="1140" w:hanging="1140"/>
      </w:pPr>
      <w:rPr>
        <w:rFonts w:cs="Times New Roman"/>
      </w:rPr>
    </w:lvl>
    <w:lvl w:ilvl="1">
      <w:start w:val="1"/>
      <w:numFmt w:val="decimal"/>
      <w:isLgl/>
      <w:lvlText w:val="%1.%2"/>
      <w:lvlJc w:val="left"/>
      <w:pPr>
        <w:tabs>
          <w:tab w:val="num" w:pos="1140"/>
        </w:tabs>
        <w:ind w:left="1140" w:hanging="1140"/>
      </w:pPr>
      <w:rPr>
        <w:rFonts w:cs="Times New Roman"/>
      </w:rPr>
    </w:lvl>
    <w:lvl w:ilvl="2">
      <w:start w:val="1"/>
      <w:numFmt w:val="decimal"/>
      <w:isLgl/>
      <w:lvlText w:val="%1.%2.%3"/>
      <w:lvlJc w:val="left"/>
      <w:pPr>
        <w:tabs>
          <w:tab w:val="num" w:pos="1140"/>
        </w:tabs>
        <w:ind w:left="1140" w:hanging="1140"/>
      </w:pPr>
      <w:rPr>
        <w:rFonts w:cs="Times New Roman"/>
      </w:rPr>
    </w:lvl>
    <w:lvl w:ilvl="3">
      <w:start w:val="1"/>
      <w:numFmt w:val="decimal"/>
      <w:isLgl/>
      <w:lvlText w:val="%1.%2.%3.%4"/>
      <w:lvlJc w:val="left"/>
      <w:pPr>
        <w:tabs>
          <w:tab w:val="num" w:pos="1140"/>
        </w:tabs>
        <w:ind w:left="1140" w:hanging="1140"/>
      </w:pPr>
      <w:rPr>
        <w:rFonts w:cs="Times New Roman"/>
      </w:rPr>
    </w:lvl>
    <w:lvl w:ilvl="4">
      <w:start w:val="1"/>
      <w:numFmt w:val="decimal"/>
      <w:isLgl/>
      <w:lvlText w:val="%1.%2.%3.%4.%5"/>
      <w:lvlJc w:val="left"/>
      <w:pPr>
        <w:tabs>
          <w:tab w:val="num" w:pos="1140"/>
        </w:tabs>
        <w:ind w:left="1140" w:hanging="1140"/>
      </w:pPr>
      <w:rPr>
        <w:rFonts w:cs="Times New Roman"/>
      </w:rPr>
    </w:lvl>
    <w:lvl w:ilvl="5">
      <w:start w:val="1"/>
      <w:numFmt w:val="decimal"/>
      <w:isLgl/>
      <w:lvlText w:val="%1.%2.%3.%4.%5.%6"/>
      <w:lvlJc w:val="left"/>
      <w:pPr>
        <w:tabs>
          <w:tab w:val="num" w:pos="1140"/>
        </w:tabs>
        <w:ind w:left="1140" w:hanging="1140"/>
      </w:pPr>
      <w:rPr>
        <w:rFonts w:cs="Times New Roman"/>
      </w:rPr>
    </w:lvl>
    <w:lvl w:ilvl="6">
      <w:start w:val="1"/>
      <w:numFmt w:val="decimal"/>
      <w:isLgl/>
      <w:lvlText w:val="%1.%2.%3.%4.%5.%6.%7"/>
      <w:lvlJc w:val="left"/>
      <w:pPr>
        <w:tabs>
          <w:tab w:val="num" w:pos="1140"/>
        </w:tabs>
        <w:ind w:left="1140" w:hanging="1140"/>
      </w:pPr>
      <w:rPr>
        <w:rFonts w:cs="Times New Roman"/>
      </w:rPr>
    </w:lvl>
    <w:lvl w:ilvl="7">
      <w:start w:val="1"/>
      <w:numFmt w:val="decimal"/>
      <w:isLgl/>
      <w:lvlText w:val="%1.%2.%3.%4.%5.%6.%7.%8"/>
      <w:lvlJc w:val="left"/>
      <w:pPr>
        <w:tabs>
          <w:tab w:val="num" w:pos="1140"/>
        </w:tabs>
        <w:ind w:left="1140" w:hanging="1140"/>
      </w:pPr>
      <w:rPr>
        <w:rFonts w:cs="Times New Roman"/>
      </w:rPr>
    </w:lvl>
    <w:lvl w:ilvl="8">
      <w:start w:val="1"/>
      <w:numFmt w:val="decimal"/>
      <w:isLgl/>
      <w:lvlText w:val="%1.%2.%3.%4.%5.%6.%7.%8.%9"/>
      <w:lvlJc w:val="left"/>
      <w:pPr>
        <w:tabs>
          <w:tab w:val="num" w:pos="1140"/>
        </w:tabs>
        <w:ind w:left="1140" w:hanging="1140"/>
      </w:pPr>
      <w:rPr>
        <w:rFonts w:cs="Times New Roman"/>
      </w:rPr>
    </w:lvl>
  </w:abstractNum>
  <w:abstractNum w:abstractNumId="13">
    <w:nsid w:val="4F2D3CBA"/>
    <w:multiLevelType w:val="hybridMultilevel"/>
    <w:tmpl w:val="E770663C"/>
    <w:lvl w:ilvl="0" w:tplc="C86A0B8A">
      <w:start w:val="1"/>
      <w:numFmt w:val="lowerLetter"/>
      <w:pStyle w:val="BL"/>
      <w:lvlText w:val="%1)"/>
      <w:lvlJc w:val="left"/>
      <w:pPr>
        <w:tabs>
          <w:tab w:val="num" w:pos="737"/>
        </w:tabs>
        <w:ind w:left="737" w:hanging="453"/>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676437C3"/>
    <w:multiLevelType w:val="hybridMultilevel"/>
    <w:tmpl w:val="D1D8C7C2"/>
    <w:lvl w:ilvl="0" w:tplc="04090001">
      <w:start w:val="1"/>
      <w:numFmt w:val="bullet"/>
      <w:lvlText w:val=""/>
      <w:lvlJc w:val="left"/>
      <w:pPr>
        <w:ind w:left="643" w:hanging="360"/>
      </w:pPr>
      <w:rPr>
        <w:rFonts w:ascii="Symbol" w:hAnsi="Symbol" w:hint="default"/>
      </w:rPr>
    </w:lvl>
    <w:lvl w:ilvl="1" w:tplc="04090003">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5">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BB654D"/>
    <w:multiLevelType w:val="multilevel"/>
    <w:tmpl w:val="09100D14"/>
    <w:lvl w:ilvl="0">
      <w:start w:val="2"/>
      <w:numFmt w:val="decimal"/>
      <w:lvlText w:val="%1"/>
      <w:lvlJc w:val="left"/>
      <w:pPr>
        <w:tabs>
          <w:tab w:val="num" w:pos="1125"/>
        </w:tabs>
        <w:ind w:left="1125" w:hanging="1125"/>
      </w:pPr>
      <w:rPr>
        <w:rFonts w:hint="default"/>
      </w:rPr>
    </w:lvl>
    <w:lvl w:ilvl="1">
      <w:start w:val="3"/>
      <w:numFmt w:val="decimal"/>
      <w:lvlText w:val="%1.%2"/>
      <w:lvlJc w:val="left"/>
      <w:pPr>
        <w:tabs>
          <w:tab w:val="num" w:pos="1125"/>
        </w:tabs>
        <w:ind w:left="1125" w:hanging="1125"/>
      </w:pPr>
      <w:rPr>
        <w:rFonts w:hint="default"/>
      </w:rPr>
    </w:lvl>
    <w:lvl w:ilvl="2">
      <w:start w:val="2"/>
      <w:numFmt w:val="decimal"/>
      <w:lvlText w:val="%1.%2.%3"/>
      <w:lvlJc w:val="left"/>
      <w:pPr>
        <w:tabs>
          <w:tab w:val="num" w:pos="1125"/>
        </w:tabs>
        <w:ind w:left="1125" w:hanging="1125"/>
      </w:pPr>
      <w:rPr>
        <w:rFonts w:hint="default"/>
      </w:rPr>
    </w:lvl>
    <w:lvl w:ilvl="3">
      <w:start w:val="1"/>
      <w:numFmt w:val="lowerLetter"/>
      <w:lvlText w:val="%1.%2.%3.%4"/>
      <w:lvlJc w:val="left"/>
      <w:pPr>
        <w:tabs>
          <w:tab w:val="num" w:pos="1125"/>
        </w:tabs>
        <w:ind w:left="1125" w:hanging="1125"/>
      </w:pPr>
      <w:rPr>
        <w:rFonts w:hint="default"/>
      </w:rPr>
    </w:lvl>
    <w:lvl w:ilvl="4">
      <w:start w:val="1"/>
      <w:numFmt w:val="decimal"/>
      <w:lvlText w:val="%1.%2.%3.%4.%5"/>
      <w:lvlJc w:val="left"/>
      <w:pPr>
        <w:tabs>
          <w:tab w:val="num" w:pos="1125"/>
        </w:tabs>
        <w:ind w:left="1125" w:hanging="1125"/>
      </w:pPr>
      <w:rPr>
        <w:rFonts w:hint="default"/>
      </w:rPr>
    </w:lvl>
    <w:lvl w:ilvl="5">
      <w:start w:val="1"/>
      <w:numFmt w:val="decimal"/>
      <w:lvlText w:val="%1.%2.%3.%4.%5.%6"/>
      <w:lvlJc w:val="left"/>
      <w:pPr>
        <w:tabs>
          <w:tab w:val="num" w:pos="1125"/>
        </w:tabs>
        <w:ind w:left="1125" w:hanging="1125"/>
      </w:pPr>
      <w:rPr>
        <w:rFonts w:hint="default"/>
      </w:rPr>
    </w:lvl>
    <w:lvl w:ilvl="6">
      <w:start w:val="1"/>
      <w:numFmt w:val="decimal"/>
      <w:lvlText w:val="%1.%2.%3.%4.%5.%6.%7"/>
      <w:lvlJc w:val="left"/>
      <w:pPr>
        <w:tabs>
          <w:tab w:val="num" w:pos="1125"/>
        </w:tabs>
        <w:ind w:left="1125" w:hanging="1125"/>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9156C54"/>
    <w:multiLevelType w:val="hybridMultilevel"/>
    <w:tmpl w:val="EAFC6A0C"/>
    <w:lvl w:ilvl="0" w:tplc="8564E26C">
      <w:start w:val="1"/>
      <w:numFmt w:val="bullet"/>
      <w:lvlText w:val="-"/>
      <w:lvlJc w:val="left"/>
      <w:pPr>
        <w:tabs>
          <w:tab w:val="num" w:pos="1191"/>
        </w:tabs>
        <w:ind w:left="1191" w:hanging="454"/>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5"/>
  </w:num>
  <w:num w:numId="4">
    <w:abstractNumId w:val="13"/>
  </w:num>
  <w:num w:numId="5">
    <w:abstractNumId w:val="10"/>
  </w:num>
  <w:num w:numId="6">
    <w:abstractNumId w:val="15"/>
  </w:num>
  <w:num w:numId="7">
    <w:abstractNumId w:val="11"/>
  </w:num>
  <w:num w:numId="8">
    <w:abstractNumId w:val="4"/>
  </w:num>
  <w:num w:numId="9">
    <w:abstractNumId w:val="6"/>
  </w:num>
  <w:num w:numId="10">
    <w:abstractNumId w:val="3"/>
  </w:num>
  <w:num w:numId="11">
    <w:abstractNumId w:val="9"/>
  </w:num>
  <w:num w:numId="12">
    <w:abstractNumId w:val="7"/>
  </w:num>
  <w:num w:numId="13">
    <w:abstractNumId w:val="14"/>
  </w:num>
  <w:num w:numId="14">
    <w:abstractNumId w:val="2"/>
  </w:num>
  <w:num w:numId="15">
    <w:abstractNumId w:val="16"/>
  </w:num>
  <w:num w:numId="16">
    <w:abstractNumId w:val="8"/>
  </w:num>
  <w:num w:numId="17">
    <w:abstractNumId w:val="17"/>
  </w:num>
  <w:num w:numId="18">
    <w:abstractNumId w:val="12"/>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3"/>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F2F"/>
    <w:rsid w:val="00002A42"/>
    <w:rsid w:val="000044DC"/>
    <w:rsid w:val="00005F73"/>
    <w:rsid w:val="00006287"/>
    <w:rsid w:val="00006B0A"/>
    <w:rsid w:val="00006C48"/>
    <w:rsid w:val="00007495"/>
    <w:rsid w:val="00007F9F"/>
    <w:rsid w:val="000119EA"/>
    <w:rsid w:val="000124C7"/>
    <w:rsid w:val="000131F7"/>
    <w:rsid w:val="0001363D"/>
    <w:rsid w:val="0001432A"/>
    <w:rsid w:val="00014C95"/>
    <w:rsid w:val="00015691"/>
    <w:rsid w:val="0001636F"/>
    <w:rsid w:val="0001720C"/>
    <w:rsid w:val="00017414"/>
    <w:rsid w:val="00017DB5"/>
    <w:rsid w:val="00020106"/>
    <w:rsid w:val="000207FF"/>
    <w:rsid w:val="000221A6"/>
    <w:rsid w:val="00022384"/>
    <w:rsid w:val="00023700"/>
    <w:rsid w:val="000244D3"/>
    <w:rsid w:val="000244FB"/>
    <w:rsid w:val="0002519F"/>
    <w:rsid w:val="00026405"/>
    <w:rsid w:val="00026681"/>
    <w:rsid w:val="000272D6"/>
    <w:rsid w:val="0002791B"/>
    <w:rsid w:val="0002792D"/>
    <w:rsid w:val="00030407"/>
    <w:rsid w:val="000304A4"/>
    <w:rsid w:val="00031471"/>
    <w:rsid w:val="00031BA2"/>
    <w:rsid w:val="00031FB3"/>
    <w:rsid w:val="00032656"/>
    <w:rsid w:val="00032E54"/>
    <w:rsid w:val="00033467"/>
    <w:rsid w:val="0003360C"/>
    <w:rsid w:val="00033882"/>
    <w:rsid w:val="00033FD6"/>
    <w:rsid w:val="0003452D"/>
    <w:rsid w:val="00035152"/>
    <w:rsid w:val="000354C1"/>
    <w:rsid w:val="00035732"/>
    <w:rsid w:val="00035B0E"/>
    <w:rsid w:val="0003640D"/>
    <w:rsid w:val="00041344"/>
    <w:rsid w:val="00041B28"/>
    <w:rsid w:val="00041BBD"/>
    <w:rsid w:val="00042479"/>
    <w:rsid w:val="000434DC"/>
    <w:rsid w:val="000439A2"/>
    <w:rsid w:val="00043CEA"/>
    <w:rsid w:val="00043EB1"/>
    <w:rsid w:val="000440AC"/>
    <w:rsid w:val="00044527"/>
    <w:rsid w:val="000448E0"/>
    <w:rsid w:val="00044AE0"/>
    <w:rsid w:val="00045725"/>
    <w:rsid w:val="00045CCF"/>
    <w:rsid w:val="00046597"/>
    <w:rsid w:val="0004775F"/>
    <w:rsid w:val="0005002C"/>
    <w:rsid w:val="0005183D"/>
    <w:rsid w:val="000528F9"/>
    <w:rsid w:val="0005314A"/>
    <w:rsid w:val="000533CD"/>
    <w:rsid w:val="00053438"/>
    <w:rsid w:val="0005396A"/>
    <w:rsid w:val="00054148"/>
    <w:rsid w:val="00054317"/>
    <w:rsid w:val="0005495E"/>
    <w:rsid w:val="00055551"/>
    <w:rsid w:val="0005793C"/>
    <w:rsid w:val="00057E0E"/>
    <w:rsid w:val="00061415"/>
    <w:rsid w:val="00061E13"/>
    <w:rsid w:val="0006251D"/>
    <w:rsid w:val="00062EF9"/>
    <w:rsid w:val="00063D27"/>
    <w:rsid w:val="000658BD"/>
    <w:rsid w:val="00066405"/>
    <w:rsid w:val="00067FCB"/>
    <w:rsid w:val="000718F2"/>
    <w:rsid w:val="00071CC1"/>
    <w:rsid w:val="00073929"/>
    <w:rsid w:val="00074BDC"/>
    <w:rsid w:val="00074C8C"/>
    <w:rsid w:val="00074D14"/>
    <w:rsid w:val="00074F6B"/>
    <w:rsid w:val="00075486"/>
    <w:rsid w:val="000759F1"/>
    <w:rsid w:val="00076051"/>
    <w:rsid w:val="00077024"/>
    <w:rsid w:val="000800BE"/>
    <w:rsid w:val="000806E1"/>
    <w:rsid w:val="000808B3"/>
    <w:rsid w:val="00081029"/>
    <w:rsid w:val="00081337"/>
    <w:rsid w:val="0008133B"/>
    <w:rsid w:val="00081AE1"/>
    <w:rsid w:val="00081B76"/>
    <w:rsid w:val="00082125"/>
    <w:rsid w:val="00082D9A"/>
    <w:rsid w:val="00082F1A"/>
    <w:rsid w:val="000839F1"/>
    <w:rsid w:val="00083B88"/>
    <w:rsid w:val="00083EEB"/>
    <w:rsid w:val="000841DC"/>
    <w:rsid w:val="0008448E"/>
    <w:rsid w:val="000848EB"/>
    <w:rsid w:val="00084F85"/>
    <w:rsid w:val="000851BE"/>
    <w:rsid w:val="00085ADE"/>
    <w:rsid w:val="00086691"/>
    <w:rsid w:val="00086985"/>
    <w:rsid w:val="00087E97"/>
    <w:rsid w:val="0009010C"/>
    <w:rsid w:val="000906D6"/>
    <w:rsid w:val="00091C05"/>
    <w:rsid w:val="00091FC8"/>
    <w:rsid w:val="0009202B"/>
    <w:rsid w:val="00092421"/>
    <w:rsid w:val="000933E1"/>
    <w:rsid w:val="00093544"/>
    <w:rsid w:val="00093EE7"/>
    <w:rsid w:val="000945E5"/>
    <w:rsid w:val="000947FB"/>
    <w:rsid w:val="00094B20"/>
    <w:rsid w:val="0009535D"/>
    <w:rsid w:val="00095439"/>
    <w:rsid w:val="00095631"/>
    <w:rsid w:val="00096DDC"/>
    <w:rsid w:val="00097901"/>
    <w:rsid w:val="000A05C4"/>
    <w:rsid w:val="000A0BAF"/>
    <w:rsid w:val="000A1DDC"/>
    <w:rsid w:val="000A23AC"/>
    <w:rsid w:val="000A23D4"/>
    <w:rsid w:val="000A279A"/>
    <w:rsid w:val="000A29FD"/>
    <w:rsid w:val="000A2AD7"/>
    <w:rsid w:val="000A2D55"/>
    <w:rsid w:val="000A3284"/>
    <w:rsid w:val="000A3393"/>
    <w:rsid w:val="000A3BC1"/>
    <w:rsid w:val="000A4336"/>
    <w:rsid w:val="000A5DF2"/>
    <w:rsid w:val="000A60C4"/>
    <w:rsid w:val="000A66D4"/>
    <w:rsid w:val="000A71D1"/>
    <w:rsid w:val="000B059E"/>
    <w:rsid w:val="000B0ADC"/>
    <w:rsid w:val="000B162E"/>
    <w:rsid w:val="000B1C5D"/>
    <w:rsid w:val="000B252A"/>
    <w:rsid w:val="000B2AD3"/>
    <w:rsid w:val="000B2D45"/>
    <w:rsid w:val="000B44CD"/>
    <w:rsid w:val="000B50FD"/>
    <w:rsid w:val="000B5166"/>
    <w:rsid w:val="000B570A"/>
    <w:rsid w:val="000B5C3B"/>
    <w:rsid w:val="000B6A83"/>
    <w:rsid w:val="000B7E74"/>
    <w:rsid w:val="000C0031"/>
    <w:rsid w:val="000C054F"/>
    <w:rsid w:val="000C0A5B"/>
    <w:rsid w:val="000C1163"/>
    <w:rsid w:val="000C2178"/>
    <w:rsid w:val="000C2BB9"/>
    <w:rsid w:val="000C3C28"/>
    <w:rsid w:val="000C4C56"/>
    <w:rsid w:val="000C5CEA"/>
    <w:rsid w:val="000C6859"/>
    <w:rsid w:val="000C6FB1"/>
    <w:rsid w:val="000C73E1"/>
    <w:rsid w:val="000C7810"/>
    <w:rsid w:val="000C7C2F"/>
    <w:rsid w:val="000D0034"/>
    <w:rsid w:val="000D092D"/>
    <w:rsid w:val="000D1812"/>
    <w:rsid w:val="000D2123"/>
    <w:rsid w:val="000D2F0E"/>
    <w:rsid w:val="000D5437"/>
    <w:rsid w:val="000D61D2"/>
    <w:rsid w:val="000D7573"/>
    <w:rsid w:val="000D7BCD"/>
    <w:rsid w:val="000E000E"/>
    <w:rsid w:val="000E116C"/>
    <w:rsid w:val="000E15E1"/>
    <w:rsid w:val="000E15E5"/>
    <w:rsid w:val="000E1725"/>
    <w:rsid w:val="000E2E5D"/>
    <w:rsid w:val="000E34B6"/>
    <w:rsid w:val="000E3E32"/>
    <w:rsid w:val="000E493A"/>
    <w:rsid w:val="000E58C6"/>
    <w:rsid w:val="000E68B5"/>
    <w:rsid w:val="000E68E5"/>
    <w:rsid w:val="000E6FAD"/>
    <w:rsid w:val="000E7313"/>
    <w:rsid w:val="000E7AE8"/>
    <w:rsid w:val="000F19A2"/>
    <w:rsid w:val="000F1BE0"/>
    <w:rsid w:val="000F225E"/>
    <w:rsid w:val="000F22D8"/>
    <w:rsid w:val="000F23CD"/>
    <w:rsid w:val="000F25ED"/>
    <w:rsid w:val="000F29EF"/>
    <w:rsid w:val="000F2D38"/>
    <w:rsid w:val="000F35F2"/>
    <w:rsid w:val="000F553D"/>
    <w:rsid w:val="000F57EB"/>
    <w:rsid w:val="000F5AFB"/>
    <w:rsid w:val="000F72C0"/>
    <w:rsid w:val="0010042E"/>
    <w:rsid w:val="001005BF"/>
    <w:rsid w:val="00101776"/>
    <w:rsid w:val="00101B36"/>
    <w:rsid w:val="00101D3A"/>
    <w:rsid w:val="00102B4D"/>
    <w:rsid w:val="001037D3"/>
    <w:rsid w:val="001039E7"/>
    <w:rsid w:val="001042BF"/>
    <w:rsid w:val="001043E3"/>
    <w:rsid w:val="0010504D"/>
    <w:rsid w:val="00105275"/>
    <w:rsid w:val="00105495"/>
    <w:rsid w:val="00105DE4"/>
    <w:rsid w:val="00105EC8"/>
    <w:rsid w:val="00105EF2"/>
    <w:rsid w:val="00106135"/>
    <w:rsid w:val="00106144"/>
    <w:rsid w:val="001062F0"/>
    <w:rsid w:val="001077CE"/>
    <w:rsid w:val="00107BB8"/>
    <w:rsid w:val="00107D62"/>
    <w:rsid w:val="00107EBB"/>
    <w:rsid w:val="0011037A"/>
    <w:rsid w:val="0011063A"/>
    <w:rsid w:val="00110E35"/>
    <w:rsid w:val="00110FDB"/>
    <w:rsid w:val="0011129A"/>
    <w:rsid w:val="001119BF"/>
    <w:rsid w:val="00111B4A"/>
    <w:rsid w:val="00111F30"/>
    <w:rsid w:val="001124CC"/>
    <w:rsid w:val="0011264E"/>
    <w:rsid w:val="00112AC0"/>
    <w:rsid w:val="001139F9"/>
    <w:rsid w:val="0011474B"/>
    <w:rsid w:val="00114FA7"/>
    <w:rsid w:val="00114FAA"/>
    <w:rsid w:val="00115379"/>
    <w:rsid w:val="00116AFF"/>
    <w:rsid w:val="00116C9B"/>
    <w:rsid w:val="00116E28"/>
    <w:rsid w:val="00116F93"/>
    <w:rsid w:val="0011736D"/>
    <w:rsid w:val="001201CD"/>
    <w:rsid w:val="0012075F"/>
    <w:rsid w:val="00122177"/>
    <w:rsid w:val="00122300"/>
    <w:rsid w:val="00122460"/>
    <w:rsid w:val="00122AD3"/>
    <w:rsid w:val="00123456"/>
    <w:rsid w:val="001239D3"/>
    <w:rsid w:val="0012490C"/>
    <w:rsid w:val="00124929"/>
    <w:rsid w:val="00124F48"/>
    <w:rsid w:val="00125410"/>
    <w:rsid w:val="00126F19"/>
    <w:rsid w:val="0012760E"/>
    <w:rsid w:val="00127C06"/>
    <w:rsid w:val="00130C85"/>
    <w:rsid w:val="00130EB0"/>
    <w:rsid w:val="001310A1"/>
    <w:rsid w:val="0013141A"/>
    <w:rsid w:val="001316AD"/>
    <w:rsid w:val="0013175B"/>
    <w:rsid w:val="0013253F"/>
    <w:rsid w:val="001325BE"/>
    <w:rsid w:val="00132A54"/>
    <w:rsid w:val="00133D1C"/>
    <w:rsid w:val="001346FF"/>
    <w:rsid w:val="001357E5"/>
    <w:rsid w:val="00135A77"/>
    <w:rsid w:val="001364D8"/>
    <w:rsid w:val="001368FD"/>
    <w:rsid w:val="001369A2"/>
    <w:rsid w:val="00136A58"/>
    <w:rsid w:val="00136E4B"/>
    <w:rsid w:val="001379A9"/>
    <w:rsid w:val="00140033"/>
    <w:rsid w:val="001412AF"/>
    <w:rsid w:val="001415B0"/>
    <w:rsid w:val="0014163B"/>
    <w:rsid w:val="00141805"/>
    <w:rsid w:val="00142B5F"/>
    <w:rsid w:val="00143DF2"/>
    <w:rsid w:val="001443EC"/>
    <w:rsid w:val="001451E9"/>
    <w:rsid w:val="00145441"/>
    <w:rsid w:val="00146E60"/>
    <w:rsid w:val="0014722B"/>
    <w:rsid w:val="001479FB"/>
    <w:rsid w:val="001508D0"/>
    <w:rsid w:val="0015099D"/>
    <w:rsid w:val="00150A9C"/>
    <w:rsid w:val="001517C2"/>
    <w:rsid w:val="001520F2"/>
    <w:rsid w:val="00153721"/>
    <w:rsid w:val="0015387A"/>
    <w:rsid w:val="00153E36"/>
    <w:rsid w:val="00154761"/>
    <w:rsid w:val="001548CB"/>
    <w:rsid w:val="00154D42"/>
    <w:rsid w:val="00155589"/>
    <w:rsid w:val="00155CC6"/>
    <w:rsid w:val="001570A8"/>
    <w:rsid w:val="001571BC"/>
    <w:rsid w:val="0015754A"/>
    <w:rsid w:val="00157639"/>
    <w:rsid w:val="00157837"/>
    <w:rsid w:val="00160780"/>
    <w:rsid w:val="00161E8D"/>
    <w:rsid w:val="00161F0F"/>
    <w:rsid w:val="001637D8"/>
    <w:rsid w:val="00163822"/>
    <w:rsid w:val="00163C9C"/>
    <w:rsid w:val="00164448"/>
    <w:rsid w:val="00164D8A"/>
    <w:rsid w:val="00164DFA"/>
    <w:rsid w:val="001656E9"/>
    <w:rsid w:val="00165CB2"/>
    <w:rsid w:val="00167178"/>
    <w:rsid w:val="001677DB"/>
    <w:rsid w:val="0017034B"/>
    <w:rsid w:val="00170B1A"/>
    <w:rsid w:val="00170D85"/>
    <w:rsid w:val="001711A1"/>
    <w:rsid w:val="001718C5"/>
    <w:rsid w:val="001721BD"/>
    <w:rsid w:val="00172B45"/>
    <w:rsid w:val="00172B5D"/>
    <w:rsid w:val="00172D83"/>
    <w:rsid w:val="0017301B"/>
    <w:rsid w:val="001731A4"/>
    <w:rsid w:val="0017351C"/>
    <w:rsid w:val="00173C03"/>
    <w:rsid w:val="00173DFF"/>
    <w:rsid w:val="00173F89"/>
    <w:rsid w:val="001740CE"/>
    <w:rsid w:val="00174299"/>
    <w:rsid w:val="00174418"/>
    <w:rsid w:val="0017616A"/>
    <w:rsid w:val="00176291"/>
    <w:rsid w:val="00177D60"/>
    <w:rsid w:val="00180055"/>
    <w:rsid w:val="001800F7"/>
    <w:rsid w:val="001801F1"/>
    <w:rsid w:val="00180931"/>
    <w:rsid w:val="00180A93"/>
    <w:rsid w:val="00181BD4"/>
    <w:rsid w:val="0018391B"/>
    <w:rsid w:val="00183920"/>
    <w:rsid w:val="001839EA"/>
    <w:rsid w:val="00183F25"/>
    <w:rsid w:val="0018599D"/>
    <w:rsid w:val="001859E5"/>
    <w:rsid w:val="00185D18"/>
    <w:rsid w:val="00186094"/>
    <w:rsid w:val="0018663C"/>
    <w:rsid w:val="00186E9D"/>
    <w:rsid w:val="0018755D"/>
    <w:rsid w:val="00190867"/>
    <w:rsid w:val="00191764"/>
    <w:rsid w:val="001925E6"/>
    <w:rsid w:val="001926C3"/>
    <w:rsid w:val="00192ACA"/>
    <w:rsid w:val="0019317D"/>
    <w:rsid w:val="001936A9"/>
    <w:rsid w:val="001939C9"/>
    <w:rsid w:val="0019463A"/>
    <w:rsid w:val="0019495E"/>
    <w:rsid w:val="00194E69"/>
    <w:rsid w:val="0019537F"/>
    <w:rsid w:val="001956D2"/>
    <w:rsid w:val="001964FD"/>
    <w:rsid w:val="00196996"/>
    <w:rsid w:val="00197B37"/>
    <w:rsid w:val="001A089C"/>
    <w:rsid w:val="001A2C2C"/>
    <w:rsid w:val="001A2EFA"/>
    <w:rsid w:val="001A3487"/>
    <w:rsid w:val="001A3B9D"/>
    <w:rsid w:val="001A5038"/>
    <w:rsid w:val="001A52E3"/>
    <w:rsid w:val="001A5366"/>
    <w:rsid w:val="001A578F"/>
    <w:rsid w:val="001A6108"/>
    <w:rsid w:val="001A6A79"/>
    <w:rsid w:val="001A75A6"/>
    <w:rsid w:val="001B0CC2"/>
    <w:rsid w:val="001B16FA"/>
    <w:rsid w:val="001B1CBD"/>
    <w:rsid w:val="001B291C"/>
    <w:rsid w:val="001B3260"/>
    <w:rsid w:val="001B394D"/>
    <w:rsid w:val="001B44F5"/>
    <w:rsid w:val="001B48CF"/>
    <w:rsid w:val="001B491E"/>
    <w:rsid w:val="001B49E4"/>
    <w:rsid w:val="001B4D7E"/>
    <w:rsid w:val="001B663F"/>
    <w:rsid w:val="001B7927"/>
    <w:rsid w:val="001C0808"/>
    <w:rsid w:val="001C0880"/>
    <w:rsid w:val="001C1242"/>
    <w:rsid w:val="001C1434"/>
    <w:rsid w:val="001C276B"/>
    <w:rsid w:val="001C32CB"/>
    <w:rsid w:val="001C3BF9"/>
    <w:rsid w:val="001C46EA"/>
    <w:rsid w:val="001C5583"/>
    <w:rsid w:val="001C5608"/>
    <w:rsid w:val="001C5B1B"/>
    <w:rsid w:val="001C681C"/>
    <w:rsid w:val="001C69AA"/>
    <w:rsid w:val="001C7BE5"/>
    <w:rsid w:val="001D0592"/>
    <w:rsid w:val="001D0933"/>
    <w:rsid w:val="001D0B0B"/>
    <w:rsid w:val="001D0F95"/>
    <w:rsid w:val="001D1507"/>
    <w:rsid w:val="001D1CED"/>
    <w:rsid w:val="001D1FB8"/>
    <w:rsid w:val="001D2A4F"/>
    <w:rsid w:val="001D3DB8"/>
    <w:rsid w:val="001D4DDB"/>
    <w:rsid w:val="001D5754"/>
    <w:rsid w:val="001D6C40"/>
    <w:rsid w:val="001D71D4"/>
    <w:rsid w:val="001D77D9"/>
    <w:rsid w:val="001E0E45"/>
    <w:rsid w:val="001E1598"/>
    <w:rsid w:val="001E1650"/>
    <w:rsid w:val="001E1A12"/>
    <w:rsid w:val="001E1D07"/>
    <w:rsid w:val="001E24D9"/>
    <w:rsid w:val="001E26E1"/>
    <w:rsid w:val="001E28E1"/>
    <w:rsid w:val="001E31BD"/>
    <w:rsid w:val="001E4335"/>
    <w:rsid w:val="001E52A9"/>
    <w:rsid w:val="001E5637"/>
    <w:rsid w:val="001E66A9"/>
    <w:rsid w:val="001E6E01"/>
    <w:rsid w:val="001E7227"/>
    <w:rsid w:val="001E7F07"/>
    <w:rsid w:val="001F0C39"/>
    <w:rsid w:val="001F0CC3"/>
    <w:rsid w:val="001F0E37"/>
    <w:rsid w:val="001F22CB"/>
    <w:rsid w:val="001F34B7"/>
    <w:rsid w:val="001F47E6"/>
    <w:rsid w:val="001F55B8"/>
    <w:rsid w:val="001F5FAF"/>
    <w:rsid w:val="001F639F"/>
    <w:rsid w:val="001F6AF0"/>
    <w:rsid w:val="001F6F0A"/>
    <w:rsid w:val="001F7D26"/>
    <w:rsid w:val="002011FC"/>
    <w:rsid w:val="002018D1"/>
    <w:rsid w:val="00201955"/>
    <w:rsid w:val="00203BCE"/>
    <w:rsid w:val="002041DF"/>
    <w:rsid w:val="002046E1"/>
    <w:rsid w:val="002048D1"/>
    <w:rsid w:val="00204B50"/>
    <w:rsid w:val="00204D2D"/>
    <w:rsid w:val="00204E5D"/>
    <w:rsid w:val="00205973"/>
    <w:rsid w:val="00205D34"/>
    <w:rsid w:val="00205E5F"/>
    <w:rsid w:val="00205EB7"/>
    <w:rsid w:val="00206D1C"/>
    <w:rsid w:val="00207ABA"/>
    <w:rsid w:val="00207C1F"/>
    <w:rsid w:val="00210E84"/>
    <w:rsid w:val="00211607"/>
    <w:rsid w:val="00213D19"/>
    <w:rsid w:val="002141C4"/>
    <w:rsid w:val="002152D7"/>
    <w:rsid w:val="00215A64"/>
    <w:rsid w:val="00215B0F"/>
    <w:rsid w:val="0021668E"/>
    <w:rsid w:val="002167B1"/>
    <w:rsid w:val="00217381"/>
    <w:rsid w:val="002174AF"/>
    <w:rsid w:val="00217516"/>
    <w:rsid w:val="00217FDF"/>
    <w:rsid w:val="00220523"/>
    <w:rsid w:val="002216E4"/>
    <w:rsid w:val="00221CB9"/>
    <w:rsid w:val="002222D0"/>
    <w:rsid w:val="002230F5"/>
    <w:rsid w:val="002238D9"/>
    <w:rsid w:val="002239CD"/>
    <w:rsid w:val="00223E97"/>
    <w:rsid w:val="00224017"/>
    <w:rsid w:val="002244C8"/>
    <w:rsid w:val="00224CFC"/>
    <w:rsid w:val="0022577C"/>
    <w:rsid w:val="00225BA1"/>
    <w:rsid w:val="0022750A"/>
    <w:rsid w:val="0022775D"/>
    <w:rsid w:val="00227A46"/>
    <w:rsid w:val="00227F4A"/>
    <w:rsid w:val="002309E5"/>
    <w:rsid w:val="00231333"/>
    <w:rsid w:val="0023156B"/>
    <w:rsid w:val="00231E6C"/>
    <w:rsid w:val="00231E8B"/>
    <w:rsid w:val="002321C2"/>
    <w:rsid w:val="002322C9"/>
    <w:rsid w:val="0023319B"/>
    <w:rsid w:val="00234226"/>
    <w:rsid w:val="0023426C"/>
    <w:rsid w:val="002342A1"/>
    <w:rsid w:val="002346B1"/>
    <w:rsid w:val="002348EA"/>
    <w:rsid w:val="00234A84"/>
    <w:rsid w:val="00234F35"/>
    <w:rsid w:val="002369A1"/>
    <w:rsid w:val="00240212"/>
    <w:rsid w:val="0024081D"/>
    <w:rsid w:val="00240D56"/>
    <w:rsid w:val="00240E9D"/>
    <w:rsid w:val="00242A8C"/>
    <w:rsid w:val="00242B8B"/>
    <w:rsid w:val="00243194"/>
    <w:rsid w:val="0024339F"/>
    <w:rsid w:val="00243F24"/>
    <w:rsid w:val="00244CCA"/>
    <w:rsid w:val="00245949"/>
    <w:rsid w:val="00245A97"/>
    <w:rsid w:val="002461C3"/>
    <w:rsid w:val="0024658A"/>
    <w:rsid w:val="00246842"/>
    <w:rsid w:val="0024761D"/>
    <w:rsid w:val="00247B5B"/>
    <w:rsid w:val="0025144F"/>
    <w:rsid w:val="002518DD"/>
    <w:rsid w:val="00251914"/>
    <w:rsid w:val="002523C6"/>
    <w:rsid w:val="00252635"/>
    <w:rsid w:val="002537E4"/>
    <w:rsid w:val="00253BFF"/>
    <w:rsid w:val="002548FD"/>
    <w:rsid w:val="00256523"/>
    <w:rsid w:val="002566E4"/>
    <w:rsid w:val="00256A23"/>
    <w:rsid w:val="00256BC7"/>
    <w:rsid w:val="00256CB7"/>
    <w:rsid w:val="00257DCA"/>
    <w:rsid w:val="00260371"/>
    <w:rsid w:val="00260769"/>
    <w:rsid w:val="00260B57"/>
    <w:rsid w:val="00260EF8"/>
    <w:rsid w:val="002626A8"/>
    <w:rsid w:val="00262DEB"/>
    <w:rsid w:val="00263430"/>
    <w:rsid w:val="00264B4E"/>
    <w:rsid w:val="00264D4E"/>
    <w:rsid w:val="00265109"/>
    <w:rsid w:val="002652B3"/>
    <w:rsid w:val="00265580"/>
    <w:rsid w:val="002657BC"/>
    <w:rsid w:val="002659DA"/>
    <w:rsid w:val="00265D80"/>
    <w:rsid w:val="00266441"/>
    <w:rsid w:val="00267BB4"/>
    <w:rsid w:val="00270650"/>
    <w:rsid w:val="00271FAB"/>
    <w:rsid w:val="00274198"/>
    <w:rsid w:val="002746D4"/>
    <w:rsid w:val="00274C0D"/>
    <w:rsid w:val="002752AF"/>
    <w:rsid w:val="00276EB7"/>
    <w:rsid w:val="002774A0"/>
    <w:rsid w:val="0027780E"/>
    <w:rsid w:val="00277A02"/>
    <w:rsid w:val="00277E94"/>
    <w:rsid w:val="00280B7A"/>
    <w:rsid w:val="00280E5A"/>
    <w:rsid w:val="002825C4"/>
    <w:rsid w:val="00282729"/>
    <w:rsid w:val="00283A76"/>
    <w:rsid w:val="00284D59"/>
    <w:rsid w:val="0028536E"/>
    <w:rsid w:val="0028578C"/>
    <w:rsid w:val="0028580C"/>
    <w:rsid w:val="00287239"/>
    <w:rsid w:val="002877B2"/>
    <w:rsid w:val="00290B0F"/>
    <w:rsid w:val="00291131"/>
    <w:rsid w:val="00293524"/>
    <w:rsid w:val="00294480"/>
    <w:rsid w:val="00295A60"/>
    <w:rsid w:val="00295EAA"/>
    <w:rsid w:val="00295F4F"/>
    <w:rsid w:val="002963E4"/>
    <w:rsid w:val="002969FE"/>
    <w:rsid w:val="00296DD7"/>
    <w:rsid w:val="00297740"/>
    <w:rsid w:val="002A121D"/>
    <w:rsid w:val="002A2E86"/>
    <w:rsid w:val="002A379A"/>
    <w:rsid w:val="002A3C79"/>
    <w:rsid w:val="002A3D36"/>
    <w:rsid w:val="002A3EB3"/>
    <w:rsid w:val="002A474A"/>
    <w:rsid w:val="002A60E5"/>
    <w:rsid w:val="002A6532"/>
    <w:rsid w:val="002A6676"/>
    <w:rsid w:val="002A7E89"/>
    <w:rsid w:val="002A7F73"/>
    <w:rsid w:val="002B04FF"/>
    <w:rsid w:val="002B05BA"/>
    <w:rsid w:val="002B06E0"/>
    <w:rsid w:val="002B0AB7"/>
    <w:rsid w:val="002B1193"/>
    <w:rsid w:val="002B18A5"/>
    <w:rsid w:val="002B1D5B"/>
    <w:rsid w:val="002B23FA"/>
    <w:rsid w:val="002B292E"/>
    <w:rsid w:val="002B3279"/>
    <w:rsid w:val="002B3996"/>
    <w:rsid w:val="002B4440"/>
    <w:rsid w:val="002B548C"/>
    <w:rsid w:val="002B5922"/>
    <w:rsid w:val="002B5A46"/>
    <w:rsid w:val="002B5DB0"/>
    <w:rsid w:val="002B6291"/>
    <w:rsid w:val="002B6CF7"/>
    <w:rsid w:val="002C03F6"/>
    <w:rsid w:val="002C11A4"/>
    <w:rsid w:val="002C2882"/>
    <w:rsid w:val="002C33B6"/>
    <w:rsid w:val="002C3E1A"/>
    <w:rsid w:val="002C4549"/>
    <w:rsid w:val="002C47EB"/>
    <w:rsid w:val="002C509F"/>
    <w:rsid w:val="002C516F"/>
    <w:rsid w:val="002C54A1"/>
    <w:rsid w:val="002C5B76"/>
    <w:rsid w:val="002C6334"/>
    <w:rsid w:val="002C67AA"/>
    <w:rsid w:val="002C760C"/>
    <w:rsid w:val="002D022D"/>
    <w:rsid w:val="002D1572"/>
    <w:rsid w:val="002D1614"/>
    <w:rsid w:val="002D1868"/>
    <w:rsid w:val="002D23A9"/>
    <w:rsid w:val="002D2AD2"/>
    <w:rsid w:val="002D2E18"/>
    <w:rsid w:val="002D339D"/>
    <w:rsid w:val="002D3A46"/>
    <w:rsid w:val="002D3EE5"/>
    <w:rsid w:val="002D46CA"/>
    <w:rsid w:val="002D4BF3"/>
    <w:rsid w:val="002D5CFB"/>
    <w:rsid w:val="002D6A09"/>
    <w:rsid w:val="002E0327"/>
    <w:rsid w:val="002E0D3B"/>
    <w:rsid w:val="002E13A6"/>
    <w:rsid w:val="002E18F5"/>
    <w:rsid w:val="002E1CD7"/>
    <w:rsid w:val="002E1E04"/>
    <w:rsid w:val="002E2B62"/>
    <w:rsid w:val="002E338B"/>
    <w:rsid w:val="002E49AA"/>
    <w:rsid w:val="002E4DDE"/>
    <w:rsid w:val="002E4F38"/>
    <w:rsid w:val="002E544E"/>
    <w:rsid w:val="002E59B2"/>
    <w:rsid w:val="002E6D54"/>
    <w:rsid w:val="002E7287"/>
    <w:rsid w:val="002E7C94"/>
    <w:rsid w:val="002E7FFB"/>
    <w:rsid w:val="002F0696"/>
    <w:rsid w:val="002F1023"/>
    <w:rsid w:val="002F16C1"/>
    <w:rsid w:val="002F2D37"/>
    <w:rsid w:val="002F3F9A"/>
    <w:rsid w:val="002F413F"/>
    <w:rsid w:val="002F468F"/>
    <w:rsid w:val="002F59BB"/>
    <w:rsid w:val="002F7B7A"/>
    <w:rsid w:val="003001BC"/>
    <w:rsid w:val="0030161C"/>
    <w:rsid w:val="003024D0"/>
    <w:rsid w:val="003033B2"/>
    <w:rsid w:val="00303E0D"/>
    <w:rsid w:val="003046AD"/>
    <w:rsid w:val="003055C9"/>
    <w:rsid w:val="00305BAB"/>
    <w:rsid w:val="00306397"/>
    <w:rsid w:val="0030685D"/>
    <w:rsid w:val="0030799C"/>
    <w:rsid w:val="00307F66"/>
    <w:rsid w:val="003101C3"/>
    <w:rsid w:val="00311292"/>
    <w:rsid w:val="003116D5"/>
    <w:rsid w:val="00311861"/>
    <w:rsid w:val="0031240E"/>
    <w:rsid w:val="0031282E"/>
    <w:rsid w:val="0031338A"/>
    <w:rsid w:val="00313864"/>
    <w:rsid w:val="00313CAF"/>
    <w:rsid w:val="0031409D"/>
    <w:rsid w:val="003148E1"/>
    <w:rsid w:val="00314FFC"/>
    <w:rsid w:val="00315DFC"/>
    <w:rsid w:val="003164FE"/>
    <w:rsid w:val="003167E7"/>
    <w:rsid w:val="00316C76"/>
    <w:rsid w:val="00316FBF"/>
    <w:rsid w:val="003170E8"/>
    <w:rsid w:val="00317935"/>
    <w:rsid w:val="00317C01"/>
    <w:rsid w:val="003202D6"/>
    <w:rsid w:val="0032031B"/>
    <w:rsid w:val="00320BED"/>
    <w:rsid w:val="00320F85"/>
    <w:rsid w:val="00321016"/>
    <w:rsid w:val="00321118"/>
    <w:rsid w:val="0032122C"/>
    <w:rsid w:val="0032195B"/>
    <w:rsid w:val="003234AB"/>
    <w:rsid w:val="0032352A"/>
    <w:rsid w:val="00323965"/>
    <w:rsid w:val="003241E8"/>
    <w:rsid w:val="00324308"/>
    <w:rsid w:val="00324A54"/>
    <w:rsid w:val="00324CE1"/>
    <w:rsid w:val="003250C3"/>
    <w:rsid w:val="00325A95"/>
    <w:rsid w:val="00326CA2"/>
    <w:rsid w:val="00326DD1"/>
    <w:rsid w:val="00326DD4"/>
    <w:rsid w:val="00327075"/>
    <w:rsid w:val="00330450"/>
    <w:rsid w:val="00330606"/>
    <w:rsid w:val="003309FC"/>
    <w:rsid w:val="00330C08"/>
    <w:rsid w:val="00331216"/>
    <w:rsid w:val="00331FA0"/>
    <w:rsid w:val="0033351B"/>
    <w:rsid w:val="0033400C"/>
    <w:rsid w:val="003343BB"/>
    <w:rsid w:val="0033551D"/>
    <w:rsid w:val="00335933"/>
    <w:rsid w:val="00336BFC"/>
    <w:rsid w:val="003375D3"/>
    <w:rsid w:val="00337675"/>
    <w:rsid w:val="00340AF2"/>
    <w:rsid w:val="00340B9B"/>
    <w:rsid w:val="00340E02"/>
    <w:rsid w:val="00340E69"/>
    <w:rsid w:val="0034208E"/>
    <w:rsid w:val="003420E1"/>
    <w:rsid w:val="00342992"/>
    <w:rsid w:val="00342A33"/>
    <w:rsid w:val="00342B3E"/>
    <w:rsid w:val="00343C18"/>
    <w:rsid w:val="00344515"/>
    <w:rsid w:val="00344B8E"/>
    <w:rsid w:val="00344BBD"/>
    <w:rsid w:val="00344C76"/>
    <w:rsid w:val="00344E13"/>
    <w:rsid w:val="00344E45"/>
    <w:rsid w:val="003458AC"/>
    <w:rsid w:val="00347300"/>
    <w:rsid w:val="0035009B"/>
    <w:rsid w:val="00350C03"/>
    <w:rsid w:val="00351EE4"/>
    <w:rsid w:val="0035271E"/>
    <w:rsid w:val="0035304B"/>
    <w:rsid w:val="0035343C"/>
    <w:rsid w:val="003535C8"/>
    <w:rsid w:val="003539E1"/>
    <w:rsid w:val="00353E77"/>
    <w:rsid w:val="00353F8F"/>
    <w:rsid w:val="003540EF"/>
    <w:rsid w:val="003541E3"/>
    <w:rsid w:val="003547DD"/>
    <w:rsid w:val="00355B93"/>
    <w:rsid w:val="0035674C"/>
    <w:rsid w:val="00356F73"/>
    <w:rsid w:val="0035736F"/>
    <w:rsid w:val="00357A02"/>
    <w:rsid w:val="00357A9E"/>
    <w:rsid w:val="00360452"/>
    <w:rsid w:val="003611E0"/>
    <w:rsid w:val="00361D1F"/>
    <w:rsid w:val="00362BA0"/>
    <w:rsid w:val="00363093"/>
    <w:rsid w:val="00363364"/>
    <w:rsid w:val="003633B7"/>
    <w:rsid w:val="0036367D"/>
    <w:rsid w:val="0036396C"/>
    <w:rsid w:val="003642AC"/>
    <w:rsid w:val="00364664"/>
    <w:rsid w:val="00364CAD"/>
    <w:rsid w:val="00364E1A"/>
    <w:rsid w:val="00364EB5"/>
    <w:rsid w:val="00365B97"/>
    <w:rsid w:val="003669EA"/>
    <w:rsid w:val="00367270"/>
    <w:rsid w:val="00367B66"/>
    <w:rsid w:val="0037004B"/>
    <w:rsid w:val="00371501"/>
    <w:rsid w:val="0037226D"/>
    <w:rsid w:val="00372366"/>
    <w:rsid w:val="0037240E"/>
    <w:rsid w:val="003729F2"/>
    <w:rsid w:val="00372F1C"/>
    <w:rsid w:val="003739DA"/>
    <w:rsid w:val="00373D61"/>
    <w:rsid w:val="00373F61"/>
    <w:rsid w:val="00374A3D"/>
    <w:rsid w:val="00374A78"/>
    <w:rsid w:val="00375076"/>
    <w:rsid w:val="00375705"/>
    <w:rsid w:val="0037578C"/>
    <w:rsid w:val="0038133F"/>
    <w:rsid w:val="00382BE9"/>
    <w:rsid w:val="003836ED"/>
    <w:rsid w:val="003838FA"/>
    <w:rsid w:val="00383D55"/>
    <w:rsid w:val="00383D90"/>
    <w:rsid w:val="00384983"/>
    <w:rsid w:val="0038503B"/>
    <w:rsid w:val="0038541A"/>
    <w:rsid w:val="003857BF"/>
    <w:rsid w:val="00386203"/>
    <w:rsid w:val="003868F7"/>
    <w:rsid w:val="003901EF"/>
    <w:rsid w:val="00390B0F"/>
    <w:rsid w:val="00392128"/>
    <w:rsid w:val="003937AD"/>
    <w:rsid w:val="00393ECA"/>
    <w:rsid w:val="00394D34"/>
    <w:rsid w:val="003952C2"/>
    <w:rsid w:val="0039563B"/>
    <w:rsid w:val="00396ABE"/>
    <w:rsid w:val="00396F98"/>
    <w:rsid w:val="0039702A"/>
    <w:rsid w:val="00397121"/>
    <w:rsid w:val="00397758"/>
    <w:rsid w:val="00397F61"/>
    <w:rsid w:val="003A0245"/>
    <w:rsid w:val="003A0BF2"/>
    <w:rsid w:val="003A0E17"/>
    <w:rsid w:val="003A1509"/>
    <w:rsid w:val="003A1917"/>
    <w:rsid w:val="003A216B"/>
    <w:rsid w:val="003A2177"/>
    <w:rsid w:val="003A28DB"/>
    <w:rsid w:val="003A2B11"/>
    <w:rsid w:val="003A3CF2"/>
    <w:rsid w:val="003A4E88"/>
    <w:rsid w:val="003A4EA2"/>
    <w:rsid w:val="003A5F1D"/>
    <w:rsid w:val="003A6535"/>
    <w:rsid w:val="003A6669"/>
    <w:rsid w:val="003A7511"/>
    <w:rsid w:val="003A761A"/>
    <w:rsid w:val="003A7720"/>
    <w:rsid w:val="003A7A2E"/>
    <w:rsid w:val="003B0376"/>
    <w:rsid w:val="003B0C16"/>
    <w:rsid w:val="003B0F8D"/>
    <w:rsid w:val="003B19F8"/>
    <w:rsid w:val="003B1C34"/>
    <w:rsid w:val="003B217D"/>
    <w:rsid w:val="003B2259"/>
    <w:rsid w:val="003B339B"/>
    <w:rsid w:val="003B4269"/>
    <w:rsid w:val="003B4811"/>
    <w:rsid w:val="003B4E5D"/>
    <w:rsid w:val="003B5060"/>
    <w:rsid w:val="003B5233"/>
    <w:rsid w:val="003B5293"/>
    <w:rsid w:val="003B5752"/>
    <w:rsid w:val="003B58A9"/>
    <w:rsid w:val="003B5F62"/>
    <w:rsid w:val="003B72E1"/>
    <w:rsid w:val="003B7ADB"/>
    <w:rsid w:val="003C0DDE"/>
    <w:rsid w:val="003C1767"/>
    <w:rsid w:val="003C1ED9"/>
    <w:rsid w:val="003C2109"/>
    <w:rsid w:val="003C2C1B"/>
    <w:rsid w:val="003C3494"/>
    <w:rsid w:val="003C385F"/>
    <w:rsid w:val="003C4D9C"/>
    <w:rsid w:val="003C5F7C"/>
    <w:rsid w:val="003C615C"/>
    <w:rsid w:val="003C65DB"/>
    <w:rsid w:val="003C709E"/>
    <w:rsid w:val="003C797F"/>
    <w:rsid w:val="003C7DB9"/>
    <w:rsid w:val="003D0769"/>
    <w:rsid w:val="003D09A0"/>
    <w:rsid w:val="003D0B9C"/>
    <w:rsid w:val="003D0E6F"/>
    <w:rsid w:val="003D1B0A"/>
    <w:rsid w:val="003D1B10"/>
    <w:rsid w:val="003D226A"/>
    <w:rsid w:val="003D2297"/>
    <w:rsid w:val="003D240E"/>
    <w:rsid w:val="003D2DAF"/>
    <w:rsid w:val="003D2F30"/>
    <w:rsid w:val="003D37E7"/>
    <w:rsid w:val="003D3D1F"/>
    <w:rsid w:val="003D4439"/>
    <w:rsid w:val="003D4477"/>
    <w:rsid w:val="003D465F"/>
    <w:rsid w:val="003D4E3D"/>
    <w:rsid w:val="003D4ECC"/>
    <w:rsid w:val="003D5C92"/>
    <w:rsid w:val="003D63F6"/>
    <w:rsid w:val="003D6DEB"/>
    <w:rsid w:val="003D7CB1"/>
    <w:rsid w:val="003E155D"/>
    <w:rsid w:val="003E1CC9"/>
    <w:rsid w:val="003E2CBC"/>
    <w:rsid w:val="003E3126"/>
    <w:rsid w:val="003E3B98"/>
    <w:rsid w:val="003E4576"/>
    <w:rsid w:val="003E5B20"/>
    <w:rsid w:val="003E600F"/>
    <w:rsid w:val="003E7302"/>
    <w:rsid w:val="003F0373"/>
    <w:rsid w:val="003F0A44"/>
    <w:rsid w:val="003F0CE3"/>
    <w:rsid w:val="003F0FBD"/>
    <w:rsid w:val="003F1CE7"/>
    <w:rsid w:val="003F1F2F"/>
    <w:rsid w:val="003F3230"/>
    <w:rsid w:val="003F40D9"/>
    <w:rsid w:val="003F4349"/>
    <w:rsid w:val="003F4C06"/>
    <w:rsid w:val="003F53DC"/>
    <w:rsid w:val="003F58F6"/>
    <w:rsid w:val="003F5D3A"/>
    <w:rsid w:val="003F62AD"/>
    <w:rsid w:val="003F6ECA"/>
    <w:rsid w:val="003F7B51"/>
    <w:rsid w:val="00400DFC"/>
    <w:rsid w:val="004016A1"/>
    <w:rsid w:val="00401A40"/>
    <w:rsid w:val="00401CDE"/>
    <w:rsid w:val="00403314"/>
    <w:rsid w:val="004040A4"/>
    <w:rsid w:val="004046EB"/>
    <w:rsid w:val="00404E2C"/>
    <w:rsid w:val="00405480"/>
    <w:rsid w:val="004072C2"/>
    <w:rsid w:val="00410258"/>
    <w:rsid w:val="00410613"/>
    <w:rsid w:val="00410FFA"/>
    <w:rsid w:val="00412667"/>
    <w:rsid w:val="00412A86"/>
    <w:rsid w:val="00412F58"/>
    <w:rsid w:val="0041305D"/>
    <w:rsid w:val="0041309B"/>
    <w:rsid w:val="00413142"/>
    <w:rsid w:val="00413EF8"/>
    <w:rsid w:val="00413F07"/>
    <w:rsid w:val="00414290"/>
    <w:rsid w:val="00414935"/>
    <w:rsid w:val="004151CB"/>
    <w:rsid w:val="00415352"/>
    <w:rsid w:val="0041598F"/>
    <w:rsid w:val="00416771"/>
    <w:rsid w:val="004171AB"/>
    <w:rsid w:val="00417A99"/>
    <w:rsid w:val="00417B12"/>
    <w:rsid w:val="00420744"/>
    <w:rsid w:val="00420964"/>
    <w:rsid w:val="0042157F"/>
    <w:rsid w:val="00421B53"/>
    <w:rsid w:val="00424487"/>
    <w:rsid w:val="00424618"/>
    <w:rsid w:val="0042637A"/>
    <w:rsid w:val="00426F66"/>
    <w:rsid w:val="004271CC"/>
    <w:rsid w:val="00427CE6"/>
    <w:rsid w:val="00427D73"/>
    <w:rsid w:val="00427DC5"/>
    <w:rsid w:val="004307EF"/>
    <w:rsid w:val="0043085A"/>
    <w:rsid w:val="004308C0"/>
    <w:rsid w:val="00431532"/>
    <w:rsid w:val="00431983"/>
    <w:rsid w:val="00431B94"/>
    <w:rsid w:val="00431FA5"/>
    <w:rsid w:val="004326E4"/>
    <w:rsid w:val="004327BE"/>
    <w:rsid w:val="00432BCB"/>
    <w:rsid w:val="00433555"/>
    <w:rsid w:val="0043362C"/>
    <w:rsid w:val="00434C73"/>
    <w:rsid w:val="00435D67"/>
    <w:rsid w:val="0043622E"/>
    <w:rsid w:val="00436E3B"/>
    <w:rsid w:val="00436F5D"/>
    <w:rsid w:val="004371F9"/>
    <w:rsid w:val="004374EF"/>
    <w:rsid w:val="00437EA6"/>
    <w:rsid w:val="00437F91"/>
    <w:rsid w:val="00440997"/>
    <w:rsid w:val="00441209"/>
    <w:rsid w:val="00442504"/>
    <w:rsid w:val="00443099"/>
    <w:rsid w:val="00443379"/>
    <w:rsid w:val="00443655"/>
    <w:rsid w:val="004444B5"/>
    <w:rsid w:val="00445471"/>
    <w:rsid w:val="00445C8C"/>
    <w:rsid w:val="00447AF4"/>
    <w:rsid w:val="0045039E"/>
    <w:rsid w:val="00450C3E"/>
    <w:rsid w:val="00451347"/>
    <w:rsid w:val="00451866"/>
    <w:rsid w:val="004520BC"/>
    <w:rsid w:val="004522D2"/>
    <w:rsid w:val="004532DC"/>
    <w:rsid w:val="0045357E"/>
    <w:rsid w:val="0045419E"/>
    <w:rsid w:val="0045424D"/>
    <w:rsid w:val="0045481E"/>
    <w:rsid w:val="00454FCA"/>
    <w:rsid w:val="00455E44"/>
    <w:rsid w:val="0045643F"/>
    <w:rsid w:val="00457024"/>
    <w:rsid w:val="0045792F"/>
    <w:rsid w:val="00457B18"/>
    <w:rsid w:val="00457B41"/>
    <w:rsid w:val="00457B89"/>
    <w:rsid w:val="00460240"/>
    <w:rsid w:val="0046069A"/>
    <w:rsid w:val="00460C2C"/>
    <w:rsid w:val="00460D0E"/>
    <w:rsid w:val="00460E20"/>
    <w:rsid w:val="00461F8B"/>
    <w:rsid w:val="00462076"/>
    <w:rsid w:val="00463124"/>
    <w:rsid w:val="004639EC"/>
    <w:rsid w:val="00463CE6"/>
    <w:rsid w:val="00463D21"/>
    <w:rsid w:val="00463F20"/>
    <w:rsid w:val="00464241"/>
    <w:rsid w:val="00464BF4"/>
    <w:rsid w:val="00464FB1"/>
    <w:rsid w:val="0046576F"/>
    <w:rsid w:val="00465963"/>
    <w:rsid w:val="00465B13"/>
    <w:rsid w:val="00466007"/>
    <w:rsid w:val="0046704B"/>
    <w:rsid w:val="00470275"/>
    <w:rsid w:val="004708E4"/>
    <w:rsid w:val="00470D2F"/>
    <w:rsid w:val="00470ED9"/>
    <w:rsid w:val="00471213"/>
    <w:rsid w:val="00471A62"/>
    <w:rsid w:val="00471DF3"/>
    <w:rsid w:val="00472947"/>
    <w:rsid w:val="00472AE0"/>
    <w:rsid w:val="00472D56"/>
    <w:rsid w:val="00473012"/>
    <w:rsid w:val="00473815"/>
    <w:rsid w:val="0047490A"/>
    <w:rsid w:val="00475381"/>
    <w:rsid w:val="00475EFB"/>
    <w:rsid w:val="00477435"/>
    <w:rsid w:val="004800FE"/>
    <w:rsid w:val="00480691"/>
    <w:rsid w:val="00480DB1"/>
    <w:rsid w:val="00481247"/>
    <w:rsid w:val="004814B7"/>
    <w:rsid w:val="004830BB"/>
    <w:rsid w:val="00483D15"/>
    <w:rsid w:val="00484253"/>
    <w:rsid w:val="004843BE"/>
    <w:rsid w:val="004843E3"/>
    <w:rsid w:val="0048475C"/>
    <w:rsid w:val="00484B57"/>
    <w:rsid w:val="00484F0B"/>
    <w:rsid w:val="00485409"/>
    <w:rsid w:val="00486B20"/>
    <w:rsid w:val="00490964"/>
    <w:rsid w:val="00491BBA"/>
    <w:rsid w:val="00491E70"/>
    <w:rsid w:val="00493DAB"/>
    <w:rsid w:val="00494255"/>
    <w:rsid w:val="004944A3"/>
    <w:rsid w:val="004950C4"/>
    <w:rsid w:val="00495B45"/>
    <w:rsid w:val="00496049"/>
    <w:rsid w:val="00496443"/>
    <w:rsid w:val="0049694B"/>
    <w:rsid w:val="004972AF"/>
    <w:rsid w:val="004973CF"/>
    <w:rsid w:val="0049769D"/>
    <w:rsid w:val="004A056F"/>
    <w:rsid w:val="004A0BBF"/>
    <w:rsid w:val="004A1996"/>
    <w:rsid w:val="004A28AD"/>
    <w:rsid w:val="004A3EAF"/>
    <w:rsid w:val="004A3F8D"/>
    <w:rsid w:val="004A41B4"/>
    <w:rsid w:val="004A6208"/>
    <w:rsid w:val="004A6858"/>
    <w:rsid w:val="004B0719"/>
    <w:rsid w:val="004B2AAB"/>
    <w:rsid w:val="004B3410"/>
    <w:rsid w:val="004B4066"/>
    <w:rsid w:val="004B4412"/>
    <w:rsid w:val="004B4C79"/>
    <w:rsid w:val="004B4CD9"/>
    <w:rsid w:val="004B4F3A"/>
    <w:rsid w:val="004B5465"/>
    <w:rsid w:val="004B588B"/>
    <w:rsid w:val="004B5E5E"/>
    <w:rsid w:val="004B6393"/>
    <w:rsid w:val="004B66BF"/>
    <w:rsid w:val="004C06BC"/>
    <w:rsid w:val="004C07F9"/>
    <w:rsid w:val="004C0B56"/>
    <w:rsid w:val="004C0F19"/>
    <w:rsid w:val="004C1061"/>
    <w:rsid w:val="004C108C"/>
    <w:rsid w:val="004C134E"/>
    <w:rsid w:val="004C1554"/>
    <w:rsid w:val="004C1A92"/>
    <w:rsid w:val="004C1DA1"/>
    <w:rsid w:val="004C27A6"/>
    <w:rsid w:val="004C3081"/>
    <w:rsid w:val="004C354B"/>
    <w:rsid w:val="004C4380"/>
    <w:rsid w:val="004C4843"/>
    <w:rsid w:val="004C4F37"/>
    <w:rsid w:val="004C5A25"/>
    <w:rsid w:val="004C5C26"/>
    <w:rsid w:val="004C5CBA"/>
    <w:rsid w:val="004C6435"/>
    <w:rsid w:val="004C7494"/>
    <w:rsid w:val="004C7C49"/>
    <w:rsid w:val="004D0419"/>
    <w:rsid w:val="004D132A"/>
    <w:rsid w:val="004D1393"/>
    <w:rsid w:val="004D174C"/>
    <w:rsid w:val="004D2660"/>
    <w:rsid w:val="004D2A0E"/>
    <w:rsid w:val="004D3C54"/>
    <w:rsid w:val="004D3F16"/>
    <w:rsid w:val="004D4061"/>
    <w:rsid w:val="004D43BB"/>
    <w:rsid w:val="004D463B"/>
    <w:rsid w:val="004D4B6C"/>
    <w:rsid w:val="004D4CA7"/>
    <w:rsid w:val="004D5042"/>
    <w:rsid w:val="004D5601"/>
    <w:rsid w:val="004D5610"/>
    <w:rsid w:val="004D585F"/>
    <w:rsid w:val="004D58C2"/>
    <w:rsid w:val="004D5D8D"/>
    <w:rsid w:val="004D6CB1"/>
    <w:rsid w:val="004D73C5"/>
    <w:rsid w:val="004D7A09"/>
    <w:rsid w:val="004D7DEE"/>
    <w:rsid w:val="004E09B2"/>
    <w:rsid w:val="004E28E7"/>
    <w:rsid w:val="004E3A35"/>
    <w:rsid w:val="004E4C54"/>
    <w:rsid w:val="004E5549"/>
    <w:rsid w:val="004E6C91"/>
    <w:rsid w:val="004F0731"/>
    <w:rsid w:val="004F1A39"/>
    <w:rsid w:val="004F1CEB"/>
    <w:rsid w:val="004F245A"/>
    <w:rsid w:val="004F2736"/>
    <w:rsid w:val="004F2C6F"/>
    <w:rsid w:val="004F2E23"/>
    <w:rsid w:val="004F34A3"/>
    <w:rsid w:val="004F35F0"/>
    <w:rsid w:val="004F3991"/>
    <w:rsid w:val="004F41F1"/>
    <w:rsid w:val="004F4665"/>
    <w:rsid w:val="004F4980"/>
    <w:rsid w:val="004F5FAF"/>
    <w:rsid w:val="004F6161"/>
    <w:rsid w:val="004F647B"/>
    <w:rsid w:val="004F7455"/>
    <w:rsid w:val="004F7CE8"/>
    <w:rsid w:val="004F7FA5"/>
    <w:rsid w:val="005005FC"/>
    <w:rsid w:val="00501994"/>
    <w:rsid w:val="00501E14"/>
    <w:rsid w:val="00503AE9"/>
    <w:rsid w:val="00503EAB"/>
    <w:rsid w:val="00504A03"/>
    <w:rsid w:val="00504A56"/>
    <w:rsid w:val="00506071"/>
    <w:rsid w:val="005060D4"/>
    <w:rsid w:val="0051016D"/>
    <w:rsid w:val="0051068E"/>
    <w:rsid w:val="00510AA9"/>
    <w:rsid w:val="00510C4C"/>
    <w:rsid w:val="005110E3"/>
    <w:rsid w:val="00511606"/>
    <w:rsid w:val="0051232B"/>
    <w:rsid w:val="005125B2"/>
    <w:rsid w:val="005129E2"/>
    <w:rsid w:val="00514A36"/>
    <w:rsid w:val="00514BA5"/>
    <w:rsid w:val="00514DD2"/>
    <w:rsid w:val="00514E33"/>
    <w:rsid w:val="005153DD"/>
    <w:rsid w:val="005158A0"/>
    <w:rsid w:val="00515E1B"/>
    <w:rsid w:val="00520303"/>
    <w:rsid w:val="005206AF"/>
    <w:rsid w:val="0052071E"/>
    <w:rsid w:val="00520AC5"/>
    <w:rsid w:val="00521337"/>
    <w:rsid w:val="0052133F"/>
    <w:rsid w:val="00521A37"/>
    <w:rsid w:val="00522B19"/>
    <w:rsid w:val="00523A3F"/>
    <w:rsid w:val="005242E4"/>
    <w:rsid w:val="0052431A"/>
    <w:rsid w:val="00524655"/>
    <w:rsid w:val="00524A1B"/>
    <w:rsid w:val="005251F1"/>
    <w:rsid w:val="00525EEC"/>
    <w:rsid w:val="00526EEB"/>
    <w:rsid w:val="00527841"/>
    <w:rsid w:val="00527A5E"/>
    <w:rsid w:val="00530DCC"/>
    <w:rsid w:val="00532B02"/>
    <w:rsid w:val="00532BA2"/>
    <w:rsid w:val="0053399D"/>
    <w:rsid w:val="00533F4A"/>
    <w:rsid w:val="005347A7"/>
    <w:rsid w:val="00534DCB"/>
    <w:rsid w:val="00534F9F"/>
    <w:rsid w:val="0053559F"/>
    <w:rsid w:val="00535839"/>
    <w:rsid w:val="005361BD"/>
    <w:rsid w:val="00536940"/>
    <w:rsid w:val="00540422"/>
    <w:rsid w:val="00540C1E"/>
    <w:rsid w:val="00541884"/>
    <w:rsid w:val="005420BF"/>
    <w:rsid w:val="005421D5"/>
    <w:rsid w:val="005433B6"/>
    <w:rsid w:val="00544EFA"/>
    <w:rsid w:val="005475C5"/>
    <w:rsid w:val="00547893"/>
    <w:rsid w:val="0054791E"/>
    <w:rsid w:val="00547BA8"/>
    <w:rsid w:val="00547BC5"/>
    <w:rsid w:val="00547DA1"/>
    <w:rsid w:val="00550058"/>
    <w:rsid w:val="00551397"/>
    <w:rsid w:val="00551A58"/>
    <w:rsid w:val="0055341E"/>
    <w:rsid w:val="0055345A"/>
    <w:rsid w:val="005539E2"/>
    <w:rsid w:val="00553A3D"/>
    <w:rsid w:val="005544E8"/>
    <w:rsid w:val="00554710"/>
    <w:rsid w:val="0055529E"/>
    <w:rsid w:val="00555862"/>
    <w:rsid w:val="00555B7A"/>
    <w:rsid w:val="00556741"/>
    <w:rsid w:val="00556AB3"/>
    <w:rsid w:val="005605AF"/>
    <w:rsid w:val="00560DA2"/>
    <w:rsid w:val="0056153D"/>
    <w:rsid w:val="005625ED"/>
    <w:rsid w:val="00562E80"/>
    <w:rsid w:val="00562F6A"/>
    <w:rsid w:val="00563202"/>
    <w:rsid w:val="005632DA"/>
    <w:rsid w:val="00563AF9"/>
    <w:rsid w:val="00565758"/>
    <w:rsid w:val="0056582C"/>
    <w:rsid w:val="00566644"/>
    <w:rsid w:val="005666D7"/>
    <w:rsid w:val="00567200"/>
    <w:rsid w:val="005700BF"/>
    <w:rsid w:val="0057129E"/>
    <w:rsid w:val="00571B97"/>
    <w:rsid w:val="00572805"/>
    <w:rsid w:val="00573406"/>
    <w:rsid w:val="0057364D"/>
    <w:rsid w:val="00573ABB"/>
    <w:rsid w:val="0057451F"/>
    <w:rsid w:val="005749C8"/>
    <w:rsid w:val="00575FD2"/>
    <w:rsid w:val="00576A48"/>
    <w:rsid w:val="00576A5C"/>
    <w:rsid w:val="00577587"/>
    <w:rsid w:val="0057758A"/>
    <w:rsid w:val="00577731"/>
    <w:rsid w:val="0058002C"/>
    <w:rsid w:val="00580C0D"/>
    <w:rsid w:val="00581191"/>
    <w:rsid w:val="00581E35"/>
    <w:rsid w:val="00582070"/>
    <w:rsid w:val="00582473"/>
    <w:rsid w:val="00582526"/>
    <w:rsid w:val="00582915"/>
    <w:rsid w:val="005834AC"/>
    <w:rsid w:val="00583EB4"/>
    <w:rsid w:val="00584755"/>
    <w:rsid w:val="00584897"/>
    <w:rsid w:val="00585127"/>
    <w:rsid w:val="0058518E"/>
    <w:rsid w:val="00585253"/>
    <w:rsid w:val="00585925"/>
    <w:rsid w:val="005864BA"/>
    <w:rsid w:val="005868F0"/>
    <w:rsid w:val="005869A3"/>
    <w:rsid w:val="00587DE9"/>
    <w:rsid w:val="00590D25"/>
    <w:rsid w:val="00590EDD"/>
    <w:rsid w:val="0059227B"/>
    <w:rsid w:val="005939DF"/>
    <w:rsid w:val="00593A7A"/>
    <w:rsid w:val="0059556F"/>
    <w:rsid w:val="00595664"/>
    <w:rsid w:val="00595D3D"/>
    <w:rsid w:val="005968A0"/>
    <w:rsid w:val="00596E20"/>
    <w:rsid w:val="00597799"/>
    <w:rsid w:val="005A0F4E"/>
    <w:rsid w:val="005A11A9"/>
    <w:rsid w:val="005A18C0"/>
    <w:rsid w:val="005A1E1C"/>
    <w:rsid w:val="005A1E61"/>
    <w:rsid w:val="005A2397"/>
    <w:rsid w:val="005A2CB4"/>
    <w:rsid w:val="005A380C"/>
    <w:rsid w:val="005A545A"/>
    <w:rsid w:val="005A5536"/>
    <w:rsid w:val="005A5923"/>
    <w:rsid w:val="005A5DF8"/>
    <w:rsid w:val="005A638D"/>
    <w:rsid w:val="005A6DBB"/>
    <w:rsid w:val="005A72DF"/>
    <w:rsid w:val="005A737A"/>
    <w:rsid w:val="005A7809"/>
    <w:rsid w:val="005A79C2"/>
    <w:rsid w:val="005B0835"/>
    <w:rsid w:val="005B0852"/>
    <w:rsid w:val="005B0B3B"/>
    <w:rsid w:val="005B1B9D"/>
    <w:rsid w:val="005B1DC1"/>
    <w:rsid w:val="005B2039"/>
    <w:rsid w:val="005B2A9E"/>
    <w:rsid w:val="005B30DC"/>
    <w:rsid w:val="005B31AA"/>
    <w:rsid w:val="005B34CF"/>
    <w:rsid w:val="005B3C8A"/>
    <w:rsid w:val="005B6F11"/>
    <w:rsid w:val="005B743A"/>
    <w:rsid w:val="005C001C"/>
    <w:rsid w:val="005C13E9"/>
    <w:rsid w:val="005C1540"/>
    <w:rsid w:val="005C249E"/>
    <w:rsid w:val="005C331B"/>
    <w:rsid w:val="005C37D9"/>
    <w:rsid w:val="005C3D69"/>
    <w:rsid w:val="005C401B"/>
    <w:rsid w:val="005C4974"/>
    <w:rsid w:val="005C4CBF"/>
    <w:rsid w:val="005C518E"/>
    <w:rsid w:val="005C568A"/>
    <w:rsid w:val="005C62CB"/>
    <w:rsid w:val="005C70E8"/>
    <w:rsid w:val="005C7943"/>
    <w:rsid w:val="005D03DF"/>
    <w:rsid w:val="005D0AEE"/>
    <w:rsid w:val="005D152B"/>
    <w:rsid w:val="005D2919"/>
    <w:rsid w:val="005D349E"/>
    <w:rsid w:val="005D3982"/>
    <w:rsid w:val="005D400D"/>
    <w:rsid w:val="005D432F"/>
    <w:rsid w:val="005D5861"/>
    <w:rsid w:val="005D702D"/>
    <w:rsid w:val="005D73C4"/>
    <w:rsid w:val="005E02B6"/>
    <w:rsid w:val="005E03FA"/>
    <w:rsid w:val="005E04C3"/>
    <w:rsid w:val="005E062D"/>
    <w:rsid w:val="005E0A76"/>
    <w:rsid w:val="005E0F9C"/>
    <w:rsid w:val="005E1DF2"/>
    <w:rsid w:val="005E2004"/>
    <w:rsid w:val="005E25BB"/>
    <w:rsid w:val="005E2BAF"/>
    <w:rsid w:val="005E3A21"/>
    <w:rsid w:val="005E4058"/>
    <w:rsid w:val="005E4A23"/>
    <w:rsid w:val="005E5199"/>
    <w:rsid w:val="005E5349"/>
    <w:rsid w:val="005E5F98"/>
    <w:rsid w:val="005E6455"/>
    <w:rsid w:val="005E6A09"/>
    <w:rsid w:val="005E7868"/>
    <w:rsid w:val="005E7E6B"/>
    <w:rsid w:val="005F0121"/>
    <w:rsid w:val="005F076A"/>
    <w:rsid w:val="005F0915"/>
    <w:rsid w:val="005F1FB6"/>
    <w:rsid w:val="005F2758"/>
    <w:rsid w:val="005F2C67"/>
    <w:rsid w:val="005F3153"/>
    <w:rsid w:val="005F3793"/>
    <w:rsid w:val="005F3E18"/>
    <w:rsid w:val="005F6C98"/>
    <w:rsid w:val="005F6CB8"/>
    <w:rsid w:val="005F6F51"/>
    <w:rsid w:val="005F6F6E"/>
    <w:rsid w:val="005F735B"/>
    <w:rsid w:val="005F776A"/>
    <w:rsid w:val="005F7DFA"/>
    <w:rsid w:val="00600214"/>
    <w:rsid w:val="0060063B"/>
    <w:rsid w:val="00600B42"/>
    <w:rsid w:val="00600F6C"/>
    <w:rsid w:val="006013AD"/>
    <w:rsid w:val="00601CE3"/>
    <w:rsid w:val="00602204"/>
    <w:rsid w:val="006022EF"/>
    <w:rsid w:val="00602B49"/>
    <w:rsid w:val="006034DC"/>
    <w:rsid w:val="00605E91"/>
    <w:rsid w:val="00605ED3"/>
    <w:rsid w:val="00606349"/>
    <w:rsid w:val="00606C53"/>
    <w:rsid w:val="00607484"/>
    <w:rsid w:val="006079A2"/>
    <w:rsid w:val="00607A41"/>
    <w:rsid w:val="0061081D"/>
    <w:rsid w:val="006108D2"/>
    <w:rsid w:val="006110AB"/>
    <w:rsid w:val="00613933"/>
    <w:rsid w:val="0061635F"/>
    <w:rsid w:val="0061674A"/>
    <w:rsid w:val="00616A26"/>
    <w:rsid w:val="0061708E"/>
    <w:rsid w:val="0062103B"/>
    <w:rsid w:val="006212C2"/>
    <w:rsid w:val="0062148F"/>
    <w:rsid w:val="00621C9E"/>
    <w:rsid w:val="00621EBB"/>
    <w:rsid w:val="00622735"/>
    <w:rsid w:val="00623932"/>
    <w:rsid w:val="006241D7"/>
    <w:rsid w:val="00624ED6"/>
    <w:rsid w:val="00625A0D"/>
    <w:rsid w:val="00626845"/>
    <w:rsid w:val="00627094"/>
    <w:rsid w:val="00630449"/>
    <w:rsid w:val="00630A0A"/>
    <w:rsid w:val="00630B81"/>
    <w:rsid w:val="0063207A"/>
    <w:rsid w:val="006327C6"/>
    <w:rsid w:val="00632E6F"/>
    <w:rsid w:val="00633AC4"/>
    <w:rsid w:val="0063408F"/>
    <w:rsid w:val="00634312"/>
    <w:rsid w:val="006346C7"/>
    <w:rsid w:val="006363E0"/>
    <w:rsid w:val="006374D7"/>
    <w:rsid w:val="0063780F"/>
    <w:rsid w:val="0063786F"/>
    <w:rsid w:val="00640499"/>
    <w:rsid w:val="00640B02"/>
    <w:rsid w:val="00640EF6"/>
    <w:rsid w:val="00640FE6"/>
    <w:rsid w:val="0064117C"/>
    <w:rsid w:val="00641AC0"/>
    <w:rsid w:val="00641BDF"/>
    <w:rsid w:val="00641D3C"/>
    <w:rsid w:val="0064205D"/>
    <w:rsid w:val="00642702"/>
    <w:rsid w:val="006428A2"/>
    <w:rsid w:val="00643A7E"/>
    <w:rsid w:val="00644040"/>
    <w:rsid w:val="0064466C"/>
    <w:rsid w:val="00644AEB"/>
    <w:rsid w:val="00644E76"/>
    <w:rsid w:val="0064629E"/>
    <w:rsid w:val="006463BE"/>
    <w:rsid w:val="00650798"/>
    <w:rsid w:val="0065199D"/>
    <w:rsid w:val="00651E4A"/>
    <w:rsid w:val="00652487"/>
    <w:rsid w:val="00654328"/>
    <w:rsid w:val="0065445A"/>
    <w:rsid w:val="0065487E"/>
    <w:rsid w:val="00654DFF"/>
    <w:rsid w:val="0065573A"/>
    <w:rsid w:val="00655981"/>
    <w:rsid w:val="00656347"/>
    <w:rsid w:val="00656660"/>
    <w:rsid w:val="00657479"/>
    <w:rsid w:val="00660896"/>
    <w:rsid w:val="00660AA4"/>
    <w:rsid w:val="006613EF"/>
    <w:rsid w:val="0066179E"/>
    <w:rsid w:val="0066300D"/>
    <w:rsid w:val="00663175"/>
    <w:rsid w:val="00663E97"/>
    <w:rsid w:val="00663FFB"/>
    <w:rsid w:val="00664093"/>
    <w:rsid w:val="00664705"/>
    <w:rsid w:val="00664A47"/>
    <w:rsid w:val="00665C22"/>
    <w:rsid w:val="00665C81"/>
    <w:rsid w:val="00667FE6"/>
    <w:rsid w:val="00670014"/>
    <w:rsid w:val="0067011F"/>
    <w:rsid w:val="006714CE"/>
    <w:rsid w:val="006717DE"/>
    <w:rsid w:val="00671E75"/>
    <w:rsid w:val="00671F56"/>
    <w:rsid w:val="006724D7"/>
    <w:rsid w:val="006728EB"/>
    <w:rsid w:val="00673304"/>
    <w:rsid w:val="006736B5"/>
    <w:rsid w:val="0067406C"/>
    <w:rsid w:val="00674B53"/>
    <w:rsid w:val="00675835"/>
    <w:rsid w:val="00675DBB"/>
    <w:rsid w:val="006769A4"/>
    <w:rsid w:val="006771E7"/>
    <w:rsid w:val="00677796"/>
    <w:rsid w:val="00677D04"/>
    <w:rsid w:val="006821E2"/>
    <w:rsid w:val="0068456E"/>
    <w:rsid w:val="00685675"/>
    <w:rsid w:val="00686A98"/>
    <w:rsid w:val="0068780E"/>
    <w:rsid w:val="00687815"/>
    <w:rsid w:val="00690694"/>
    <w:rsid w:val="00690AA3"/>
    <w:rsid w:val="00691001"/>
    <w:rsid w:val="006920BC"/>
    <w:rsid w:val="00693D0B"/>
    <w:rsid w:val="006945EF"/>
    <w:rsid w:val="00696167"/>
    <w:rsid w:val="00696327"/>
    <w:rsid w:val="0069713C"/>
    <w:rsid w:val="006972CC"/>
    <w:rsid w:val="0069759E"/>
    <w:rsid w:val="0069774A"/>
    <w:rsid w:val="006A01CE"/>
    <w:rsid w:val="006A052D"/>
    <w:rsid w:val="006A1268"/>
    <w:rsid w:val="006A1537"/>
    <w:rsid w:val="006A16AA"/>
    <w:rsid w:val="006A1C7D"/>
    <w:rsid w:val="006A38CF"/>
    <w:rsid w:val="006A3FDB"/>
    <w:rsid w:val="006A52F3"/>
    <w:rsid w:val="006A5672"/>
    <w:rsid w:val="006A574F"/>
    <w:rsid w:val="006A579F"/>
    <w:rsid w:val="006A5EC0"/>
    <w:rsid w:val="006A5F46"/>
    <w:rsid w:val="006A64DD"/>
    <w:rsid w:val="006A6A52"/>
    <w:rsid w:val="006B0247"/>
    <w:rsid w:val="006B053E"/>
    <w:rsid w:val="006B10AB"/>
    <w:rsid w:val="006B11E4"/>
    <w:rsid w:val="006B1714"/>
    <w:rsid w:val="006B2882"/>
    <w:rsid w:val="006B43A9"/>
    <w:rsid w:val="006B4F9C"/>
    <w:rsid w:val="006B53F1"/>
    <w:rsid w:val="006B55F4"/>
    <w:rsid w:val="006B66AE"/>
    <w:rsid w:val="006B7816"/>
    <w:rsid w:val="006B7AC6"/>
    <w:rsid w:val="006B7D14"/>
    <w:rsid w:val="006C0032"/>
    <w:rsid w:val="006C084C"/>
    <w:rsid w:val="006C0F57"/>
    <w:rsid w:val="006C18A6"/>
    <w:rsid w:val="006C1918"/>
    <w:rsid w:val="006C1F98"/>
    <w:rsid w:val="006C2120"/>
    <w:rsid w:val="006C2F7E"/>
    <w:rsid w:val="006C30B0"/>
    <w:rsid w:val="006C36DB"/>
    <w:rsid w:val="006C4217"/>
    <w:rsid w:val="006C43BB"/>
    <w:rsid w:val="006C4CCF"/>
    <w:rsid w:val="006C556F"/>
    <w:rsid w:val="006C5AF6"/>
    <w:rsid w:val="006C5B6B"/>
    <w:rsid w:val="006C5E04"/>
    <w:rsid w:val="006C6471"/>
    <w:rsid w:val="006C6AE6"/>
    <w:rsid w:val="006C7BE1"/>
    <w:rsid w:val="006C7D16"/>
    <w:rsid w:val="006D0643"/>
    <w:rsid w:val="006D1315"/>
    <w:rsid w:val="006D1D1E"/>
    <w:rsid w:val="006D1D60"/>
    <w:rsid w:val="006D21D2"/>
    <w:rsid w:val="006D3084"/>
    <w:rsid w:val="006D31BB"/>
    <w:rsid w:val="006D393C"/>
    <w:rsid w:val="006D4BBD"/>
    <w:rsid w:val="006D591C"/>
    <w:rsid w:val="006D6006"/>
    <w:rsid w:val="006D6529"/>
    <w:rsid w:val="006D6686"/>
    <w:rsid w:val="006D7494"/>
    <w:rsid w:val="006E03FC"/>
    <w:rsid w:val="006E06F4"/>
    <w:rsid w:val="006E1203"/>
    <w:rsid w:val="006E138F"/>
    <w:rsid w:val="006E235F"/>
    <w:rsid w:val="006E2550"/>
    <w:rsid w:val="006E258B"/>
    <w:rsid w:val="006E34A5"/>
    <w:rsid w:val="006E3B36"/>
    <w:rsid w:val="006E3C0F"/>
    <w:rsid w:val="006E3E80"/>
    <w:rsid w:val="006E4277"/>
    <w:rsid w:val="006E456B"/>
    <w:rsid w:val="006E4B1F"/>
    <w:rsid w:val="006E6BEE"/>
    <w:rsid w:val="006E6E44"/>
    <w:rsid w:val="006E7254"/>
    <w:rsid w:val="006E7D20"/>
    <w:rsid w:val="006F0BD0"/>
    <w:rsid w:val="006F0D5E"/>
    <w:rsid w:val="006F2B85"/>
    <w:rsid w:val="006F35EF"/>
    <w:rsid w:val="006F3CFA"/>
    <w:rsid w:val="006F4289"/>
    <w:rsid w:val="006F493F"/>
    <w:rsid w:val="006F4DDB"/>
    <w:rsid w:val="006F6007"/>
    <w:rsid w:val="006F6E06"/>
    <w:rsid w:val="006F74DA"/>
    <w:rsid w:val="006F7804"/>
    <w:rsid w:val="0070006C"/>
    <w:rsid w:val="00700133"/>
    <w:rsid w:val="007004F0"/>
    <w:rsid w:val="0070062A"/>
    <w:rsid w:val="00701667"/>
    <w:rsid w:val="00701892"/>
    <w:rsid w:val="00702D22"/>
    <w:rsid w:val="00703FD4"/>
    <w:rsid w:val="00703FD7"/>
    <w:rsid w:val="007045F3"/>
    <w:rsid w:val="007053DF"/>
    <w:rsid w:val="00705D7D"/>
    <w:rsid w:val="00705E3A"/>
    <w:rsid w:val="00706F4B"/>
    <w:rsid w:val="00707001"/>
    <w:rsid w:val="00707257"/>
    <w:rsid w:val="007072E5"/>
    <w:rsid w:val="00707496"/>
    <w:rsid w:val="007078EA"/>
    <w:rsid w:val="007105DD"/>
    <w:rsid w:val="00711E9C"/>
    <w:rsid w:val="007134EB"/>
    <w:rsid w:val="0071356F"/>
    <w:rsid w:val="00715665"/>
    <w:rsid w:val="007167A1"/>
    <w:rsid w:val="00717B30"/>
    <w:rsid w:val="007216AA"/>
    <w:rsid w:val="00721BCF"/>
    <w:rsid w:val="00721FE4"/>
    <w:rsid w:val="0072267E"/>
    <w:rsid w:val="00722718"/>
    <w:rsid w:val="00722B0E"/>
    <w:rsid w:val="007235EF"/>
    <w:rsid w:val="007236CF"/>
    <w:rsid w:val="0072416E"/>
    <w:rsid w:val="00724548"/>
    <w:rsid w:val="0072478D"/>
    <w:rsid w:val="007252F6"/>
    <w:rsid w:val="00725BD6"/>
    <w:rsid w:val="0072627B"/>
    <w:rsid w:val="0072688E"/>
    <w:rsid w:val="00726FCE"/>
    <w:rsid w:val="007271FF"/>
    <w:rsid w:val="007303E5"/>
    <w:rsid w:val="007305AC"/>
    <w:rsid w:val="0073189B"/>
    <w:rsid w:val="007318FC"/>
    <w:rsid w:val="00731A7F"/>
    <w:rsid w:val="00731AAA"/>
    <w:rsid w:val="007322F6"/>
    <w:rsid w:val="00732F2E"/>
    <w:rsid w:val="0073316C"/>
    <w:rsid w:val="0073371D"/>
    <w:rsid w:val="00733820"/>
    <w:rsid w:val="00734817"/>
    <w:rsid w:val="00734AE2"/>
    <w:rsid w:val="00735074"/>
    <w:rsid w:val="0073520E"/>
    <w:rsid w:val="007358B4"/>
    <w:rsid w:val="00736D92"/>
    <w:rsid w:val="007373E6"/>
    <w:rsid w:val="00737E73"/>
    <w:rsid w:val="00740A40"/>
    <w:rsid w:val="007412C0"/>
    <w:rsid w:val="00741815"/>
    <w:rsid w:val="007423C9"/>
    <w:rsid w:val="00744564"/>
    <w:rsid w:val="007454E7"/>
    <w:rsid w:val="007463D2"/>
    <w:rsid w:val="00747858"/>
    <w:rsid w:val="007502AF"/>
    <w:rsid w:val="00751108"/>
    <w:rsid w:val="0075165C"/>
    <w:rsid w:val="007516CA"/>
    <w:rsid w:val="007519E9"/>
    <w:rsid w:val="007526BE"/>
    <w:rsid w:val="0075297F"/>
    <w:rsid w:val="00752B62"/>
    <w:rsid w:val="0075394F"/>
    <w:rsid w:val="00753A07"/>
    <w:rsid w:val="007541AB"/>
    <w:rsid w:val="00755558"/>
    <w:rsid w:val="00756033"/>
    <w:rsid w:val="00756BF3"/>
    <w:rsid w:val="00756CE5"/>
    <w:rsid w:val="00756DC5"/>
    <w:rsid w:val="00757978"/>
    <w:rsid w:val="0076186B"/>
    <w:rsid w:val="00761A05"/>
    <w:rsid w:val="00762676"/>
    <w:rsid w:val="00762C69"/>
    <w:rsid w:val="00762FA8"/>
    <w:rsid w:val="00763187"/>
    <w:rsid w:val="00763570"/>
    <w:rsid w:val="00763701"/>
    <w:rsid w:val="00764320"/>
    <w:rsid w:val="00764B51"/>
    <w:rsid w:val="00765257"/>
    <w:rsid w:val="00765B83"/>
    <w:rsid w:val="00765B8D"/>
    <w:rsid w:val="00765C44"/>
    <w:rsid w:val="00767468"/>
    <w:rsid w:val="007705AF"/>
    <w:rsid w:val="007711C2"/>
    <w:rsid w:val="00771368"/>
    <w:rsid w:val="00771F96"/>
    <w:rsid w:val="00772773"/>
    <w:rsid w:val="00772A89"/>
    <w:rsid w:val="00772E30"/>
    <w:rsid w:val="00772FC1"/>
    <w:rsid w:val="007737C4"/>
    <w:rsid w:val="0077465A"/>
    <w:rsid w:val="007751DB"/>
    <w:rsid w:val="00775214"/>
    <w:rsid w:val="00775650"/>
    <w:rsid w:val="00775BAB"/>
    <w:rsid w:val="00776CD7"/>
    <w:rsid w:val="00780BBA"/>
    <w:rsid w:val="0078276F"/>
    <w:rsid w:val="00782F9A"/>
    <w:rsid w:val="007836C0"/>
    <w:rsid w:val="00783A1B"/>
    <w:rsid w:val="007850FF"/>
    <w:rsid w:val="007856ED"/>
    <w:rsid w:val="007858D7"/>
    <w:rsid w:val="00785CEF"/>
    <w:rsid w:val="007863EB"/>
    <w:rsid w:val="00786494"/>
    <w:rsid w:val="00787419"/>
    <w:rsid w:val="00787B12"/>
    <w:rsid w:val="00790AF8"/>
    <w:rsid w:val="007912E6"/>
    <w:rsid w:val="0079184E"/>
    <w:rsid w:val="00791E4C"/>
    <w:rsid w:val="00793EB9"/>
    <w:rsid w:val="00795256"/>
    <w:rsid w:val="007954A7"/>
    <w:rsid w:val="0079552A"/>
    <w:rsid w:val="0079564C"/>
    <w:rsid w:val="00797460"/>
    <w:rsid w:val="00797DAF"/>
    <w:rsid w:val="007A0282"/>
    <w:rsid w:val="007A1E83"/>
    <w:rsid w:val="007A2555"/>
    <w:rsid w:val="007A2FC2"/>
    <w:rsid w:val="007A4CBB"/>
    <w:rsid w:val="007A6D7B"/>
    <w:rsid w:val="007A7841"/>
    <w:rsid w:val="007A7A34"/>
    <w:rsid w:val="007A7E02"/>
    <w:rsid w:val="007B04D8"/>
    <w:rsid w:val="007B0DDF"/>
    <w:rsid w:val="007B1763"/>
    <w:rsid w:val="007B1F67"/>
    <w:rsid w:val="007B1FE1"/>
    <w:rsid w:val="007B21A7"/>
    <w:rsid w:val="007B2D0D"/>
    <w:rsid w:val="007B42AB"/>
    <w:rsid w:val="007B47C5"/>
    <w:rsid w:val="007B49E1"/>
    <w:rsid w:val="007B54F7"/>
    <w:rsid w:val="007B6600"/>
    <w:rsid w:val="007B68C3"/>
    <w:rsid w:val="007B6A81"/>
    <w:rsid w:val="007B7FE8"/>
    <w:rsid w:val="007C1094"/>
    <w:rsid w:val="007C27DA"/>
    <w:rsid w:val="007C3258"/>
    <w:rsid w:val="007C3381"/>
    <w:rsid w:val="007C49FD"/>
    <w:rsid w:val="007C57FF"/>
    <w:rsid w:val="007C5F25"/>
    <w:rsid w:val="007C6C05"/>
    <w:rsid w:val="007C6CC9"/>
    <w:rsid w:val="007C76E7"/>
    <w:rsid w:val="007C7A83"/>
    <w:rsid w:val="007C7B87"/>
    <w:rsid w:val="007D070C"/>
    <w:rsid w:val="007D2DD0"/>
    <w:rsid w:val="007D2E01"/>
    <w:rsid w:val="007D3F84"/>
    <w:rsid w:val="007D45C2"/>
    <w:rsid w:val="007D4798"/>
    <w:rsid w:val="007D78E1"/>
    <w:rsid w:val="007E0E95"/>
    <w:rsid w:val="007E16A6"/>
    <w:rsid w:val="007E2235"/>
    <w:rsid w:val="007E284E"/>
    <w:rsid w:val="007E3364"/>
    <w:rsid w:val="007E347B"/>
    <w:rsid w:val="007E379F"/>
    <w:rsid w:val="007E4738"/>
    <w:rsid w:val="007E4C41"/>
    <w:rsid w:val="007E4F92"/>
    <w:rsid w:val="007E5365"/>
    <w:rsid w:val="007E537F"/>
    <w:rsid w:val="007E5D18"/>
    <w:rsid w:val="007E5EA5"/>
    <w:rsid w:val="007E693E"/>
    <w:rsid w:val="007E6A6A"/>
    <w:rsid w:val="007E6B1D"/>
    <w:rsid w:val="007E6FAE"/>
    <w:rsid w:val="007E7319"/>
    <w:rsid w:val="007E7598"/>
    <w:rsid w:val="007E7E0C"/>
    <w:rsid w:val="007F0BFD"/>
    <w:rsid w:val="007F159B"/>
    <w:rsid w:val="007F395C"/>
    <w:rsid w:val="007F3D19"/>
    <w:rsid w:val="007F4720"/>
    <w:rsid w:val="007F484D"/>
    <w:rsid w:val="007F52DE"/>
    <w:rsid w:val="007F53E7"/>
    <w:rsid w:val="007F6385"/>
    <w:rsid w:val="007F7B93"/>
    <w:rsid w:val="00800209"/>
    <w:rsid w:val="00800523"/>
    <w:rsid w:val="00801628"/>
    <w:rsid w:val="0080320F"/>
    <w:rsid w:val="00803602"/>
    <w:rsid w:val="00803A16"/>
    <w:rsid w:val="00803D14"/>
    <w:rsid w:val="00803E83"/>
    <w:rsid w:val="00804169"/>
    <w:rsid w:val="008041CE"/>
    <w:rsid w:val="00804EAD"/>
    <w:rsid w:val="00805A35"/>
    <w:rsid w:val="008064C4"/>
    <w:rsid w:val="008073EA"/>
    <w:rsid w:val="008107CC"/>
    <w:rsid w:val="00811539"/>
    <w:rsid w:val="0081227B"/>
    <w:rsid w:val="00812C1B"/>
    <w:rsid w:val="00813DB5"/>
    <w:rsid w:val="00814BAD"/>
    <w:rsid w:val="008154F4"/>
    <w:rsid w:val="00816664"/>
    <w:rsid w:val="008166C8"/>
    <w:rsid w:val="008204BC"/>
    <w:rsid w:val="00820515"/>
    <w:rsid w:val="0082058D"/>
    <w:rsid w:val="008205DD"/>
    <w:rsid w:val="00821D5A"/>
    <w:rsid w:val="00822201"/>
    <w:rsid w:val="00822634"/>
    <w:rsid w:val="00822E32"/>
    <w:rsid w:val="00822F09"/>
    <w:rsid w:val="008235AA"/>
    <w:rsid w:val="00823D10"/>
    <w:rsid w:val="00823D60"/>
    <w:rsid w:val="00824177"/>
    <w:rsid w:val="00824818"/>
    <w:rsid w:val="00825074"/>
    <w:rsid w:val="008250BF"/>
    <w:rsid w:val="00825758"/>
    <w:rsid w:val="008276B8"/>
    <w:rsid w:val="00827FDA"/>
    <w:rsid w:val="008303C9"/>
    <w:rsid w:val="00830EC4"/>
    <w:rsid w:val="00831068"/>
    <w:rsid w:val="00831D57"/>
    <w:rsid w:val="0083225C"/>
    <w:rsid w:val="00832294"/>
    <w:rsid w:val="00832474"/>
    <w:rsid w:val="00833BB2"/>
    <w:rsid w:val="008348BA"/>
    <w:rsid w:val="00834F76"/>
    <w:rsid w:val="008357C0"/>
    <w:rsid w:val="008360DB"/>
    <w:rsid w:val="00836AA0"/>
    <w:rsid w:val="00837A04"/>
    <w:rsid w:val="00837BAB"/>
    <w:rsid w:val="008404FC"/>
    <w:rsid w:val="008409A8"/>
    <w:rsid w:val="00843775"/>
    <w:rsid w:val="00843C86"/>
    <w:rsid w:val="00844167"/>
    <w:rsid w:val="0084491F"/>
    <w:rsid w:val="008451DB"/>
    <w:rsid w:val="008452F8"/>
    <w:rsid w:val="008453AB"/>
    <w:rsid w:val="0084550C"/>
    <w:rsid w:val="008458C5"/>
    <w:rsid w:val="0084599C"/>
    <w:rsid w:val="008460BE"/>
    <w:rsid w:val="0084672E"/>
    <w:rsid w:val="0084678A"/>
    <w:rsid w:val="00846D0F"/>
    <w:rsid w:val="00846D62"/>
    <w:rsid w:val="00847F13"/>
    <w:rsid w:val="00850C6D"/>
    <w:rsid w:val="0085114D"/>
    <w:rsid w:val="00851458"/>
    <w:rsid w:val="00851DC3"/>
    <w:rsid w:val="00851F5E"/>
    <w:rsid w:val="008529B0"/>
    <w:rsid w:val="00853E1F"/>
    <w:rsid w:val="00853E95"/>
    <w:rsid w:val="00855983"/>
    <w:rsid w:val="00856357"/>
    <w:rsid w:val="0085640B"/>
    <w:rsid w:val="00856988"/>
    <w:rsid w:val="00856BC2"/>
    <w:rsid w:val="00856F9E"/>
    <w:rsid w:val="00857DE6"/>
    <w:rsid w:val="00860190"/>
    <w:rsid w:val="0086039F"/>
    <w:rsid w:val="00860B22"/>
    <w:rsid w:val="00862394"/>
    <w:rsid w:val="00862414"/>
    <w:rsid w:val="008647E7"/>
    <w:rsid w:val="0086489D"/>
    <w:rsid w:val="00865444"/>
    <w:rsid w:val="008657D2"/>
    <w:rsid w:val="008708B0"/>
    <w:rsid w:val="00870CFA"/>
    <w:rsid w:val="008710C9"/>
    <w:rsid w:val="00871439"/>
    <w:rsid w:val="00871688"/>
    <w:rsid w:val="00871827"/>
    <w:rsid w:val="00872300"/>
    <w:rsid w:val="008728CF"/>
    <w:rsid w:val="008729E5"/>
    <w:rsid w:val="00873678"/>
    <w:rsid w:val="00874F56"/>
    <w:rsid w:val="008758D3"/>
    <w:rsid w:val="00875DE6"/>
    <w:rsid w:val="00875EAB"/>
    <w:rsid w:val="00876DFE"/>
    <w:rsid w:val="00877FF2"/>
    <w:rsid w:val="008804E3"/>
    <w:rsid w:val="00881547"/>
    <w:rsid w:val="008817E4"/>
    <w:rsid w:val="008818E8"/>
    <w:rsid w:val="0088195A"/>
    <w:rsid w:val="00881C96"/>
    <w:rsid w:val="00882BE9"/>
    <w:rsid w:val="00883417"/>
    <w:rsid w:val="008834F6"/>
    <w:rsid w:val="00883625"/>
    <w:rsid w:val="00883BB9"/>
    <w:rsid w:val="00883E98"/>
    <w:rsid w:val="00883F5E"/>
    <w:rsid w:val="00884DE2"/>
    <w:rsid w:val="00884F4F"/>
    <w:rsid w:val="008851BD"/>
    <w:rsid w:val="008854F5"/>
    <w:rsid w:val="00885CA7"/>
    <w:rsid w:val="00885E0B"/>
    <w:rsid w:val="00886021"/>
    <w:rsid w:val="0089038A"/>
    <w:rsid w:val="00890924"/>
    <w:rsid w:val="00890B8C"/>
    <w:rsid w:val="00890C21"/>
    <w:rsid w:val="008913E9"/>
    <w:rsid w:val="00891933"/>
    <w:rsid w:val="00892A0E"/>
    <w:rsid w:val="00892C35"/>
    <w:rsid w:val="008930C8"/>
    <w:rsid w:val="00893CDE"/>
    <w:rsid w:val="008942D6"/>
    <w:rsid w:val="00894646"/>
    <w:rsid w:val="00894C99"/>
    <w:rsid w:val="0089509D"/>
    <w:rsid w:val="00895A31"/>
    <w:rsid w:val="0089698F"/>
    <w:rsid w:val="008973AC"/>
    <w:rsid w:val="008976AE"/>
    <w:rsid w:val="008A02EB"/>
    <w:rsid w:val="008A053D"/>
    <w:rsid w:val="008A26BD"/>
    <w:rsid w:val="008A27E6"/>
    <w:rsid w:val="008A3560"/>
    <w:rsid w:val="008A4CC8"/>
    <w:rsid w:val="008A56D2"/>
    <w:rsid w:val="008A5DB0"/>
    <w:rsid w:val="008A6E13"/>
    <w:rsid w:val="008A6F45"/>
    <w:rsid w:val="008A7023"/>
    <w:rsid w:val="008A7372"/>
    <w:rsid w:val="008A7FAF"/>
    <w:rsid w:val="008B0D98"/>
    <w:rsid w:val="008B2A05"/>
    <w:rsid w:val="008B3446"/>
    <w:rsid w:val="008B3AFF"/>
    <w:rsid w:val="008B4BA4"/>
    <w:rsid w:val="008B7497"/>
    <w:rsid w:val="008B762A"/>
    <w:rsid w:val="008B78B7"/>
    <w:rsid w:val="008B7EAF"/>
    <w:rsid w:val="008C0097"/>
    <w:rsid w:val="008C0519"/>
    <w:rsid w:val="008C05C1"/>
    <w:rsid w:val="008C0C7F"/>
    <w:rsid w:val="008C0EAD"/>
    <w:rsid w:val="008C11B9"/>
    <w:rsid w:val="008C14AE"/>
    <w:rsid w:val="008C1847"/>
    <w:rsid w:val="008C1BB7"/>
    <w:rsid w:val="008C1EE9"/>
    <w:rsid w:val="008C285D"/>
    <w:rsid w:val="008C4747"/>
    <w:rsid w:val="008C4EB1"/>
    <w:rsid w:val="008C5703"/>
    <w:rsid w:val="008C5ECB"/>
    <w:rsid w:val="008C60D3"/>
    <w:rsid w:val="008C6DAC"/>
    <w:rsid w:val="008C71D2"/>
    <w:rsid w:val="008C75EB"/>
    <w:rsid w:val="008D098C"/>
    <w:rsid w:val="008D0D57"/>
    <w:rsid w:val="008D0E85"/>
    <w:rsid w:val="008D182D"/>
    <w:rsid w:val="008D2760"/>
    <w:rsid w:val="008D2AE2"/>
    <w:rsid w:val="008D2C64"/>
    <w:rsid w:val="008D3452"/>
    <w:rsid w:val="008D39E6"/>
    <w:rsid w:val="008D506B"/>
    <w:rsid w:val="008D52CA"/>
    <w:rsid w:val="008D5838"/>
    <w:rsid w:val="008D5A59"/>
    <w:rsid w:val="008D66A4"/>
    <w:rsid w:val="008D6721"/>
    <w:rsid w:val="008D69AA"/>
    <w:rsid w:val="008D74CC"/>
    <w:rsid w:val="008D7C45"/>
    <w:rsid w:val="008E0348"/>
    <w:rsid w:val="008E063A"/>
    <w:rsid w:val="008E1B1A"/>
    <w:rsid w:val="008E3C74"/>
    <w:rsid w:val="008E4327"/>
    <w:rsid w:val="008E4679"/>
    <w:rsid w:val="008E4B5A"/>
    <w:rsid w:val="008E52C5"/>
    <w:rsid w:val="008E5317"/>
    <w:rsid w:val="008E5EB2"/>
    <w:rsid w:val="008E6C3D"/>
    <w:rsid w:val="008E6DF3"/>
    <w:rsid w:val="008E7E65"/>
    <w:rsid w:val="008E7F94"/>
    <w:rsid w:val="008F0445"/>
    <w:rsid w:val="008F0E29"/>
    <w:rsid w:val="008F11A5"/>
    <w:rsid w:val="008F17E6"/>
    <w:rsid w:val="008F2606"/>
    <w:rsid w:val="008F32F4"/>
    <w:rsid w:val="008F3B80"/>
    <w:rsid w:val="008F4903"/>
    <w:rsid w:val="008F588F"/>
    <w:rsid w:val="008F59A2"/>
    <w:rsid w:val="008F5A84"/>
    <w:rsid w:val="008F6A21"/>
    <w:rsid w:val="008F7048"/>
    <w:rsid w:val="008F705E"/>
    <w:rsid w:val="008F715D"/>
    <w:rsid w:val="008F72B2"/>
    <w:rsid w:val="008F7446"/>
    <w:rsid w:val="00900832"/>
    <w:rsid w:val="00900938"/>
    <w:rsid w:val="009009AC"/>
    <w:rsid w:val="00900EA3"/>
    <w:rsid w:val="0090320C"/>
    <w:rsid w:val="009038F6"/>
    <w:rsid w:val="00903A93"/>
    <w:rsid w:val="00903C3A"/>
    <w:rsid w:val="0090419D"/>
    <w:rsid w:val="009043BE"/>
    <w:rsid w:val="009046E9"/>
    <w:rsid w:val="00904B29"/>
    <w:rsid w:val="00904D2A"/>
    <w:rsid w:val="00905445"/>
    <w:rsid w:val="009057D1"/>
    <w:rsid w:val="00905CAB"/>
    <w:rsid w:val="00905E42"/>
    <w:rsid w:val="00906206"/>
    <w:rsid w:val="009063A4"/>
    <w:rsid w:val="00907F2D"/>
    <w:rsid w:val="009106E7"/>
    <w:rsid w:val="00911412"/>
    <w:rsid w:val="009120D5"/>
    <w:rsid w:val="00912CFE"/>
    <w:rsid w:val="00912EC4"/>
    <w:rsid w:val="009131B0"/>
    <w:rsid w:val="009132DD"/>
    <w:rsid w:val="00913A4C"/>
    <w:rsid w:val="009141C0"/>
    <w:rsid w:val="00914468"/>
    <w:rsid w:val="00914965"/>
    <w:rsid w:val="00914A61"/>
    <w:rsid w:val="00914F74"/>
    <w:rsid w:val="0091574F"/>
    <w:rsid w:val="00915C9B"/>
    <w:rsid w:val="00915DDF"/>
    <w:rsid w:val="0091625E"/>
    <w:rsid w:val="00916C24"/>
    <w:rsid w:val="00916C7F"/>
    <w:rsid w:val="00916FA9"/>
    <w:rsid w:val="0092062B"/>
    <w:rsid w:val="00920734"/>
    <w:rsid w:val="00921512"/>
    <w:rsid w:val="00921A7C"/>
    <w:rsid w:val="00921EE8"/>
    <w:rsid w:val="009237D3"/>
    <w:rsid w:val="00923B92"/>
    <w:rsid w:val="00923F76"/>
    <w:rsid w:val="00924100"/>
    <w:rsid w:val="00924324"/>
    <w:rsid w:val="00925B80"/>
    <w:rsid w:val="009269E5"/>
    <w:rsid w:val="00926E11"/>
    <w:rsid w:val="009300A6"/>
    <w:rsid w:val="00930A44"/>
    <w:rsid w:val="0093117B"/>
    <w:rsid w:val="00931BDE"/>
    <w:rsid w:val="00931D60"/>
    <w:rsid w:val="009321C1"/>
    <w:rsid w:val="0093239B"/>
    <w:rsid w:val="00932F95"/>
    <w:rsid w:val="00933FFF"/>
    <w:rsid w:val="0093480C"/>
    <w:rsid w:val="00935320"/>
    <w:rsid w:val="00935AB5"/>
    <w:rsid w:val="00936319"/>
    <w:rsid w:val="009369F8"/>
    <w:rsid w:val="00936F5F"/>
    <w:rsid w:val="00940CE3"/>
    <w:rsid w:val="0094165A"/>
    <w:rsid w:val="00941A36"/>
    <w:rsid w:val="00942EC1"/>
    <w:rsid w:val="00943FDC"/>
    <w:rsid w:val="009440BB"/>
    <w:rsid w:val="00944332"/>
    <w:rsid w:val="00944E31"/>
    <w:rsid w:val="00945076"/>
    <w:rsid w:val="00945EB2"/>
    <w:rsid w:val="0094702C"/>
    <w:rsid w:val="0094703D"/>
    <w:rsid w:val="00947541"/>
    <w:rsid w:val="009478AF"/>
    <w:rsid w:val="00947C54"/>
    <w:rsid w:val="00947D53"/>
    <w:rsid w:val="00950187"/>
    <w:rsid w:val="00950997"/>
    <w:rsid w:val="00950C51"/>
    <w:rsid w:val="009513D3"/>
    <w:rsid w:val="009519EF"/>
    <w:rsid w:val="00951CA3"/>
    <w:rsid w:val="0095217A"/>
    <w:rsid w:val="0095276B"/>
    <w:rsid w:val="009531F5"/>
    <w:rsid w:val="0095373D"/>
    <w:rsid w:val="00954E78"/>
    <w:rsid w:val="00954FB8"/>
    <w:rsid w:val="0095528F"/>
    <w:rsid w:val="00955B0F"/>
    <w:rsid w:val="00955F81"/>
    <w:rsid w:val="00956759"/>
    <w:rsid w:val="00956B54"/>
    <w:rsid w:val="00957B27"/>
    <w:rsid w:val="00960347"/>
    <w:rsid w:val="009603F1"/>
    <w:rsid w:val="009613D5"/>
    <w:rsid w:val="0096149F"/>
    <w:rsid w:val="00961DEF"/>
    <w:rsid w:val="00962C63"/>
    <w:rsid w:val="00962E67"/>
    <w:rsid w:val="00963451"/>
    <w:rsid w:val="009644F4"/>
    <w:rsid w:val="00965724"/>
    <w:rsid w:val="00965A1D"/>
    <w:rsid w:val="00966F5D"/>
    <w:rsid w:val="009670C3"/>
    <w:rsid w:val="009674A8"/>
    <w:rsid w:val="0096799B"/>
    <w:rsid w:val="00967B7D"/>
    <w:rsid w:val="0097019E"/>
    <w:rsid w:val="00970529"/>
    <w:rsid w:val="00970C76"/>
    <w:rsid w:val="00971836"/>
    <w:rsid w:val="009718D2"/>
    <w:rsid w:val="00971FA6"/>
    <w:rsid w:val="0097218E"/>
    <w:rsid w:val="009725F1"/>
    <w:rsid w:val="00972F2A"/>
    <w:rsid w:val="009739A8"/>
    <w:rsid w:val="0097466D"/>
    <w:rsid w:val="00974B0F"/>
    <w:rsid w:val="0097502E"/>
    <w:rsid w:val="009751E1"/>
    <w:rsid w:val="009759E2"/>
    <w:rsid w:val="0097611A"/>
    <w:rsid w:val="009763C0"/>
    <w:rsid w:val="00976B0D"/>
    <w:rsid w:val="0097723C"/>
    <w:rsid w:val="009810B4"/>
    <w:rsid w:val="00981440"/>
    <w:rsid w:val="009815CF"/>
    <w:rsid w:val="00982732"/>
    <w:rsid w:val="00983788"/>
    <w:rsid w:val="0098385F"/>
    <w:rsid w:val="009847B7"/>
    <w:rsid w:val="00984AED"/>
    <w:rsid w:val="009875C1"/>
    <w:rsid w:val="00987D18"/>
    <w:rsid w:val="009903B3"/>
    <w:rsid w:val="00990738"/>
    <w:rsid w:val="00991FDA"/>
    <w:rsid w:val="00991FFC"/>
    <w:rsid w:val="00993FE1"/>
    <w:rsid w:val="009957DD"/>
    <w:rsid w:val="00995FA0"/>
    <w:rsid w:val="0099753F"/>
    <w:rsid w:val="00997598"/>
    <w:rsid w:val="00997E21"/>
    <w:rsid w:val="009A0043"/>
    <w:rsid w:val="009A05D0"/>
    <w:rsid w:val="009A0F25"/>
    <w:rsid w:val="009A2DF2"/>
    <w:rsid w:val="009A3250"/>
    <w:rsid w:val="009A37CB"/>
    <w:rsid w:val="009A3A5E"/>
    <w:rsid w:val="009A4A16"/>
    <w:rsid w:val="009A50B0"/>
    <w:rsid w:val="009A6509"/>
    <w:rsid w:val="009A660C"/>
    <w:rsid w:val="009A6853"/>
    <w:rsid w:val="009A756D"/>
    <w:rsid w:val="009A7882"/>
    <w:rsid w:val="009A78E4"/>
    <w:rsid w:val="009B1840"/>
    <w:rsid w:val="009B188B"/>
    <w:rsid w:val="009B238E"/>
    <w:rsid w:val="009B242C"/>
    <w:rsid w:val="009B2835"/>
    <w:rsid w:val="009B29B1"/>
    <w:rsid w:val="009B4535"/>
    <w:rsid w:val="009B5DBB"/>
    <w:rsid w:val="009B6C8D"/>
    <w:rsid w:val="009B6DA9"/>
    <w:rsid w:val="009C0AC2"/>
    <w:rsid w:val="009C1037"/>
    <w:rsid w:val="009C1FAA"/>
    <w:rsid w:val="009C27EB"/>
    <w:rsid w:val="009C2C00"/>
    <w:rsid w:val="009C2DA9"/>
    <w:rsid w:val="009C3411"/>
    <w:rsid w:val="009C38C5"/>
    <w:rsid w:val="009C41AB"/>
    <w:rsid w:val="009C43D4"/>
    <w:rsid w:val="009C455C"/>
    <w:rsid w:val="009C4DEA"/>
    <w:rsid w:val="009C5DA8"/>
    <w:rsid w:val="009C62EC"/>
    <w:rsid w:val="009C6715"/>
    <w:rsid w:val="009C6F15"/>
    <w:rsid w:val="009C77E9"/>
    <w:rsid w:val="009D015D"/>
    <w:rsid w:val="009D0315"/>
    <w:rsid w:val="009D0492"/>
    <w:rsid w:val="009D0F64"/>
    <w:rsid w:val="009D1ACB"/>
    <w:rsid w:val="009D2012"/>
    <w:rsid w:val="009D21EE"/>
    <w:rsid w:val="009D266E"/>
    <w:rsid w:val="009D26E6"/>
    <w:rsid w:val="009D3E16"/>
    <w:rsid w:val="009D3F0E"/>
    <w:rsid w:val="009D4257"/>
    <w:rsid w:val="009D426D"/>
    <w:rsid w:val="009D5208"/>
    <w:rsid w:val="009D58B5"/>
    <w:rsid w:val="009D65DB"/>
    <w:rsid w:val="009D78E7"/>
    <w:rsid w:val="009D7CD4"/>
    <w:rsid w:val="009E0B21"/>
    <w:rsid w:val="009E27D3"/>
    <w:rsid w:val="009E3014"/>
    <w:rsid w:val="009E3A7E"/>
    <w:rsid w:val="009E3B08"/>
    <w:rsid w:val="009E3F1E"/>
    <w:rsid w:val="009E4320"/>
    <w:rsid w:val="009E46E3"/>
    <w:rsid w:val="009E5497"/>
    <w:rsid w:val="009E5EF3"/>
    <w:rsid w:val="009E6B19"/>
    <w:rsid w:val="009E6BA3"/>
    <w:rsid w:val="009E750E"/>
    <w:rsid w:val="009E78FE"/>
    <w:rsid w:val="009E7EA9"/>
    <w:rsid w:val="009F129C"/>
    <w:rsid w:val="009F135C"/>
    <w:rsid w:val="009F1A0F"/>
    <w:rsid w:val="009F1BE2"/>
    <w:rsid w:val="009F1C77"/>
    <w:rsid w:val="009F1CBD"/>
    <w:rsid w:val="009F208D"/>
    <w:rsid w:val="009F24B1"/>
    <w:rsid w:val="009F2548"/>
    <w:rsid w:val="009F26DD"/>
    <w:rsid w:val="009F30E0"/>
    <w:rsid w:val="009F3516"/>
    <w:rsid w:val="009F3568"/>
    <w:rsid w:val="009F37F1"/>
    <w:rsid w:val="009F389B"/>
    <w:rsid w:val="009F3A18"/>
    <w:rsid w:val="009F48EC"/>
    <w:rsid w:val="009F4967"/>
    <w:rsid w:val="009F4E52"/>
    <w:rsid w:val="009F4F23"/>
    <w:rsid w:val="009F5881"/>
    <w:rsid w:val="009F60E3"/>
    <w:rsid w:val="009F656F"/>
    <w:rsid w:val="009F745E"/>
    <w:rsid w:val="009F7A46"/>
    <w:rsid w:val="009F7AF7"/>
    <w:rsid w:val="00A004C7"/>
    <w:rsid w:val="00A011EA"/>
    <w:rsid w:val="00A024A8"/>
    <w:rsid w:val="00A03E08"/>
    <w:rsid w:val="00A0415E"/>
    <w:rsid w:val="00A05E58"/>
    <w:rsid w:val="00A05FE0"/>
    <w:rsid w:val="00A06499"/>
    <w:rsid w:val="00A070EC"/>
    <w:rsid w:val="00A074C2"/>
    <w:rsid w:val="00A07B83"/>
    <w:rsid w:val="00A07D3F"/>
    <w:rsid w:val="00A1083B"/>
    <w:rsid w:val="00A1115E"/>
    <w:rsid w:val="00A1141C"/>
    <w:rsid w:val="00A11C01"/>
    <w:rsid w:val="00A11EB5"/>
    <w:rsid w:val="00A120D2"/>
    <w:rsid w:val="00A12867"/>
    <w:rsid w:val="00A128F4"/>
    <w:rsid w:val="00A129AB"/>
    <w:rsid w:val="00A13191"/>
    <w:rsid w:val="00A132E3"/>
    <w:rsid w:val="00A13AD8"/>
    <w:rsid w:val="00A14FE7"/>
    <w:rsid w:val="00A16450"/>
    <w:rsid w:val="00A1666F"/>
    <w:rsid w:val="00A171BF"/>
    <w:rsid w:val="00A17CE5"/>
    <w:rsid w:val="00A17F69"/>
    <w:rsid w:val="00A208B7"/>
    <w:rsid w:val="00A20B96"/>
    <w:rsid w:val="00A21345"/>
    <w:rsid w:val="00A21EB9"/>
    <w:rsid w:val="00A22825"/>
    <w:rsid w:val="00A229B6"/>
    <w:rsid w:val="00A2349A"/>
    <w:rsid w:val="00A2354A"/>
    <w:rsid w:val="00A24174"/>
    <w:rsid w:val="00A244C9"/>
    <w:rsid w:val="00A2514C"/>
    <w:rsid w:val="00A2551A"/>
    <w:rsid w:val="00A25BE1"/>
    <w:rsid w:val="00A25E28"/>
    <w:rsid w:val="00A2620E"/>
    <w:rsid w:val="00A263D0"/>
    <w:rsid w:val="00A270F5"/>
    <w:rsid w:val="00A27978"/>
    <w:rsid w:val="00A27BD7"/>
    <w:rsid w:val="00A30673"/>
    <w:rsid w:val="00A3069C"/>
    <w:rsid w:val="00A30AEF"/>
    <w:rsid w:val="00A313E1"/>
    <w:rsid w:val="00A317F8"/>
    <w:rsid w:val="00A31BC7"/>
    <w:rsid w:val="00A326A0"/>
    <w:rsid w:val="00A32721"/>
    <w:rsid w:val="00A33F83"/>
    <w:rsid w:val="00A34077"/>
    <w:rsid w:val="00A3443D"/>
    <w:rsid w:val="00A35929"/>
    <w:rsid w:val="00A366A5"/>
    <w:rsid w:val="00A36A0B"/>
    <w:rsid w:val="00A37328"/>
    <w:rsid w:val="00A376DE"/>
    <w:rsid w:val="00A37CCF"/>
    <w:rsid w:val="00A408B0"/>
    <w:rsid w:val="00A42A10"/>
    <w:rsid w:val="00A42B93"/>
    <w:rsid w:val="00A42C6A"/>
    <w:rsid w:val="00A448E3"/>
    <w:rsid w:val="00A44C71"/>
    <w:rsid w:val="00A453B5"/>
    <w:rsid w:val="00A45859"/>
    <w:rsid w:val="00A459FA"/>
    <w:rsid w:val="00A4707A"/>
    <w:rsid w:val="00A47B5B"/>
    <w:rsid w:val="00A50346"/>
    <w:rsid w:val="00A5157D"/>
    <w:rsid w:val="00A51CF8"/>
    <w:rsid w:val="00A52230"/>
    <w:rsid w:val="00A551C5"/>
    <w:rsid w:val="00A55454"/>
    <w:rsid w:val="00A55640"/>
    <w:rsid w:val="00A55976"/>
    <w:rsid w:val="00A55D07"/>
    <w:rsid w:val="00A564CB"/>
    <w:rsid w:val="00A56587"/>
    <w:rsid w:val="00A56A9F"/>
    <w:rsid w:val="00A56EBD"/>
    <w:rsid w:val="00A56F89"/>
    <w:rsid w:val="00A57458"/>
    <w:rsid w:val="00A579CF"/>
    <w:rsid w:val="00A57C39"/>
    <w:rsid w:val="00A60741"/>
    <w:rsid w:val="00A60C1C"/>
    <w:rsid w:val="00A61533"/>
    <w:rsid w:val="00A617CD"/>
    <w:rsid w:val="00A617FA"/>
    <w:rsid w:val="00A61D98"/>
    <w:rsid w:val="00A6211C"/>
    <w:rsid w:val="00A62B80"/>
    <w:rsid w:val="00A62D5B"/>
    <w:rsid w:val="00A641C2"/>
    <w:rsid w:val="00A649BC"/>
    <w:rsid w:val="00A64A8A"/>
    <w:rsid w:val="00A653BD"/>
    <w:rsid w:val="00A66528"/>
    <w:rsid w:val="00A66D8C"/>
    <w:rsid w:val="00A67765"/>
    <w:rsid w:val="00A6787B"/>
    <w:rsid w:val="00A67889"/>
    <w:rsid w:val="00A67AF1"/>
    <w:rsid w:val="00A67F71"/>
    <w:rsid w:val="00A70328"/>
    <w:rsid w:val="00A7042D"/>
    <w:rsid w:val="00A71056"/>
    <w:rsid w:val="00A73FC8"/>
    <w:rsid w:val="00A74190"/>
    <w:rsid w:val="00A74BDC"/>
    <w:rsid w:val="00A77452"/>
    <w:rsid w:val="00A778E1"/>
    <w:rsid w:val="00A7794C"/>
    <w:rsid w:val="00A77A7A"/>
    <w:rsid w:val="00A800AE"/>
    <w:rsid w:val="00A8034B"/>
    <w:rsid w:val="00A80CE5"/>
    <w:rsid w:val="00A80E05"/>
    <w:rsid w:val="00A8293F"/>
    <w:rsid w:val="00A82B73"/>
    <w:rsid w:val="00A84566"/>
    <w:rsid w:val="00A851C6"/>
    <w:rsid w:val="00A87AE8"/>
    <w:rsid w:val="00A87CBC"/>
    <w:rsid w:val="00A901B6"/>
    <w:rsid w:val="00A90B4D"/>
    <w:rsid w:val="00A925FD"/>
    <w:rsid w:val="00A92D62"/>
    <w:rsid w:val="00A937D7"/>
    <w:rsid w:val="00A93BC0"/>
    <w:rsid w:val="00A94166"/>
    <w:rsid w:val="00A94CD1"/>
    <w:rsid w:val="00A95949"/>
    <w:rsid w:val="00AA29A7"/>
    <w:rsid w:val="00AA30F5"/>
    <w:rsid w:val="00AA3AEB"/>
    <w:rsid w:val="00AA483D"/>
    <w:rsid w:val="00AA6373"/>
    <w:rsid w:val="00AA6C51"/>
    <w:rsid w:val="00AA749A"/>
    <w:rsid w:val="00AA7986"/>
    <w:rsid w:val="00AA7C03"/>
    <w:rsid w:val="00AA7E0C"/>
    <w:rsid w:val="00AB0498"/>
    <w:rsid w:val="00AB0BF0"/>
    <w:rsid w:val="00AB0F21"/>
    <w:rsid w:val="00AB1EC9"/>
    <w:rsid w:val="00AB2765"/>
    <w:rsid w:val="00AB2EBC"/>
    <w:rsid w:val="00AB305D"/>
    <w:rsid w:val="00AB3291"/>
    <w:rsid w:val="00AB3AB4"/>
    <w:rsid w:val="00AB3AB9"/>
    <w:rsid w:val="00AB54A4"/>
    <w:rsid w:val="00AB55C4"/>
    <w:rsid w:val="00AB56E5"/>
    <w:rsid w:val="00AB5ACB"/>
    <w:rsid w:val="00AB639A"/>
    <w:rsid w:val="00AB67E1"/>
    <w:rsid w:val="00AB68F9"/>
    <w:rsid w:val="00AB6D9A"/>
    <w:rsid w:val="00AB7DAD"/>
    <w:rsid w:val="00AC175F"/>
    <w:rsid w:val="00AC1D2D"/>
    <w:rsid w:val="00AC1E27"/>
    <w:rsid w:val="00AC1F6B"/>
    <w:rsid w:val="00AC2E8A"/>
    <w:rsid w:val="00AC3C2B"/>
    <w:rsid w:val="00AC3C85"/>
    <w:rsid w:val="00AC4F4E"/>
    <w:rsid w:val="00AC4FE6"/>
    <w:rsid w:val="00AC7235"/>
    <w:rsid w:val="00AC7EC0"/>
    <w:rsid w:val="00AD0071"/>
    <w:rsid w:val="00AD0ABC"/>
    <w:rsid w:val="00AD2629"/>
    <w:rsid w:val="00AD3564"/>
    <w:rsid w:val="00AD3F89"/>
    <w:rsid w:val="00AD4C1D"/>
    <w:rsid w:val="00AD5432"/>
    <w:rsid w:val="00AD55CE"/>
    <w:rsid w:val="00AD5790"/>
    <w:rsid w:val="00AD5ABD"/>
    <w:rsid w:val="00AD65C2"/>
    <w:rsid w:val="00AD7437"/>
    <w:rsid w:val="00AD7994"/>
    <w:rsid w:val="00AD7D25"/>
    <w:rsid w:val="00AE0503"/>
    <w:rsid w:val="00AE0541"/>
    <w:rsid w:val="00AE1D20"/>
    <w:rsid w:val="00AE1E25"/>
    <w:rsid w:val="00AE21BD"/>
    <w:rsid w:val="00AE31AC"/>
    <w:rsid w:val="00AE3266"/>
    <w:rsid w:val="00AE32CA"/>
    <w:rsid w:val="00AE3EA1"/>
    <w:rsid w:val="00AE46B4"/>
    <w:rsid w:val="00AE4808"/>
    <w:rsid w:val="00AE4DDB"/>
    <w:rsid w:val="00AE587B"/>
    <w:rsid w:val="00AE5C50"/>
    <w:rsid w:val="00AE60E4"/>
    <w:rsid w:val="00AE61FC"/>
    <w:rsid w:val="00AE6373"/>
    <w:rsid w:val="00AE7084"/>
    <w:rsid w:val="00AE7493"/>
    <w:rsid w:val="00AF0619"/>
    <w:rsid w:val="00AF12B7"/>
    <w:rsid w:val="00AF135F"/>
    <w:rsid w:val="00AF1704"/>
    <w:rsid w:val="00AF182F"/>
    <w:rsid w:val="00AF1E6A"/>
    <w:rsid w:val="00AF252D"/>
    <w:rsid w:val="00AF27D0"/>
    <w:rsid w:val="00AF30E5"/>
    <w:rsid w:val="00AF34FE"/>
    <w:rsid w:val="00AF3C68"/>
    <w:rsid w:val="00AF4203"/>
    <w:rsid w:val="00AF54D6"/>
    <w:rsid w:val="00AF581A"/>
    <w:rsid w:val="00AF68B9"/>
    <w:rsid w:val="00AF6EB2"/>
    <w:rsid w:val="00AF7D48"/>
    <w:rsid w:val="00AF7F81"/>
    <w:rsid w:val="00B00DFE"/>
    <w:rsid w:val="00B0159B"/>
    <w:rsid w:val="00B01A31"/>
    <w:rsid w:val="00B02351"/>
    <w:rsid w:val="00B028DE"/>
    <w:rsid w:val="00B03505"/>
    <w:rsid w:val="00B03646"/>
    <w:rsid w:val="00B0409C"/>
    <w:rsid w:val="00B04481"/>
    <w:rsid w:val="00B05288"/>
    <w:rsid w:val="00B05C1E"/>
    <w:rsid w:val="00B0603F"/>
    <w:rsid w:val="00B0626B"/>
    <w:rsid w:val="00B06B4B"/>
    <w:rsid w:val="00B07D31"/>
    <w:rsid w:val="00B07EFA"/>
    <w:rsid w:val="00B103FE"/>
    <w:rsid w:val="00B11A79"/>
    <w:rsid w:val="00B11D7A"/>
    <w:rsid w:val="00B1291C"/>
    <w:rsid w:val="00B13693"/>
    <w:rsid w:val="00B143D5"/>
    <w:rsid w:val="00B14B17"/>
    <w:rsid w:val="00B1502C"/>
    <w:rsid w:val="00B15900"/>
    <w:rsid w:val="00B15FA7"/>
    <w:rsid w:val="00B1678E"/>
    <w:rsid w:val="00B178FF"/>
    <w:rsid w:val="00B17C77"/>
    <w:rsid w:val="00B20E31"/>
    <w:rsid w:val="00B22477"/>
    <w:rsid w:val="00B22A35"/>
    <w:rsid w:val="00B23324"/>
    <w:rsid w:val="00B2416D"/>
    <w:rsid w:val="00B24294"/>
    <w:rsid w:val="00B24A8C"/>
    <w:rsid w:val="00B25C50"/>
    <w:rsid w:val="00B26368"/>
    <w:rsid w:val="00B2665C"/>
    <w:rsid w:val="00B267DC"/>
    <w:rsid w:val="00B30A81"/>
    <w:rsid w:val="00B31267"/>
    <w:rsid w:val="00B31FC6"/>
    <w:rsid w:val="00B321B3"/>
    <w:rsid w:val="00B3258C"/>
    <w:rsid w:val="00B32C16"/>
    <w:rsid w:val="00B33D52"/>
    <w:rsid w:val="00B33F2F"/>
    <w:rsid w:val="00B344B3"/>
    <w:rsid w:val="00B34669"/>
    <w:rsid w:val="00B352A8"/>
    <w:rsid w:val="00B353D7"/>
    <w:rsid w:val="00B3549D"/>
    <w:rsid w:val="00B355C1"/>
    <w:rsid w:val="00B35C7C"/>
    <w:rsid w:val="00B35D82"/>
    <w:rsid w:val="00B367A4"/>
    <w:rsid w:val="00B374B2"/>
    <w:rsid w:val="00B37CF4"/>
    <w:rsid w:val="00B37F30"/>
    <w:rsid w:val="00B4165D"/>
    <w:rsid w:val="00B41A12"/>
    <w:rsid w:val="00B4211B"/>
    <w:rsid w:val="00B42761"/>
    <w:rsid w:val="00B42F0D"/>
    <w:rsid w:val="00B43949"/>
    <w:rsid w:val="00B43976"/>
    <w:rsid w:val="00B44178"/>
    <w:rsid w:val="00B44406"/>
    <w:rsid w:val="00B4466C"/>
    <w:rsid w:val="00B44714"/>
    <w:rsid w:val="00B44B3B"/>
    <w:rsid w:val="00B45269"/>
    <w:rsid w:val="00B45BF2"/>
    <w:rsid w:val="00B460D6"/>
    <w:rsid w:val="00B46DA6"/>
    <w:rsid w:val="00B46F95"/>
    <w:rsid w:val="00B50120"/>
    <w:rsid w:val="00B50237"/>
    <w:rsid w:val="00B5180D"/>
    <w:rsid w:val="00B5189F"/>
    <w:rsid w:val="00B518FB"/>
    <w:rsid w:val="00B51DD6"/>
    <w:rsid w:val="00B52055"/>
    <w:rsid w:val="00B52709"/>
    <w:rsid w:val="00B52AD4"/>
    <w:rsid w:val="00B52D14"/>
    <w:rsid w:val="00B53CBB"/>
    <w:rsid w:val="00B55E7B"/>
    <w:rsid w:val="00B56027"/>
    <w:rsid w:val="00B56E7D"/>
    <w:rsid w:val="00B57029"/>
    <w:rsid w:val="00B57A51"/>
    <w:rsid w:val="00B57C2F"/>
    <w:rsid w:val="00B60648"/>
    <w:rsid w:val="00B607C4"/>
    <w:rsid w:val="00B60C3E"/>
    <w:rsid w:val="00B60E09"/>
    <w:rsid w:val="00B61566"/>
    <w:rsid w:val="00B6287C"/>
    <w:rsid w:val="00B6287F"/>
    <w:rsid w:val="00B62C91"/>
    <w:rsid w:val="00B63110"/>
    <w:rsid w:val="00B6423B"/>
    <w:rsid w:val="00B64328"/>
    <w:rsid w:val="00B65845"/>
    <w:rsid w:val="00B66FAF"/>
    <w:rsid w:val="00B675CC"/>
    <w:rsid w:val="00B67CAA"/>
    <w:rsid w:val="00B70E56"/>
    <w:rsid w:val="00B70E81"/>
    <w:rsid w:val="00B71B41"/>
    <w:rsid w:val="00B73999"/>
    <w:rsid w:val="00B73B4C"/>
    <w:rsid w:val="00B73BA4"/>
    <w:rsid w:val="00B75891"/>
    <w:rsid w:val="00B75894"/>
    <w:rsid w:val="00B76292"/>
    <w:rsid w:val="00B76756"/>
    <w:rsid w:val="00B772A8"/>
    <w:rsid w:val="00B7793B"/>
    <w:rsid w:val="00B779C0"/>
    <w:rsid w:val="00B8004F"/>
    <w:rsid w:val="00B808FA"/>
    <w:rsid w:val="00B823A3"/>
    <w:rsid w:val="00B839A4"/>
    <w:rsid w:val="00B8613E"/>
    <w:rsid w:val="00B8644B"/>
    <w:rsid w:val="00B87C7E"/>
    <w:rsid w:val="00B910B5"/>
    <w:rsid w:val="00B93B1C"/>
    <w:rsid w:val="00B94338"/>
    <w:rsid w:val="00B944A6"/>
    <w:rsid w:val="00B94506"/>
    <w:rsid w:val="00B945D4"/>
    <w:rsid w:val="00B94782"/>
    <w:rsid w:val="00B9520B"/>
    <w:rsid w:val="00B9760A"/>
    <w:rsid w:val="00B97990"/>
    <w:rsid w:val="00B97B94"/>
    <w:rsid w:val="00B97F4D"/>
    <w:rsid w:val="00BA0119"/>
    <w:rsid w:val="00BA09A6"/>
    <w:rsid w:val="00BA21DD"/>
    <w:rsid w:val="00BA45BC"/>
    <w:rsid w:val="00BA48DD"/>
    <w:rsid w:val="00BA4934"/>
    <w:rsid w:val="00BA4C47"/>
    <w:rsid w:val="00BA5EBF"/>
    <w:rsid w:val="00BA6156"/>
    <w:rsid w:val="00BA7532"/>
    <w:rsid w:val="00BA76B0"/>
    <w:rsid w:val="00BB0209"/>
    <w:rsid w:val="00BB042E"/>
    <w:rsid w:val="00BB0EAA"/>
    <w:rsid w:val="00BB12F6"/>
    <w:rsid w:val="00BB1B45"/>
    <w:rsid w:val="00BB266E"/>
    <w:rsid w:val="00BB52C4"/>
    <w:rsid w:val="00BB5514"/>
    <w:rsid w:val="00BB78AE"/>
    <w:rsid w:val="00BB7903"/>
    <w:rsid w:val="00BB7D7C"/>
    <w:rsid w:val="00BB7FC3"/>
    <w:rsid w:val="00BC02DE"/>
    <w:rsid w:val="00BC0AE4"/>
    <w:rsid w:val="00BC0C63"/>
    <w:rsid w:val="00BC0C8A"/>
    <w:rsid w:val="00BC1911"/>
    <w:rsid w:val="00BC1A9C"/>
    <w:rsid w:val="00BC2383"/>
    <w:rsid w:val="00BC2D1D"/>
    <w:rsid w:val="00BC2DB0"/>
    <w:rsid w:val="00BC397E"/>
    <w:rsid w:val="00BC4021"/>
    <w:rsid w:val="00BC58B9"/>
    <w:rsid w:val="00BC5D6C"/>
    <w:rsid w:val="00BC5DBB"/>
    <w:rsid w:val="00BC6FCD"/>
    <w:rsid w:val="00BC70DF"/>
    <w:rsid w:val="00BC710E"/>
    <w:rsid w:val="00BC738B"/>
    <w:rsid w:val="00BC7616"/>
    <w:rsid w:val="00BC793B"/>
    <w:rsid w:val="00BC7E32"/>
    <w:rsid w:val="00BC7EA1"/>
    <w:rsid w:val="00BD00FF"/>
    <w:rsid w:val="00BD0565"/>
    <w:rsid w:val="00BD1269"/>
    <w:rsid w:val="00BD2F3D"/>
    <w:rsid w:val="00BD319C"/>
    <w:rsid w:val="00BD3576"/>
    <w:rsid w:val="00BD447E"/>
    <w:rsid w:val="00BD4A10"/>
    <w:rsid w:val="00BD4A4B"/>
    <w:rsid w:val="00BD545F"/>
    <w:rsid w:val="00BD55FB"/>
    <w:rsid w:val="00BD6110"/>
    <w:rsid w:val="00BD7824"/>
    <w:rsid w:val="00BE05B7"/>
    <w:rsid w:val="00BE15B8"/>
    <w:rsid w:val="00BE1BC5"/>
    <w:rsid w:val="00BE20C4"/>
    <w:rsid w:val="00BE2619"/>
    <w:rsid w:val="00BE3632"/>
    <w:rsid w:val="00BE4DC6"/>
    <w:rsid w:val="00BE4EE0"/>
    <w:rsid w:val="00BE57F3"/>
    <w:rsid w:val="00BE5A3E"/>
    <w:rsid w:val="00BE5A68"/>
    <w:rsid w:val="00BE6400"/>
    <w:rsid w:val="00BE6B9B"/>
    <w:rsid w:val="00BE6BA9"/>
    <w:rsid w:val="00BE749B"/>
    <w:rsid w:val="00BF002F"/>
    <w:rsid w:val="00BF0128"/>
    <w:rsid w:val="00BF0B12"/>
    <w:rsid w:val="00BF1A69"/>
    <w:rsid w:val="00BF20AF"/>
    <w:rsid w:val="00BF3815"/>
    <w:rsid w:val="00BF3C81"/>
    <w:rsid w:val="00BF4B99"/>
    <w:rsid w:val="00BF4E8A"/>
    <w:rsid w:val="00BF5C4D"/>
    <w:rsid w:val="00BF5E7D"/>
    <w:rsid w:val="00BF6E72"/>
    <w:rsid w:val="00BF751E"/>
    <w:rsid w:val="00BF76F4"/>
    <w:rsid w:val="00C00B0A"/>
    <w:rsid w:val="00C00FF0"/>
    <w:rsid w:val="00C02159"/>
    <w:rsid w:val="00C02E9F"/>
    <w:rsid w:val="00C030F8"/>
    <w:rsid w:val="00C031C9"/>
    <w:rsid w:val="00C032F6"/>
    <w:rsid w:val="00C038D1"/>
    <w:rsid w:val="00C0446D"/>
    <w:rsid w:val="00C0464C"/>
    <w:rsid w:val="00C04CEB"/>
    <w:rsid w:val="00C04FC3"/>
    <w:rsid w:val="00C04FDD"/>
    <w:rsid w:val="00C05FF9"/>
    <w:rsid w:val="00C06485"/>
    <w:rsid w:val="00C07861"/>
    <w:rsid w:val="00C1149F"/>
    <w:rsid w:val="00C11531"/>
    <w:rsid w:val="00C118BE"/>
    <w:rsid w:val="00C119DF"/>
    <w:rsid w:val="00C11C6E"/>
    <w:rsid w:val="00C11CB5"/>
    <w:rsid w:val="00C124B3"/>
    <w:rsid w:val="00C1457F"/>
    <w:rsid w:val="00C148E0"/>
    <w:rsid w:val="00C15539"/>
    <w:rsid w:val="00C17445"/>
    <w:rsid w:val="00C177CF"/>
    <w:rsid w:val="00C204CD"/>
    <w:rsid w:val="00C21132"/>
    <w:rsid w:val="00C21D44"/>
    <w:rsid w:val="00C21DF1"/>
    <w:rsid w:val="00C225A8"/>
    <w:rsid w:val="00C237F9"/>
    <w:rsid w:val="00C23BC2"/>
    <w:rsid w:val="00C2434F"/>
    <w:rsid w:val="00C25707"/>
    <w:rsid w:val="00C25967"/>
    <w:rsid w:val="00C3052F"/>
    <w:rsid w:val="00C31149"/>
    <w:rsid w:val="00C3152C"/>
    <w:rsid w:val="00C31800"/>
    <w:rsid w:val="00C32140"/>
    <w:rsid w:val="00C32BEA"/>
    <w:rsid w:val="00C33E37"/>
    <w:rsid w:val="00C34440"/>
    <w:rsid w:val="00C345E4"/>
    <w:rsid w:val="00C346E7"/>
    <w:rsid w:val="00C3472C"/>
    <w:rsid w:val="00C350FB"/>
    <w:rsid w:val="00C36E53"/>
    <w:rsid w:val="00C37044"/>
    <w:rsid w:val="00C4006A"/>
    <w:rsid w:val="00C408A5"/>
    <w:rsid w:val="00C41B88"/>
    <w:rsid w:val="00C42BC0"/>
    <w:rsid w:val="00C43B1E"/>
    <w:rsid w:val="00C4416D"/>
    <w:rsid w:val="00C44182"/>
    <w:rsid w:val="00C4563E"/>
    <w:rsid w:val="00C45A19"/>
    <w:rsid w:val="00C45A6A"/>
    <w:rsid w:val="00C462C5"/>
    <w:rsid w:val="00C462FA"/>
    <w:rsid w:val="00C50040"/>
    <w:rsid w:val="00C50420"/>
    <w:rsid w:val="00C507A5"/>
    <w:rsid w:val="00C51750"/>
    <w:rsid w:val="00C51C8D"/>
    <w:rsid w:val="00C521E9"/>
    <w:rsid w:val="00C529E5"/>
    <w:rsid w:val="00C52C43"/>
    <w:rsid w:val="00C533D1"/>
    <w:rsid w:val="00C538C9"/>
    <w:rsid w:val="00C53B14"/>
    <w:rsid w:val="00C53EA8"/>
    <w:rsid w:val="00C53FD5"/>
    <w:rsid w:val="00C55691"/>
    <w:rsid w:val="00C55C2C"/>
    <w:rsid w:val="00C569F7"/>
    <w:rsid w:val="00C57E23"/>
    <w:rsid w:val="00C61544"/>
    <w:rsid w:val="00C61A19"/>
    <w:rsid w:val="00C62106"/>
    <w:rsid w:val="00C627E4"/>
    <w:rsid w:val="00C62DBD"/>
    <w:rsid w:val="00C62EDA"/>
    <w:rsid w:val="00C635CB"/>
    <w:rsid w:val="00C642E3"/>
    <w:rsid w:val="00C643C7"/>
    <w:rsid w:val="00C64527"/>
    <w:rsid w:val="00C64656"/>
    <w:rsid w:val="00C6468F"/>
    <w:rsid w:val="00C6473F"/>
    <w:rsid w:val="00C64A41"/>
    <w:rsid w:val="00C64F59"/>
    <w:rsid w:val="00C65447"/>
    <w:rsid w:val="00C65F52"/>
    <w:rsid w:val="00C66974"/>
    <w:rsid w:val="00C67185"/>
    <w:rsid w:val="00C70B00"/>
    <w:rsid w:val="00C71BFA"/>
    <w:rsid w:val="00C73357"/>
    <w:rsid w:val="00C73610"/>
    <w:rsid w:val="00C73C52"/>
    <w:rsid w:val="00C73DCE"/>
    <w:rsid w:val="00C74457"/>
    <w:rsid w:val="00C750BB"/>
    <w:rsid w:val="00C7573A"/>
    <w:rsid w:val="00C76EA0"/>
    <w:rsid w:val="00C77094"/>
    <w:rsid w:val="00C7726B"/>
    <w:rsid w:val="00C778C6"/>
    <w:rsid w:val="00C779FF"/>
    <w:rsid w:val="00C77BCA"/>
    <w:rsid w:val="00C77CF4"/>
    <w:rsid w:val="00C81784"/>
    <w:rsid w:val="00C818E3"/>
    <w:rsid w:val="00C82C89"/>
    <w:rsid w:val="00C8327C"/>
    <w:rsid w:val="00C83621"/>
    <w:rsid w:val="00C841CC"/>
    <w:rsid w:val="00C856D2"/>
    <w:rsid w:val="00C8589E"/>
    <w:rsid w:val="00C85BB0"/>
    <w:rsid w:val="00C861D7"/>
    <w:rsid w:val="00C86D84"/>
    <w:rsid w:val="00C871EC"/>
    <w:rsid w:val="00C90220"/>
    <w:rsid w:val="00C90B3E"/>
    <w:rsid w:val="00C92C0B"/>
    <w:rsid w:val="00C931F9"/>
    <w:rsid w:val="00C935CB"/>
    <w:rsid w:val="00C939C7"/>
    <w:rsid w:val="00C94B55"/>
    <w:rsid w:val="00C95BE8"/>
    <w:rsid w:val="00C9689D"/>
    <w:rsid w:val="00C96E89"/>
    <w:rsid w:val="00C9718A"/>
    <w:rsid w:val="00C97621"/>
    <w:rsid w:val="00C979A7"/>
    <w:rsid w:val="00CA039E"/>
    <w:rsid w:val="00CA0A5C"/>
    <w:rsid w:val="00CA0EE6"/>
    <w:rsid w:val="00CA0F32"/>
    <w:rsid w:val="00CA1C33"/>
    <w:rsid w:val="00CA42D4"/>
    <w:rsid w:val="00CA5CF0"/>
    <w:rsid w:val="00CA74E9"/>
    <w:rsid w:val="00CA7807"/>
    <w:rsid w:val="00CA78E5"/>
    <w:rsid w:val="00CB0813"/>
    <w:rsid w:val="00CB0ACA"/>
    <w:rsid w:val="00CB0DF8"/>
    <w:rsid w:val="00CB13EA"/>
    <w:rsid w:val="00CB157A"/>
    <w:rsid w:val="00CB26DF"/>
    <w:rsid w:val="00CB2C7E"/>
    <w:rsid w:val="00CB2D0F"/>
    <w:rsid w:val="00CB2E0D"/>
    <w:rsid w:val="00CB3F8E"/>
    <w:rsid w:val="00CB46B9"/>
    <w:rsid w:val="00CB500B"/>
    <w:rsid w:val="00CB53D7"/>
    <w:rsid w:val="00CB5C83"/>
    <w:rsid w:val="00CB5CDE"/>
    <w:rsid w:val="00CB5E75"/>
    <w:rsid w:val="00CB68DD"/>
    <w:rsid w:val="00CB6D8D"/>
    <w:rsid w:val="00CB728C"/>
    <w:rsid w:val="00CB7506"/>
    <w:rsid w:val="00CB7DEF"/>
    <w:rsid w:val="00CB7F65"/>
    <w:rsid w:val="00CC02EF"/>
    <w:rsid w:val="00CC07D6"/>
    <w:rsid w:val="00CC0D70"/>
    <w:rsid w:val="00CC0E47"/>
    <w:rsid w:val="00CC1C6F"/>
    <w:rsid w:val="00CC3E68"/>
    <w:rsid w:val="00CC4065"/>
    <w:rsid w:val="00CC48BE"/>
    <w:rsid w:val="00CC51AD"/>
    <w:rsid w:val="00CC5F09"/>
    <w:rsid w:val="00CC6241"/>
    <w:rsid w:val="00CC6BB4"/>
    <w:rsid w:val="00CC6EA6"/>
    <w:rsid w:val="00CC7275"/>
    <w:rsid w:val="00CC7C13"/>
    <w:rsid w:val="00CC7D8C"/>
    <w:rsid w:val="00CD0079"/>
    <w:rsid w:val="00CD1564"/>
    <w:rsid w:val="00CD1D66"/>
    <w:rsid w:val="00CD37D9"/>
    <w:rsid w:val="00CD3FA7"/>
    <w:rsid w:val="00CD5BE8"/>
    <w:rsid w:val="00CD67F5"/>
    <w:rsid w:val="00CD7570"/>
    <w:rsid w:val="00CE0B3C"/>
    <w:rsid w:val="00CE170B"/>
    <w:rsid w:val="00CE1C84"/>
    <w:rsid w:val="00CE3057"/>
    <w:rsid w:val="00CE4AE3"/>
    <w:rsid w:val="00CE4D2E"/>
    <w:rsid w:val="00CE518A"/>
    <w:rsid w:val="00CE52FD"/>
    <w:rsid w:val="00CE5E3F"/>
    <w:rsid w:val="00CE70A0"/>
    <w:rsid w:val="00CE7111"/>
    <w:rsid w:val="00CE721F"/>
    <w:rsid w:val="00CE7ABE"/>
    <w:rsid w:val="00CE7E3E"/>
    <w:rsid w:val="00CE7E69"/>
    <w:rsid w:val="00CF0670"/>
    <w:rsid w:val="00CF12C8"/>
    <w:rsid w:val="00CF2643"/>
    <w:rsid w:val="00CF2CC2"/>
    <w:rsid w:val="00CF2F3E"/>
    <w:rsid w:val="00CF3162"/>
    <w:rsid w:val="00CF3930"/>
    <w:rsid w:val="00CF4BD9"/>
    <w:rsid w:val="00CF5945"/>
    <w:rsid w:val="00CF5A36"/>
    <w:rsid w:val="00CF71B4"/>
    <w:rsid w:val="00CF758F"/>
    <w:rsid w:val="00CF77FB"/>
    <w:rsid w:val="00CF7A7A"/>
    <w:rsid w:val="00D00197"/>
    <w:rsid w:val="00D01317"/>
    <w:rsid w:val="00D02DF2"/>
    <w:rsid w:val="00D032F8"/>
    <w:rsid w:val="00D033FB"/>
    <w:rsid w:val="00D03504"/>
    <w:rsid w:val="00D03550"/>
    <w:rsid w:val="00D046EC"/>
    <w:rsid w:val="00D04C5A"/>
    <w:rsid w:val="00D05679"/>
    <w:rsid w:val="00D05A91"/>
    <w:rsid w:val="00D05AD6"/>
    <w:rsid w:val="00D06AFB"/>
    <w:rsid w:val="00D07B60"/>
    <w:rsid w:val="00D07B79"/>
    <w:rsid w:val="00D07FC2"/>
    <w:rsid w:val="00D1113E"/>
    <w:rsid w:val="00D1352D"/>
    <w:rsid w:val="00D1598A"/>
    <w:rsid w:val="00D17B91"/>
    <w:rsid w:val="00D2025E"/>
    <w:rsid w:val="00D21A70"/>
    <w:rsid w:val="00D21EF8"/>
    <w:rsid w:val="00D21F56"/>
    <w:rsid w:val="00D2272D"/>
    <w:rsid w:val="00D22A3D"/>
    <w:rsid w:val="00D22A70"/>
    <w:rsid w:val="00D22BD6"/>
    <w:rsid w:val="00D2309A"/>
    <w:rsid w:val="00D231F5"/>
    <w:rsid w:val="00D249D7"/>
    <w:rsid w:val="00D25AB6"/>
    <w:rsid w:val="00D26409"/>
    <w:rsid w:val="00D26FDC"/>
    <w:rsid w:val="00D275DC"/>
    <w:rsid w:val="00D30B3F"/>
    <w:rsid w:val="00D30CD5"/>
    <w:rsid w:val="00D331C6"/>
    <w:rsid w:val="00D33B39"/>
    <w:rsid w:val="00D33F59"/>
    <w:rsid w:val="00D34014"/>
    <w:rsid w:val="00D3469C"/>
    <w:rsid w:val="00D34962"/>
    <w:rsid w:val="00D35606"/>
    <w:rsid w:val="00D35A7D"/>
    <w:rsid w:val="00D37E22"/>
    <w:rsid w:val="00D40079"/>
    <w:rsid w:val="00D40A3D"/>
    <w:rsid w:val="00D410B0"/>
    <w:rsid w:val="00D41561"/>
    <w:rsid w:val="00D41AD6"/>
    <w:rsid w:val="00D41B7B"/>
    <w:rsid w:val="00D41C27"/>
    <w:rsid w:val="00D438F1"/>
    <w:rsid w:val="00D44943"/>
    <w:rsid w:val="00D44AC4"/>
    <w:rsid w:val="00D45B58"/>
    <w:rsid w:val="00D474D1"/>
    <w:rsid w:val="00D5029B"/>
    <w:rsid w:val="00D5034F"/>
    <w:rsid w:val="00D503F2"/>
    <w:rsid w:val="00D51D78"/>
    <w:rsid w:val="00D520B1"/>
    <w:rsid w:val="00D5313B"/>
    <w:rsid w:val="00D53C9C"/>
    <w:rsid w:val="00D56108"/>
    <w:rsid w:val="00D56E7C"/>
    <w:rsid w:val="00D6007E"/>
    <w:rsid w:val="00D60230"/>
    <w:rsid w:val="00D605D0"/>
    <w:rsid w:val="00D60709"/>
    <w:rsid w:val="00D60EDF"/>
    <w:rsid w:val="00D612EF"/>
    <w:rsid w:val="00D61A0E"/>
    <w:rsid w:val="00D621D9"/>
    <w:rsid w:val="00D62ED9"/>
    <w:rsid w:val="00D63071"/>
    <w:rsid w:val="00D63985"/>
    <w:rsid w:val="00D63E70"/>
    <w:rsid w:val="00D64A93"/>
    <w:rsid w:val="00D64D23"/>
    <w:rsid w:val="00D65176"/>
    <w:rsid w:val="00D65240"/>
    <w:rsid w:val="00D653A2"/>
    <w:rsid w:val="00D6543A"/>
    <w:rsid w:val="00D6637C"/>
    <w:rsid w:val="00D6643F"/>
    <w:rsid w:val="00D66514"/>
    <w:rsid w:val="00D66E41"/>
    <w:rsid w:val="00D67F35"/>
    <w:rsid w:val="00D705A1"/>
    <w:rsid w:val="00D70774"/>
    <w:rsid w:val="00D70F47"/>
    <w:rsid w:val="00D7115B"/>
    <w:rsid w:val="00D7147F"/>
    <w:rsid w:val="00D71803"/>
    <w:rsid w:val="00D723C1"/>
    <w:rsid w:val="00D7243E"/>
    <w:rsid w:val="00D726EA"/>
    <w:rsid w:val="00D72B53"/>
    <w:rsid w:val="00D72FBF"/>
    <w:rsid w:val="00D74545"/>
    <w:rsid w:val="00D74AB6"/>
    <w:rsid w:val="00D75870"/>
    <w:rsid w:val="00D75EBD"/>
    <w:rsid w:val="00D7685F"/>
    <w:rsid w:val="00D769CC"/>
    <w:rsid w:val="00D7701B"/>
    <w:rsid w:val="00D77F7D"/>
    <w:rsid w:val="00D80A14"/>
    <w:rsid w:val="00D811FD"/>
    <w:rsid w:val="00D81FB0"/>
    <w:rsid w:val="00D82940"/>
    <w:rsid w:val="00D835BB"/>
    <w:rsid w:val="00D83D20"/>
    <w:rsid w:val="00D84886"/>
    <w:rsid w:val="00D84D70"/>
    <w:rsid w:val="00D8509B"/>
    <w:rsid w:val="00D86242"/>
    <w:rsid w:val="00D874C6"/>
    <w:rsid w:val="00D87B24"/>
    <w:rsid w:val="00D904C3"/>
    <w:rsid w:val="00D91795"/>
    <w:rsid w:val="00D93328"/>
    <w:rsid w:val="00D93C16"/>
    <w:rsid w:val="00D93F72"/>
    <w:rsid w:val="00D941B1"/>
    <w:rsid w:val="00D957D2"/>
    <w:rsid w:val="00D958BF"/>
    <w:rsid w:val="00D95C8D"/>
    <w:rsid w:val="00D9734B"/>
    <w:rsid w:val="00D975BB"/>
    <w:rsid w:val="00D97F7F"/>
    <w:rsid w:val="00DA144F"/>
    <w:rsid w:val="00DA1657"/>
    <w:rsid w:val="00DA1D28"/>
    <w:rsid w:val="00DA2216"/>
    <w:rsid w:val="00DA3D43"/>
    <w:rsid w:val="00DA57BC"/>
    <w:rsid w:val="00DA64F1"/>
    <w:rsid w:val="00DA7F72"/>
    <w:rsid w:val="00DB0ECC"/>
    <w:rsid w:val="00DB112D"/>
    <w:rsid w:val="00DB1D19"/>
    <w:rsid w:val="00DB1FC2"/>
    <w:rsid w:val="00DB3891"/>
    <w:rsid w:val="00DB48DF"/>
    <w:rsid w:val="00DB4F2D"/>
    <w:rsid w:val="00DB677E"/>
    <w:rsid w:val="00DB6E28"/>
    <w:rsid w:val="00DC0521"/>
    <w:rsid w:val="00DC0D01"/>
    <w:rsid w:val="00DC1B3B"/>
    <w:rsid w:val="00DC4424"/>
    <w:rsid w:val="00DC4E18"/>
    <w:rsid w:val="00DC5287"/>
    <w:rsid w:val="00DC5E93"/>
    <w:rsid w:val="00DC781C"/>
    <w:rsid w:val="00DC7FFA"/>
    <w:rsid w:val="00DD006A"/>
    <w:rsid w:val="00DD054F"/>
    <w:rsid w:val="00DD070C"/>
    <w:rsid w:val="00DD0C05"/>
    <w:rsid w:val="00DD194C"/>
    <w:rsid w:val="00DD1F35"/>
    <w:rsid w:val="00DD2313"/>
    <w:rsid w:val="00DD275E"/>
    <w:rsid w:val="00DD2DE5"/>
    <w:rsid w:val="00DD369D"/>
    <w:rsid w:val="00DD3A03"/>
    <w:rsid w:val="00DD4246"/>
    <w:rsid w:val="00DD43CE"/>
    <w:rsid w:val="00DD496B"/>
    <w:rsid w:val="00DD56E3"/>
    <w:rsid w:val="00DD5715"/>
    <w:rsid w:val="00DD5792"/>
    <w:rsid w:val="00DD642B"/>
    <w:rsid w:val="00DD6467"/>
    <w:rsid w:val="00DD701F"/>
    <w:rsid w:val="00DD7029"/>
    <w:rsid w:val="00DE0EBE"/>
    <w:rsid w:val="00DE2065"/>
    <w:rsid w:val="00DE3740"/>
    <w:rsid w:val="00DE5CE1"/>
    <w:rsid w:val="00DE6585"/>
    <w:rsid w:val="00DE6DB4"/>
    <w:rsid w:val="00DE75DE"/>
    <w:rsid w:val="00DE772A"/>
    <w:rsid w:val="00DF01FC"/>
    <w:rsid w:val="00DF064E"/>
    <w:rsid w:val="00DF0760"/>
    <w:rsid w:val="00DF0C38"/>
    <w:rsid w:val="00DF0D17"/>
    <w:rsid w:val="00DF17BB"/>
    <w:rsid w:val="00DF28FF"/>
    <w:rsid w:val="00DF2E93"/>
    <w:rsid w:val="00DF46F2"/>
    <w:rsid w:val="00DF49C2"/>
    <w:rsid w:val="00DF4A53"/>
    <w:rsid w:val="00DF5BC5"/>
    <w:rsid w:val="00DF69C6"/>
    <w:rsid w:val="00DF6F0D"/>
    <w:rsid w:val="00DF6F83"/>
    <w:rsid w:val="00E0146D"/>
    <w:rsid w:val="00E025FE"/>
    <w:rsid w:val="00E02D3C"/>
    <w:rsid w:val="00E02E6A"/>
    <w:rsid w:val="00E04C4F"/>
    <w:rsid w:val="00E055E0"/>
    <w:rsid w:val="00E057DC"/>
    <w:rsid w:val="00E05EEF"/>
    <w:rsid w:val="00E0655E"/>
    <w:rsid w:val="00E069AF"/>
    <w:rsid w:val="00E069EE"/>
    <w:rsid w:val="00E06E0B"/>
    <w:rsid w:val="00E100C6"/>
    <w:rsid w:val="00E10A43"/>
    <w:rsid w:val="00E11A78"/>
    <w:rsid w:val="00E11ACD"/>
    <w:rsid w:val="00E13001"/>
    <w:rsid w:val="00E13E66"/>
    <w:rsid w:val="00E1404C"/>
    <w:rsid w:val="00E14858"/>
    <w:rsid w:val="00E14F35"/>
    <w:rsid w:val="00E15562"/>
    <w:rsid w:val="00E158F6"/>
    <w:rsid w:val="00E15CA0"/>
    <w:rsid w:val="00E15F00"/>
    <w:rsid w:val="00E168BC"/>
    <w:rsid w:val="00E16E9F"/>
    <w:rsid w:val="00E171AC"/>
    <w:rsid w:val="00E177A4"/>
    <w:rsid w:val="00E17B5B"/>
    <w:rsid w:val="00E203C5"/>
    <w:rsid w:val="00E213E0"/>
    <w:rsid w:val="00E21AAA"/>
    <w:rsid w:val="00E22163"/>
    <w:rsid w:val="00E22B5C"/>
    <w:rsid w:val="00E24017"/>
    <w:rsid w:val="00E24357"/>
    <w:rsid w:val="00E24A35"/>
    <w:rsid w:val="00E250F2"/>
    <w:rsid w:val="00E25874"/>
    <w:rsid w:val="00E25D2F"/>
    <w:rsid w:val="00E26435"/>
    <w:rsid w:val="00E27C3D"/>
    <w:rsid w:val="00E3062C"/>
    <w:rsid w:val="00E30B82"/>
    <w:rsid w:val="00E31240"/>
    <w:rsid w:val="00E31968"/>
    <w:rsid w:val="00E31B22"/>
    <w:rsid w:val="00E31E3E"/>
    <w:rsid w:val="00E31F62"/>
    <w:rsid w:val="00E32090"/>
    <w:rsid w:val="00E32220"/>
    <w:rsid w:val="00E324B3"/>
    <w:rsid w:val="00E32BDC"/>
    <w:rsid w:val="00E32D78"/>
    <w:rsid w:val="00E33069"/>
    <w:rsid w:val="00E3366D"/>
    <w:rsid w:val="00E336AE"/>
    <w:rsid w:val="00E33760"/>
    <w:rsid w:val="00E3377D"/>
    <w:rsid w:val="00E339A3"/>
    <w:rsid w:val="00E34784"/>
    <w:rsid w:val="00E35B41"/>
    <w:rsid w:val="00E35BCD"/>
    <w:rsid w:val="00E35E13"/>
    <w:rsid w:val="00E35E2E"/>
    <w:rsid w:val="00E361D9"/>
    <w:rsid w:val="00E36B9F"/>
    <w:rsid w:val="00E36FED"/>
    <w:rsid w:val="00E407D9"/>
    <w:rsid w:val="00E40FAB"/>
    <w:rsid w:val="00E41348"/>
    <w:rsid w:val="00E41BD6"/>
    <w:rsid w:val="00E437DE"/>
    <w:rsid w:val="00E43964"/>
    <w:rsid w:val="00E43D01"/>
    <w:rsid w:val="00E44430"/>
    <w:rsid w:val="00E4447F"/>
    <w:rsid w:val="00E447B6"/>
    <w:rsid w:val="00E44F82"/>
    <w:rsid w:val="00E45742"/>
    <w:rsid w:val="00E45ECD"/>
    <w:rsid w:val="00E45F70"/>
    <w:rsid w:val="00E45FF3"/>
    <w:rsid w:val="00E462D2"/>
    <w:rsid w:val="00E466CC"/>
    <w:rsid w:val="00E4751A"/>
    <w:rsid w:val="00E47A98"/>
    <w:rsid w:val="00E47FC3"/>
    <w:rsid w:val="00E502D9"/>
    <w:rsid w:val="00E50655"/>
    <w:rsid w:val="00E5146D"/>
    <w:rsid w:val="00E52556"/>
    <w:rsid w:val="00E53D42"/>
    <w:rsid w:val="00E54A0F"/>
    <w:rsid w:val="00E54D33"/>
    <w:rsid w:val="00E55582"/>
    <w:rsid w:val="00E5679E"/>
    <w:rsid w:val="00E56988"/>
    <w:rsid w:val="00E5773A"/>
    <w:rsid w:val="00E6001F"/>
    <w:rsid w:val="00E604DC"/>
    <w:rsid w:val="00E60617"/>
    <w:rsid w:val="00E606BE"/>
    <w:rsid w:val="00E60FE1"/>
    <w:rsid w:val="00E61449"/>
    <w:rsid w:val="00E61974"/>
    <w:rsid w:val="00E62556"/>
    <w:rsid w:val="00E625DB"/>
    <w:rsid w:val="00E626BC"/>
    <w:rsid w:val="00E62B01"/>
    <w:rsid w:val="00E63277"/>
    <w:rsid w:val="00E63487"/>
    <w:rsid w:val="00E636DF"/>
    <w:rsid w:val="00E63953"/>
    <w:rsid w:val="00E64954"/>
    <w:rsid w:val="00E64D1C"/>
    <w:rsid w:val="00E64DF4"/>
    <w:rsid w:val="00E64EC9"/>
    <w:rsid w:val="00E65745"/>
    <w:rsid w:val="00E65F53"/>
    <w:rsid w:val="00E67FC3"/>
    <w:rsid w:val="00E702A4"/>
    <w:rsid w:val="00E711D7"/>
    <w:rsid w:val="00E71CE8"/>
    <w:rsid w:val="00E71E68"/>
    <w:rsid w:val="00E728A6"/>
    <w:rsid w:val="00E72E5D"/>
    <w:rsid w:val="00E73025"/>
    <w:rsid w:val="00E7305C"/>
    <w:rsid w:val="00E733C0"/>
    <w:rsid w:val="00E7390F"/>
    <w:rsid w:val="00E73E74"/>
    <w:rsid w:val="00E73F90"/>
    <w:rsid w:val="00E73FA2"/>
    <w:rsid w:val="00E74421"/>
    <w:rsid w:val="00E76A15"/>
    <w:rsid w:val="00E772AF"/>
    <w:rsid w:val="00E772CE"/>
    <w:rsid w:val="00E77F9F"/>
    <w:rsid w:val="00E8032A"/>
    <w:rsid w:val="00E8077B"/>
    <w:rsid w:val="00E80865"/>
    <w:rsid w:val="00E81919"/>
    <w:rsid w:val="00E81EC6"/>
    <w:rsid w:val="00E821A8"/>
    <w:rsid w:val="00E82ED4"/>
    <w:rsid w:val="00E83054"/>
    <w:rsid w:val="00E831AF"/>
    <w:rsid w:val="00E83311"/>
    <w:rsid w:val="00E83317"/>
    <w:rsid w:val="00E8457F"/>
    <w:rsid w:val="00E85183"/>
    <w:rsid w:val="00E861AA"/>
    <w:rsid w:val="00E865F9"/>
    <w:rsid w:val="00E86B36"/>
    <w:rsid w:val="00E871E6"/>
    <w:rsid w:val="00E90217"/>
    <w:rsid w:val="00E90A46"/>
    <w:rsid w:val="00E90AA4"/>
    <w:rsid w:val="00E92065"/>
    <w:rsid w:val="00E926C5"/>
    <w:rsid w:val="00E92707"/>
    <w:rsid w:val="00E9557B"/>
    <w:rsid w:val="00E968FD"/>
    <w:rsid w:val="00E96B25"/>
    <w:rsid w:val="00E96C25"/>
    <w:rsid w:val="00EA0043"/>
    <w:rsid w:val="00EA0101"/>
    <w:rsid w:val="00EA10F6"/>
    <w:rsid w:val="00EA144F"/>
    <w:rsid w:val="00EA19E4"/>
    <w:rsid w:val="00EA1F21"/>
    <w:rsid w:val="00EA2452"/>
    <w:rsid w:val="00EA2520"/>
    <w:rsid w:val="00EA27C2"/>
    <w:rsid w:val="00EA2D04"/>
    <w:rsid w:val="00EA3080"/>
    <w:rsid w:val="00EA320D"/>
    <w:rsid w:val="00EA3237"/>
    <w:rsid w:val="00EA39D1"/>
    <w:rsid w:val="00EA4AE7"/>
    <w:rsid w:val="00EA4F85"/>
    <w:rsid w:val="00EA541F"/>
    <w:rsid w:val="00EA6EE7"/>
    <w:rsid w:val="00EA74D0"/>
    <w:rsid w:val="00EA7C8C"/>
    <w:rsid w:val="00EB0148"/>
    <w:rsid w:val="00EB0316"/>
    <w:rsid w:val="00EB040D"/>
    <w:rsid w:val="00EB08CD"/>
    <w:rsid w:val="00EB0E57"/>
    <w:rsid w:val="00EB1D80"/>
    <w:rsid w:val="00EB2F50"/>
    <w:rsid w:val="00EB35BF"/>
    <w:rsid w:val="00EB392B"/>
    <w:rsid w:val="00EB4B15"/>
    <w:rsid w:val="00EB6D2B"/>
    <w:rsid w:val="00EC0377"/>
    <w:rsid w:val="00EC1237"/>
    <w:rsid w:val="00EC2809"/>
    <w:rsid w:val="00EC2B42"/>
    <w:rsid w:val="00EC360E"/>
    <w:rsid w:val="00EC371C"/>
    <w:rsid w:val="00EC3CEB"/>
    <w:rsid w:val="00EC44AB"/>
    <w:rsid w:val="00EC4FD8"/>
    <w:rsid w:val="00EC5494"/>
    <w:rsid w:val="00EC5D4F"/>
    <w:rsid w:val="00EC77E2"/>
    <w:rsid w:val="00EC7A76"/>
    <w:rsid w:val="00ED0059"/>
    <w:rsid w:val="00ED021C"/>
    <w:rsid w:val="00ED09B4"/>
    <w:rsid w:val="00ED1C40"/>
    <w:rsid w:val="00ED1F96"/>
    <w:rsid w:val="00ED25DF"/>
    <w:rsid w:val="00ED2DF6"/>
    <w:rsid w:val="00ED30C1"/>
    <w:rsid w:val="00ED5C0F"/>
    <w:rsid w:val="00ED61C7"/>
    <w:rsid w:val="00ED69DC"/>
    <w:rsid w:val="00ED6A27"/>
    <w:rsid w:val="00ED730F"/>
    <w:rsid w:val="00ED7B5E"/>
    <w:rsid w:val="00EE0AB0"/>
    <w:rsid w:val="00EE0F4F"/>
    <w:rsid w:val="00EE1D73"/>
    <w:rsid w:val="00EE1E88"/>
    <w:rsid w:val="00EE28C0"/>
    <w:rsid w:val="00EE39AA"/>
    <w:rsid w:val="00EE407A"/>
    <w:rsid w:val="00EE47F3"/>
    <w:rsid w:val="00EE6238"/>
    <w:rsid w:val="00EE63D6"/>
    <w:rsid w:val="00EE77A9"/>
    <w:rsid w:val="00EE7FF7"/>
    <w:rsid w:val="00EF06F7"/>
    <w:rsid w:val="00EF0FFD"/>
    <w:rsid w:val="00EF1F56"/>
    <w:rsid w:val="00EF30C0"/>
    <w:rsid w:val="00EF3461"/>
    <w:rsid w:val="00EF372A"/>
    <w:rsid w:val="00EF4747"/>
    <w:rsid w:val="00EF49E0"/>
    <w:rsid w:val="00EF51EA"/>
    <w:rsid w:val="00EF541E"/>
    <w:rsid w:val="00EF5911"/>
    <w:rsid w:val="00EF6013"/>
    <w:rsid w:val="00EF665A"/>
    <w:rsid w:val="00F0038D"/>
    <w:rsid w:val="00F00F24"/>
    <w:rsid w:val="00F00F3B"/>
    <w:rsid w:val="00F013DF"/>
    <w:rsid w:val="00F01A1F"/>
    <w:rsid w:val="00F02E8D"/>
    <w:rsid w:val="00F034B2"/>
    <w:rsid w:val="00F03DCB"/>
    <w:rsid w:val="00F03FDA"/>
    <w:rsid w:val="00F04706"/>
    <w:rsid w:val="00F04993"/>
    <w:rsid w:val="00F04A84"/>
    <w:rsid w:val="00F04BE3"/>
    <w:rsid w:val="00F04C79"/>
    <w:rsid w:val="00F04FC3"/>
    <w:rsid w:val="00F053EC"/>
    <w:rsid w:val="00F05730"/>
    <w:rsid w:val="00F05AF6"/>
    <w:rsid w:val="00F0690B"/>
    <w:rsid w:val="00F071E2"/>
    <w:rsid w:val="00F0726C"/>
    <w:rsid w:val="00F101F2"/>
    <w:rsid w:val="00F11283"/>
    <w:rsid w:val="00F11B1E"/>
    <w:rsid w:val="00F11F1B"/>
    <w:rsid w:val="00F120E7"/>
    <w:rsid w:val="00F13634"/>
    <w:rsid w:val="00F13CA8"/>
    <w:rsid w:val="00F14780"/>
    <w:rsid w:val="00F15318"/>
    <w:rsid w:val="00F15A3A"/>
    <w:rsid w:val="00F15EDB"/>
    <w:rsid w:val="00F16598"/>
    <w:rsid w:val="00F16EDC"/>
    <w:rsid w:val="00F17661"/>
    <w:rsid w:val="00F176A4"/>
    <w:rsid w:val="00F17B47"/>
    <w:rsid w:val="00F21845"/>
    <w:rsid w:val="00F22251"/>
    <w:rsid w:val="00F22A35"/>
    <w:rsid w:val="00F22C36"/>
    <w:rsid w:val="00F239F0"/>
    <w:rsid w:val="00F23B2E"/>
    <w:rsid w:val="00F2403C"/>
    <w:rsid w:val="00F24DFD"/>
    <w:rsid w:val="00F259CA"/>
    <w:rsid w:val="00F25C37"/>
    <w:rsid w:val="00F26594"/>
    <w:rsid w:val="00F26995"/>
    <w:rsid w:val="00F273E9"/>
    <w:rsid w:val="00F3061B"/>
    <w:rsid w:val="00F313CF"/>
    <w:rsid w:val="00F316E8"/>
    <w:rsid w:val="00F318E5"/>
    <w:rsid w:val="00F3198E"/>
    <w:rsid w:val="00F31A44"/>
    <w:rsid w:val="00F31CB2"/>
    <w:rsid w:val="00F31FD6"/>
    <w:rsid w:val="00F336F9"/>
    <w:rsid w:val="00F33759"/>
    <w:rsid w:val="00F3427B"/>
    <w:rsid w:val="00F34876"/>
    <w:rsid w:val="00F34BE4"/>
    <w:rsid w:val="00F354EB"/>
    <w:rsid w:val="00F359D4"/>
    <w:rsid w:val="00F35A6B"/>
    <w:rsid w:val="00F36F5A"/>
    <w:rsid w:val="00F409B1"/>
    <w:rsid w:val="00F40DE6"/>
    <w:rsid w:val="00F416A8"/>
    <w:rsid w:val="00F41862"/>
    <w:rsid w:val="00F41F61"/>
    <w:rsid w:val="00F42445"/>
    <w:rsid w:val="00F428C2"/>
    <w:rsid w:val="00F430A0"/>
    <w:rsid w:val="00F43536"/>
    <w:rsid w:val="00F4368F"/>
    <w:rsid w:val="00F44C49"/>
    <w:rsid w:val="00F45690"/>
    <w:rsid w:val="00F45B80"/>
    <w:rsid w:val="00F45BAD"/>
    <w:rsid w:val="00F4660A"/>
    <w:rsid w:val="00F475D3"/>
    <w:rsid w:val="00F47943"/>
    <w:rsid w:val="00F47DBE"/>
    <w:rsid w:val="00F500A1"/>
    <w:rsid w:val="00F509AB"/>
    <w:rsid w:val="00F5182D"/>
    <w:rsid w:val="00F52050"/>
    <w:rsid w:val="00F5291D"/>
    <w:rsid w:val="00F53477"/>
    <w:rsid w:val="00F536F0"/>
    <w:rsid w:val="00F53D4B"/>
    <w:rsid w:val="00F53F2F"/>
    <w:rsid w:val="00F55540"/>
    <w:rsid w:val="00F55A65"/>
    <w:rsid w:val="00F55AB4"/>
    <w:rsid w:val="00F56791"/>
    <w:rsid w:val="00F56898"/>
    <w:rsid w:val="00F574D0"/>
    <w:rsid w:val="00F574E9"/>
    <w:rsid w:val="00F60F29"/>
    <w:rsid w:val="00F616E3"/>
    <w:rsid w:val="00F61E5D"/>
    <w:rsid w:val="00F62E25"/>
    <w:rsid w:val="00F636B6"/>
    <w:rsid w:val="00F64D10"/>
    <w:rsid w:val="00F64E15"/>
    <w:rsid w:val="00F65C8E"/>
    <w:rsid w:val="00F65E36"/>
    <w:rsid w:val="00F67303"/>
    <w:rsid w:val="00F677AC"/>
    <w:rsid w:val="00F67C91"/>
    <w:rsid w:val="00F70CA8"/>
    <w:rsid w:val="00F71C19"/>
    <w:rsid w:val="00F71F9A"/>
    <w:rsid w:val="00F7210B"/>
    <w:rsid w:val="00F72941"/>
    <w:rsid w:val="00F7383F"/>
    <w:rsid w:val="00F73DF1"/>
    <w:rsid w:val="00F743E5"/>
    <w:rsid w:val="00F74415"/>
    <w:rsid w:val="00F7491F"/>
    <w:rsid w:val="00F74ADD"/>
    <w:rsid w:val="00F74BD9"/>
    <w:rsid w:val="00F75466"/>
    <w:rsid w:val="00F77001"/>
    <w:rsid w:val="00F77296"/>
    <w:rsid w:val="00F773F5"/>
    <w:rsid w:val="00F77421"/>
    <w:rsid w:val="00F77EF3"/>
    <w:rsid w:val="00F80B59"/>
    <w:rsid w:val="00F82271"/>
    <w:rsid w:val="00F82728"/>
    <w:rsid w:val="00F82A56"/>
    <w:rsid w:val="00F82DC0"/>
    <w:rsid w:val="00F8319C"/>
    <w:rsid w:val="00F8332E"/>
    <w:rsid w:val="00F836F3"/>
    <w:rsid w:val="00F84654"/>
    <w:rsid w:val="00F84B30"/>
    <w:rsid w:val="00F84B54"/>
    <w:rsid w:val="00F85381"/>
    <w:rsid w:val="00F863CE"/>
    <w:rsid w:val="00F86EF7"/>
    <w:rsid w:val="00F9186E"/>
    <w:rsid w:val="00F91DDE"/>
    <w:rsid w:val="00F91F17"/>
    <w:rsid w:val="00F934D7"/>
    <w:rsid w:val="00F94532"/>
    <w:rsid w:val="00F94621"/>
    <w:rsid w:val="00F94FD1"/>
    <w:rsid w:val="00F95843"/>
    <w:rsid w:val="00F958A9"/>
    <w:rsid w:val="00F9605A"/>
    <w:rsid w:val="00F960C2"/>
    <w:rsid w:val="00F9640C"/>
    <w:rsid w:val="00F96577"/>
    <w:rsid w:val="00F966F7"/>
    <w:rsid w:val="00F967A6"/>
    <w:rsid w:val="00F974D9"/>
    <w:rsid w:val="00F9795D"/>
    <w:rsid w:val="00FA0B5F"/>
    <w:rsid w:val="00FA0C4C"/>
    <w:rsid w:val="00FA0D4A"/>
    <w:rsid w:val="00FA1457"/>
    <w:rsid w:val="00FA183F"/>
    <w:rsid w:val="00FA187A"/>
    <w:rsid w:val="00FA1A46"/>
    <w:rsid w:val="00FA1B55"/>
    <w:rsid w:val="00FA1DB3"/>
    <w:rsid w:val="00FA2432"/>
    <w:rsid w:val="00FA266F"/>
    <w:rsid w:val="00FA2C2C"/>
    <w:rsid w:val="00FA3546"/>
    <w:rsid w:val="00FA44A7"/>
    <w:rsid w:val="00FA589E"/>
    <w:rsid w:val="00FA5E60"/>
    <w:rsid w:val="00FA63C8"/>
    <w:rsid w:val="00FA63CA"/>
    <w:rsid w:val="00FA66B8"/>
    <w:rsid w:val="00FA6C39"/>
    <w:rsid w:val="00FA6DCD"/>
    <w:rsid w:val="00FA732B"/>
    <w:rsid w:val="00FA7EFA"/>
    <w:rsid w:val="00FA7F18"/>
    <w:rsid w:val="00FB070E"/>
    <w:rsid w:val="00FB0A5D"/>
    <w:rsid w:val="00FB0D43"/>
    <w:rsid w:val="00FB12CF"/>
    <w:rsid w:val="00FB12EE"/>
    <w:rsid w:val="00FB20E9"/>
    <w:rsid w:val="00FB331B"/>
    <w:rsid w:val="00FB36CB"/>
    <w:rsid w:val="00FB387D"/>
    <w:rsid w:val="00FB4BEF"/>
    <w:rsid w:val="00FB4E08"/>
    <w:rsid w:val="00FB5491"/>
    <w:rsid w:val="00FB5874"/>
    <w:rsid w:val="00FB610B"/>
    <w:rsid w:val="00FB635D"/>
    <w:rsid w:val="00FB6CB0"/>
    <w:rsid w:val="00FB708B"/>
    <w:rsid w:val="00FB7BBC"/>
    <w:rsid w:val="00FB7E63"/>
    <w:rsid w:val="00FC02C1"/>
    <w:rsid w:val="00FC04DC"/>
    <w:rsid w:val="00FC07B3"/>
    <w:rsid w:val="00FC0E59"/>
    <w:rsid w:val="00FC1150"/>
    <w:rsid w:val="00FC14A6"/>
    <w:rsid w:val="00FC16EC"/>
    <w:rsid w:val="00FC2A58"/>
    <w:rsid w:val="00FC3CAC"/>
    <w:rsid w:val="00FC3EF2"/>
    <w:rsid w:val="00FC4F14"/>
    <w:rsid w:val="00FC50F9"/>
    <w:rsid w:val="00FC51FE"/>
    <w:rsid w:val="00FC545B"/>
    <w:rsid w:val="00FC585C"/>
    <w:rsid w:val="00FC6DF7"/>
    <w:rsid w:val="00FC7180"/>
    <w:rsid w:val="00FC75F5"/>
    <w:rsid w:val="00FD009B"/>
    <w:rsid w:val="00FD031D"/>
    <w:rsid w:val="00FD0CE0"/>
    <w:rsid w:val="00FD1E58"/>
    <w:rsid w:val="00FD274C"/>
    <w:rsid w:val="00FD3977"/>
    <w:rsid w:val="00FD3E84"/>
    <w:rsid w:val="00FD4BED"/>
    <w:rsid w:val="00FD5827"/>
    <w:rsid w:val="00FD739A"/>
    <w:rsid w:val="00FD73AA"/>
    <w:rsid w:val="00FD7915"/>
    <w:rsid w:val="00FE00BB"/>
    <w:rsid w:val="00FE0F0D"/>
    <w:rsid w:val="00FE1E6C"/>
    <w:rsid w:val="00FE2765"/>
    <w:rsid w:val="00FE27B1"/>
    <w:rsid w:val="00FE2827"/>
    <w:rsid w:val="00FE2880"/>
    <w:rsid w:val="00FE3EFF"/>
    <w:rsid w:val="00FE5EEF"/>
    <w:rsid w:val="00FE5F73"/>
    <w:rsid w:val="00FE761B"/>
    <w:rsid w:val="00FE76F3"/>
    <w:rsid w:val="00FE7753"/>
    <w:rsid w:val="00FF0446"/>
    <w:rsid w:val="00FF0582"/>
    <w:rsid w:val="00FF1412"/>
    <w:rsid w:val="00FF1AAB"/>
    <w:rsid w:val="00FF1D9F"/>
    <w:rsid w:val="00FF1DFD"/>
    <w:rsid w:val="00FF2812"/>
    <w:rsid w:val="00FF311A"/>
    <w:rsid w:val="00FF3A13"/>
    <w:rsid w:val="00FF3A44"/>
    <w:rsid w:val="00FF3E8D"/>
    <w:rsid w:val="00FF424B"/>
    <w:rsid w:val="00FF43EC"/>
    <w:rsid w:val="00FF5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uiPriority="35"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226D"/>
    <w:pPr>
      <w:overflowPunct w:val="0"/>
      <w:autoSpaceDE w:val="0"/>
      <w:autoSpaceDN w:val="0"/>
      <w:adjustRightInd w:val="0"/>
      <w:spacing w:after="180"/>
      <w:textAlignment w:val="baseline"/>
    </w:pPr>
    <w:rPr>
      <w:lang w:val="en-GB"/>
    </w:rPr>
  </w:style>
  <w:style w:type="paragraph" w:styleId="Heading1">
    <w:name w:val="heading 1"/>
    <w:basedOn w:val="Normal"/>
    <w:next w:val="Normal"/>
    <w:link w:val="Heading1Char1"/>
    <w:qFormat/>
    <w:rsid w:val="00A82B73"/>
    <w:pPr>
      <w:keepNext/>
      <w:keepLines/>
      <w:numPr>
        <w:numId w:val="7"/>
      </w:numPr>
      <w:pBdr>
        <w:top w:val="single" w:sz="12" w:space="3" w:color="auto"/>
      </w:pBdr>
      <w:spacing w:before="240"/>
      <w:outlineLvl w:val="0"/>
    </w:pPr>
    <w:rPr>
      <w:rFonts w:ascii="Arial" w:hAnsi="Arial"/>
      <w:sz w:val="36"/>
    </w:rPr>
  </w:style>
  <w:style w:type="paragraph" w:styleId="Heading2">
    <w:name w:val="heading 2"/>
    <w:basedOn w:val="Heading1"/>
    <w:next w:val="Normal"/>
    <w:link w:val="Heading2Char1"/>
    <w:qFormat/>
    <w:rsid w:val="00A82B73"/>
    <w:pPr>
      <w:numPr>
        <w:ilvl w:val="1"/>
      </w:numPr>
      <w:pBdr>
        <w:top w:val="none" w:sz="0" w:space="0" w:color="auto"/>
      </w:pBdr>
      <w:spacing w:before="180"/>
      <w:outlineLvl w:val="1"/>
    </w:pPr>
    <w:rPr>
      <w:sz w:val="32"/>
    </w:rPr>
  </w:style>
  <w:style w:type="paragraph" w:styleId="Heading3">
    <w:name w:val="heading 3"/>
    <w:basedOn w:val="Heading2"/>
    <w:next w:val="Normal"/>
    <w:link w:val="Heading3Char1"/>
    <w:qFormat/>
    <w:rsid w:val="00A82B73"/>
    <w:pPr>
      <w:numPr>
        <w:ilvl w:val="2"/>
      </w:numPr>
      <w:spacing w:before="120"/>
      <w:outlineLvl w:val="2"/>
    </w:pPr>
    <w:rPr>
      <w:sz w:val="28"/>
    </w:rPr>
  </w:style>
  <w:style w:type="paragraph" w:styleId="Heading4">
    <w:name w:val="heading 4"/>
    <w:basedOn w:val="Heading3"/>
    <w:next w:val="Normal"/>
    <w:link w:val="Heading4Char1"/>
    <w:qFormat/>
    <w:rsid w:val="00A82B73"/>
    <w:pPr>
      <w:numPr>
        <w:ilvl w:val="3"/>
      </w:numPr>
      <w:outlineLvl w:val="3"/>
    </w:pPr>
    <w:rPr>
      <w:sz w:val="24"/>
    </w:rPr>
  </w:style>
  <w:style w:type="paragraph" w:styleId="Heading5">
    <w:name w:val="heading 5"/>
    <w:basedOn w:val="Heading4"/>
    <w:next w:val="Normal"/>
    <w:link w:val="Heading5Char1"/>
    <w:qFormat/>
    <w:rsid w:val="00A82B73"/>
    <w:pPr>
      <w:numPr>
        <w:ilvl w:val="4"/>
      </w:numPr>
      <w:outlineLvl w:val="4"/>
    </w:pPr>
    <w:rPr>
      <w:sz w:val="22"/>
    </w:rPr>
  </w:style>
  <w:style w:type="paragraph" w:styleId="Heading6">
    <w:name w:val="heading 6"/>
    <w:basedOn w:val="H6"/>
    <w:next w:val="Normal"/>
    <w:link w:val="Heading6Char1"/>
    <w:qFormat/>
    <w:rsid w:val="00A82B73"/>
    <w:pPr>
      <w:numPr>
        <w:ilvl w:val="5"/>
      </w:numPr>
      <w:outlineLvl w:val="5"/>
    </w:pPr>
  </w:style>
  <w:style w:type="paragraph" w:styleId="Heading7">
    <w:name w:val="heading 7"/>
    <w:basedOn w:val="H6"/>
    <w:next w:val="Normal"/>
    <w:link w:val="Heading7Char1"/>
    <w:qFormat/>
    <w:rsid w:val="00A82B73"/>
    <w:pPr>
      <w:numPr>
        <w:ilvl w:val="6"/>
      </w:numPr>
      <w:outlineLvl w:val="6"/>
    </w:pPr>
  </w:style>
  <w:style w:type="paragraph" w:styleId="Heading8">
    <w:name w:val="heading 8"/>
    <w:basedOn w:val="Heading1"/>
    <w:next w:val="Normal"/>
    <w:link w:val="Heading8Char1"/>
    <w:qFormat/>
    <w:rsid w:val="00A82B73"/>
    <w:pPr>
      <w:numPr>
        <w:ilvl w:val="7"/>
      </w:numPr>
      <w:outlineLvl w:val="7"/>
    </w:pPr>
  </w:style>
  <w:style w:type="paragraph" w:styleId="Heading9">
    <w:name w:val="heading 9"/>
    <w:basedOn w:val="Heading8"/>
    <w:next w:val="Normal"/>
    <w:link w:val="Heading9Char1"/>
    <w:qFormat/>
    <w:rsid w:val="00A82B73"/>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CD5BE8"/>
    <w:rPr>
      <w:rFonts w:ascii="Arial" w:eastAsia="Arial Unicode MS" w:hAnsi="Arial" w:cs="Times New Roman"/>
      <w:sz w:val="36"/>
      <w:lang w:val="en-GB" w:eastAsia="en-US" w:bidi="ar-SA"/>
    </w:rPr>
  </w:style>
  <w:style w:type="character" w:customStyle="1" w:styleId="Heading2Char">
    <w:name w:val="Heading 2 Char"/>
    <w:locked/>
    <w:rsid w:val="00CD5BE8"/>
    <w:rPr>
      <w:rFonts w:ascii="Arial" w:eastAsia="Arial Unicode MS" w:hAnsi="Arial" w:cs="Times New Roman"/>
      <w:sz w:val="32"/>
      <w:lang w:val="en-GB" w:eastAsia="en-US" w:bidi="ar-SA"/>
    </w:rPr>
  </w:style>
  <w:style w:type="character" w:customStyle="1" w:styleId="Heading3Char">
    <w:name w:val="Heading 3 Char"/>
    <w:locked/>
    <w:rsid w:val="00CD5BE8"/>
    <w:rPr>
      <w:rFonts w:ascii="Arial" w:eastAsia="Arial Unicode MS" w:hAnsi="Arial" w:cs="Times New Roman"/>
      <w:sz w:val="28"/>
      <w:lang w:val="en-GB" w:eastAsia="en-US" w:bidi="ar-SA"/>
    </w:rPr>
  </w:style>
  <w:style w:type="character" w:customStyle="1" w:styleId="Heading4Char">
    <w:name w:val="Heading 4 Char"/>
    <w:locked/>
    <w:rsid w:val="00CD5BE8"/>
    <w:rPr>
      <w:rFonts w:ascii="Arial" w:eastAsia="Arial Unicode MS" w:hAnsi="Arial" w:cs="Times New Roman"/>
      <w:sz w:val="24"/>
      <w:lang w:val="en-GB" w:eastAsia="en-US" w:bidi="ar-SA"/>
    </w:rPr>
  </w:style>
  <w:style w:type="character" w:customStyle="1" w:styleId="Heading5Char">
    <w:name w:val="Heading 5 Char"/>
    <w:locked/>
    <w:rsid w:val="00CD5BE8"/>
    <w:rPr>
      <w:rFonts w:ascii="Arial" w:eastAsia="Arial Unicode MS" w:hAnsi="Arial" w:cs="Times New Roman"/>
      <w:sz w:val="22"/>
      <w:lang w:val="en-GB" w:eastAsia="en-US" w:bidi="ar-SA"/>
    </w:rPr>
  </w:style>
  <w:style w:type="character" w:customStyle="1" w:styleId="Heading6Char">
    <w:name w:val="Heading 6 Char"/>
    <w:locked/>
    <w:rsid w:val="00CD5BE8"/>
    <w:rPr>
      <w:rFonts w:ascii="Arial" w:eastAsia="Arial Unicode MS" w:hAnsi="Arial" w:cs="Times New Roman"/>
      <w:lang w:val="en-GB" w:eastAsia="en-US" w:bidi="ar-SA"/>
    </w:rPr>
  </w:style>
  <w:style w:type="character" w:customStyle="1" w:styleId="Heading7Char">
    <w:name w:val="Heading 7 Char"/>
    <w:locked/>
    <w:rsid w:val="00CD5BE8"/>
    <w:rPr>
      <w:rFonts w:ascii="Arial" w:eastAsia="Arial Unicode MS" w:hAnsi="Arial" w:cs="Times New Roman"/>
      <w:lang w:val="en-GB" w:eastAsia="en-US" w:bidi="ar-SA"/>
    </w:rPr>
  </w:style>
  <w:style w:type="character" w:customStyle="1" w:styleId="Heading8Char">
    <w:name w:val="Heading 8 Char"/>
    <w:locked/>
    <w:rsid w:val="00CD5BE8"/>
    <w:rPr>
      <w:rFonts w:ascii="Arial" w:eastAsia="Arial Unicode MS" w:hAnsi="Arial" w:cs="Times New Roman"/>
      <w:sz w:val="36"/>
      <w:lang w:val="en-GB" w:eastAsia="en-US" w:bidi="ar-SA"/>
    </w:rPr>
  </w:style>
  <w:style w:type="character" w:customStyle="1" w:styleId="Heading9Char">
    <w:name w:val="Heading 9 Char"/>
    <w:locked/>
    <w:rsid w:val="00CD5BE8"/>
    <w:rPr>
      <w:rFonts w:ascii="Arial" w:eastAsia="Arial Unicode MS" w:hAnsi="Arial" w:cs="Times New Roman"/>
      <w:sz w:val="36"/>
      <w:lang w:val="en-GB" w:eastAsia="en-US" w:bidi="ar-SA"/>
    </w:rPr>
  </w:style>
  <w:style w:type="character" w:customStyle="1" w:styleId="Heading1Char1">
    <w:name w:val="Heading 1 Char1"/>
    <w:link w:val="Heading1"/>
    <w:locked/>
    <w:rsid w:val="008F7446"/>
    <w:rPr>
      <w:rFonts w:ascii="Arial" w:eastAsia="SimSun" w:hAnsi="Arial"/>
      <w:sz w:val="36"/>
      <w:lang w:val="en-GB" w:eastAsia="en-US" w:bidi="ar-SA"/>
    </w:rPr>
  </w:style>
  <w:style w:type="character" w:customStyle="1" w:styleId="Heading2Char1">
    <w:name w:val="Heading 2 Char1"/>
    <w:link w:val="Heading2"/>
    <w:locked/>
    <w:rsid w:val="00471213"/>
    <w:rPr>
      <w:rFonts w:ascii="Arial" w:eastAsia="SimSun" w:hAnsi="Arial"/>
      <w:sz w:val="32"/>
      <w:lang w:val="en-GB" w:eastAsia="en-US" w:bidi="ar-SA"/>
    </w:rPr>
  </w:style>
  <w:style w:type="character" w:customStyle="1" w:styleId="Heading3Char1">
    <w:name w:val="Heading 3 Char1"/>
    <w:link w:val="Heading3"/>
    <w:locked/>
    <w:rsid w:val="00471213"/>
    <w:rPr>
      <w:rFonts w:ascii="Arial" w:eastAsia="SimSun" w:hAnsi="Arial"/>
      <w:sz w:val="28"/>
      <w:lang w:val="en-GB" w:eastAsia="en-US" w:bidi="ar-SA"/>
    </w:rPr>
  </w:style>
  <w:style w:type="character" w:customStyle="1" w:styleId="Heading4Char1">
    <w:name w:val="Heading 4 Char1"/>
    <w:link w:val="Heading4"/>
    <w:locked/>
    <w:rsid w:val="008F7446"/>
    <w:rPr>
      <w:rFonts w:ascii="Arial" w:eastAsia="SimSun" w:hAnsi="Arial"/>
      <w:sz w:val="24"/>
      <w:lang w:val="en-GB" w:eastAsia="en-US" w:bidi="ar-SA"/>
    </w:rPr>
  </w:style>
  <w:style w:type="character" w:customStyle="1" w:styleId="Heading5Char1">
    <w:name w:val="Heading 5 Char1"/>
    <w:link w:val="Heading5"/>
    <w:locked/>
    <w:rsid w:val="008F7446"/>
    <w:rPr>
      <w:rFonts w:ascii="Arial" w:hAnsi="Arial"/>
      <w:sz w:val="22"/>
      <w:lang w:val="en-GB" w:eastAsia="en-US"/>
    </w:rPr>
  </w:style>
  <w:style w:type="paragraph" w:customStyle="1" w:styleId="H6">
    <w:name w:val="H6"/>
    <w:basedOn w:val="Heading5"/>
    <w:next w:val="Normal"/>
    <w:rsid w:val="00A82B73"/>
    <w:pPr>
      <w:ind w:left="1985" w:hanging="1985"/>
      <w:outlineLvl w:val="9"/>
    </w:pPr>
    <w:rPr>
      <w:sz w:val="20"/>
    </w:rPr>
  </w:style>
  <w:style w:type="character" w:customStyle="1" w:styleId="Heading6Char1">
    <w:name w:val="Heading 6 Char1"/>
    <w:link w:val="Heading6"/>
    <w:locked/>
    <w:rsid w:val="00161F0F"/>
    <w:rPr>
      <w:rFonts w:ascii="Arial" w:eastAsia="SimSun" w:hAnsi="Arial"/>
      <w:lang w:val="en-GB" w:eastAsia="en-US" w:bidi="ar-SA"/>
    </w:rPr>
  </w:style>
  <w:style w:type="character" w:customStyle="1" w:styleId="Heading7Char1">
    <w:name w:val="Heading 7 Char1"/>
    <w:link w:val="Heading7"/>
    <w:locked/>
    <w:rsid w:val="00161F0F"/>
    <w:rPr>
      <w:rFonts w:ascii="Arial" w:eastAsia="SimSun" w:hAnsi="Arial"/>
      <w:lang w:val="en-GB" w:eastAsia="en-US" w:bidi="ar-SA"/>
    </w:rPr>
  </w:style>
  <w:style w:type="character" w:customStyle="1" w:styleId="Heading8Char1">
    <w:name w:val="Heading 8 Char1"/>
    <w:link w:val="Heading8"/>
    <w:locked/>
    <w:rsid w:val="008F7446"/>
    <w:rPr>
      <w:rFonts w:ascii="Arial" w:eastAsia="SimSun" w:hAnsi="Arial"/>
      <w:sz w:val="36"/>
      <w:lang w:val="en-GB" w:eastAsia="en-US" w:bidi="ar-SA"/>
    </w:rPr>
  </w:style>
  <w:style w:type="character" w:customStyle="1" w:styleId="Heading9Char1">
    <w:name w:val="Heading 9 Char1"/>
    <w:link w:val="Heading9"/>
    <w:locked/>
    <w:rsid w:val="00161F0F"/>
    <w:rPr>
      <w:rFonts w:ascii="Arial" w:eastAsia="SimSun" w:hAnsi="Arial"/>
      <w:sz w:val="36"/>
      <w:lang w:val="en-GB" w:eastAsia="en-US" w:bidi="ar-SA"/>
    </w:rPr>
  </w:style>
  <w:style w:type="paragraph" w:styleId="TOC9">
    <w:name w:val="toc 9"/>
    <w:basedOn w:val="TOC8"/>
    <w:rsid w:val="00A82B73"/>
    <w:pPr>
      <w:ind w:left="1418" w:hanging="1418"/>
    </w:pPr>
  </w:style>
  <w:style w:type="paragraph" w:styleId="TOC8">
    <w:name w:val="toc 8"/>
    <w:basedOn w:val="TOC1"/>
    <w:rsid w:val="00A82B73"/>
    <w:pPr>
      <w:spacing w:before="180"/>
      <w:ind w:left="2693" w:hanging="2693"/>
    </w:pPr>
    <w:rPr>
      <w:b/>
    </w:rPr>
  </w:style>
  <w:style w:type="paragraph" w:styleId="TOC1">
    <w:name w:val="toc 1"/>
    <w:basedOn w:val="Normal"/>
    <w:rsid w:val="00A82B73"/>
    <w:pPr>
      <w:keepLines/>
      <w:widowControl w:val="0"/>
      <w:tabs>
        <w:tab w:val="right" w:leader="dot" w:pos="9639"/>
      </w:tabs>
      <w:spacing w:before="120" w:after="0"/>
      <w:ind w:left="567" w:right="425" w:hanging="567"/>
    </w:pPr>
    <w:rPr>
      <w:noProof/>
      <w:sz w:val="22"/>
    </w:rPr>
  </w:style>
  <w:style w:type="paragraph" w:customStyle="1" w:styleId="EQ">
    <w:name w:val="EQ"/>
    <w:basedOn w:val="Normal"/>
    <w:next w:val="Normal"/>
    <w:rsid w:val="00A82B73"/>
    <w:pPr>
      <w:keepLines/>
      <w:tabs>
        <w:tab w:val="center" w:pos="4536"/>
        <w:tab w:val="right" w:pos="9072"/>
      </w:tabs>
    </w:pPr>
    <w:rPr>
      <w:noProof/>
    </w:rPr>
  </w:style>
  <w:style w:type="character" w:customStyle="1" w:styleId="ZGSM">
    <w:name w:val="ZGSM"/>
    <w:rsid w:val="00A82B73"/>
  </w:style>
  <w:style w:type="paragraph" w:styleId="Header">
    <w:name w:val="header"/>
    <w:aliases w:val="header odd,header odd1,header odd2,header odd3,header odd4,header odd5,header odd6,header1,header2,header3,header odd11,header odd21,header odd7,header4,header odd8,header odd9,header5,header odd12,header11,header21,header odd22"/>
    <w:basedOn w:val="Normal"/>
    <w:link w:val="HeaderChar1"/>
    <w:rsid w:val="00A82B73"/>
    <w:pPr>
      <w:widowControl w:val="0"/>
      <w:spacing w:after="0"/>
    </w:pPr>
    <w:rPr>
      <w:rFonts w:ascii="Arial" w:hAnsi="Arial"/>
      <w:b/>
      <w:noProof/>
      <w:sz w:val="18"/>
    </w:rPr>
  </w:style>
  <w:style w:type="character" w:customStyle="1" w:styleId="HeaderChar">
    <w:name w:val="Header Char"/>
    <w:aliases w:val="header odd Char,header odd1 Char,header odd2 Char,header odd3 Char,header odd4 Char,header odd5 Char,header odd6 Char,header1 Char,header2 Char,header3 Char,header odd11 Char,header odd21 Char,header odd7 Char,header4 Char,header odd8 Char"/>
    <w:locked/>
    <w:rsid w:val="00CD5BE8"/>
    <w:rPr>
      <w:rFonts w:ascii="Arial" w:eastAsia="Arial Unicode MS" w:hAnsi="Arial" w:cs="Times New Roman"/>
      <w:b/>
      <w:noProof/>
      <w:sz w:val="18"/>
      <w:lang w:val="en-GB" w:eastAsia="en-US" w:bidi="ar-SA"/>
    </w:rPr>
  </w:style>
  <w:style w:type="character" w:customStyle="1" w:styleId="HeaderChar1">
    <w:name w:val="Header Char1"/>
    <w:aliases w:val="header odd Char1,header odd1 Char1,header odd2 Char1,header odd3 Char1,header odd4 Char1,header odd5 Char1,header odd6 Char1,header1 Char1,header2 Char1,header3 Char1,header odd11 Char1,header odd21 Char1,header odd7 Char1,header4 Char1"/>
    <w:link w:val="Header"/>
    <w:locked/>
    <w:rsid w:val="00161F0F"/>
    <w:rPr>
      <w:rFonts w:ascii="Arial" w:hAnsi="Arial" w:cs="Times New Roman"/>
      <w:b/>
      <w:noProof/>
      <w:sz w:val="18"/>
      <w:lang w:val="en-GB" w:eastAsia="en-US" w:bidi="ar-SA"/>
    </w:rPr>
  </w:style>
  <w:style w:type="paragraph" w:customStyle="1" w:styleId="ZD">
    <w:name w:val="ZD"/>
    <w:rsid w:val="00A82B73"/>
    <w:pPr>
      <w:framePr w:wrap="notBeside" w:vAnchor="page" w:hAnchor="margin" w:y="15764"/>
      <w:widowControl w:val="0"/>
      <w:overflowPunct w:val="0"/>
      <w:autoSpaceDE w:val="0"/>
      <w:autoSpaceDN w:val="0"/>
      <w:adjustRightInd w:val="0"/>
      <w:textAlignment w:val="baseline"/>
    </w:pPr>
    <w:rPr>
      <w:rFonts w:ascii="Arial" w:hAnsi="Arial"/>
      <w:noProof/>
      <w:sz w:val="32"/>
      <w:lang w:val="en-GB"/>
    </w:rPr>
  </w:style>
  <w:style w:type="paragraph" w:styleId="TOC5">
    <w:name w:val="toc 5"/>
    <w:basedOn w:val="TOC4"/>
    <w:rsid w:val="00A82B73"/>
    <w:pPr>
      <w:ind w:left="1701" w:hanging="1701"/>
    </w:pPr>
  </w:style>
  <w:style w:type="paragraph" w:styleId="TOC4">
    <w:name w:val="toc 4"/>
    <w:basedOn w:val="TOC3"/>
    <w:rsid w:val="00A82B73"/>
    <w:pPr>
      <w:ind w:left="1418" w:hanging="1418"/>
    </w:pPr>
  </w:style>
  <w:style w:type="paragraph" w:styleId="TOC3">
    <w:name w:val="toc 3"/>
    <w:basedOn w:val="TOC2"/>
    <w:rsid w:val="00A82B73"/>
    <w:pPr>
      <w:ind w:left="1134" w:hanging="1134"/>
    </w:pPr>
  </w:style>
  <w:style w:type="paragraph" w:styleId="TOC2">
    <w:name w:val="toc 2"/>
    <w:basedOn w:val="TOC1"/>
    <w:rsid w:val="00A82B73"/>
    <w:pPr>
      <w:spacing w:before="0"/>
      <w:ind w:left="851" w:hanging="851"/>
    </w:pPr>
    <w:rPr>
      <w:sz w:val="20"/>
    </w:rPr>
  </w:style>
  <w:style w:type="paragraph" w:styleId="Index1">
    <w:name w:val="index 1"/>
    <w:basedOn w:val="Normal"/>
    <w:rsid w:val="00A82B73"/>
    <w:pPr>
      <w:keepLines/>
    </w:pPr>
  </w:style>
  <w:style w:type="paragraph" w:styleId="Index2">
    <w:name w:val="index 2"/>
    <w:basedOn w:val="Index1"/>
    <w:rsid w:val="00A82B73"/>
    <w:pPr>
      <w:ind w:left="284"/>
    </w:pPr>
  </w:style>
  <w:style w:type="paragraph" w:customStyle="1" w:styleId="TT">
    <w:name w:val="TT"/>
    <w:basedOn w:val="Heading1"/>
    <w:next w:val="Normal"/>
    <w:rsid w:val="00A82B73"/>
    <w:pPr>
      <w:outlineLvl w:val="9"/>
    </w:pPr>
  </w:style>
  <w:style w:type="paragraph" w:styleId="Footer">
    <w:name w:val="footer"/>
    <w:basedOn w:val="Header"/>
    <w:link w:val="FooterChar1"/>
    <w:rsid w:val="00A82B73"/>
    <w:pPr>
      <w:jc w:val="center"/>
    </w:pPr>
    <w:rPr>
      <w:i/>
      <w:lang w:val="x-none"/>
    </w:rPr>
  </w:style>
  <w:style w:type="character" w:customStyle="1" w:styleId="FooterChar">
    <w:name w:val="Footer Char"/>
    <w:locked/>
    <w:rsid w:val="00CD5BE8"/>
    <w:rPr>
      <w:rFonts w:ascii="Arial" w:eastAsia="Arial Unicode MS" w:hAnsi="Arial" w:cs="Times New Roman"/>
      <w:b/>
      <w:i/>
      <w:noProof/>
      <w:sz w:val="18"/>
      <w:lang w:val="en-GB" w:eastAsia="en-US" w:bidi="ar-SA"/>
    </w:rPr>
  </w:style>
  <w:style w:type="character" w:customStyle="1" w:styleId="FooterChar1">
    <w:name w:val="Footer Char1"/>
    <w:link w:val="Footer"/>
    <w:locked/>
    <w:rsid w:val="00161F0F"/>
    <w:rPr>
      <w:rFonts w:ascii="Arial" w:hAnsi="Arial" w:cs="Times New Roman"/>
      <w:b/>
      <w:i/>
      <w:noProof/>
      <w:sz w:val="18"/>
      <w:lang w:eastAsia="en-US"/>
    </w:rPr>
  </w:style>
  <w:style w:type="character" w:styleId="FootnoteReference">
    <w:name w:val="footnote reference"/>
    <w:rsid w:val="00A82B73"/>
    <w:rPr>
      <w:rFonts w:cs="Times New Roman"/>
      <w:b/>
      <w:position w:val="6"/>
      <w:sz w:val="16"/>
    </w:rPr>
  </w:style>
  <w:style w:type="paragraph" w:styleId="FootnoteText">
    <w:name w:val="footnote text"/>
    <w:basedOn w:val="Normal"/>
    <w:link w:val="FootnoteTextChar1"/>
    <w:rsid w:val="00A82B73"/>
    <w:pPr>
      <w:keepLines/>
      <w:ind w:left="454" w:hanging="454"/>
    </w:pPr>
    <w:rPr>
      <w:rFonts w:eastAsia="Times New Roman"/>
      <w:sz w:val="16"/>
      <w:lang w:val="x-none"/>
    </w:rPr>
  </w:style>
  <w:style w:type="character" w:customStyle="1" w:styleId="FootnoteTextChar">
    <w:name w:val="Footnote Text Char"/>
    <w:locked/>
    <w:rsid w:val="00030407"/>
    <w:rPr>
      <w:rFonts w:ascii="Times New Roman" w:hAnsi="Times New Roman" w:cs="Times New Roman"/>
      <w:sz w:val="20"/>
      <w:szCs w:val="20"/>
    </w:rPr>
  </w:style>
  <w:style w:type="character" w:customStyle="1" w:styleId="FootnoteTextChar1">
    <w:name w:val="Footnote Text Char1"/>
    <w:link w:val="FootnoteText"/>
    <w:locked/>
    <w:rsid w:val="00161F0F"/>
    <w:rPr>
      <w:rFonts w:eastAsia="Times New Roman" w:cs="Times New Roman"/>
      <w:sz w:val="16"/>
      <w:lang w:val="x-none" w:eastAsia="en-US"/>
    </w:rPr>
  </w:style>
  <w:style w:type="paragraph" w:customStyle="1" w:styleId="NF">
    <w:name w:val="NF"/>
    <w:basedOn w:val="NO"/>
    <w:rsid w:val="00A82B73"/>
    <w:pPr>
      <w:keepNext/>
      <w:spacing w:after="0"/>
    </w:pPr>
    <w:rPr>
      <w:rFonts w:ascii="Arial" w:hAnsi="Arial"/>
      <w:sz w:val="18"/>
    </w:rPr>
  </w:style>
  <w:style w:type="paragraph" w:customStyle="1" w:styleId="NO">
    <w:name w:val="NO"/>
    <w:basedOn w:val="Normal"/>
    <w:rsid w:val="00A82B73"/>
    <w:pPr>
      <w:keepLines/>
      <w:ind w:left="1135" w:hanging="851"/>
    </w:pPr>
  </w:style>
  <w:style w:type="paragraph" w:customStyle="1" w:styleId="PL">
    <w:name w:val="PL"/>
    <w:rsid w:val="00A82B7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rPr>
  </w:style>
  <w:style w:type="paragraph" w:customStyle="1" w:styleId="TAR">
    <w:name w:val="TAR"/>
    <w:basedOn w:val="TAL"/>
    <w:rsid w:val="00A82B73"/>
    <w:pPr>
      <w:jc w:val="right"/>
    </w:pPr>
  </w:style>
  <w:style w:type="paragraph" w:customStyle="1" w:styleId="TAL">
    <w:name w:val="TAL"/>
    <w:basedOn w:val="Normal"/>
    <w:link w:val="TALChar1"/>
    <w:uiPriority w:val="99"/>
    <w:rsid w:val="00A82B73"/>
    <w:pPr>
      <w:keepNext/>
      <w:keepLines/>
      <w:spacing w:after="0"/>
    </w:pPr>
    <w:rPr>
      <w:rFonts w:ascii="Arial" w:hAnsi="Arial"/>
      <w:sz w:val="18"/>
      <w:lang w:eastAsia="x-none"/>
    </w:rPr>
  </w:style>
  <w:style w:type="paragraph" w:styleId="ListNumber2">
    <w:name w:val="List Number 2"/>
    <w:basedOn w:val="ListNumber"/>
    <w:rsid w:val="00A82B73"/>
    <w:pPr>
      <w:ind w:left="851"/>
    </w:pPr>
  </w:style>
  <w:style w:type="paragraph" w:styleId="ListNumber">
    <w:name w:val="List Number"/>
    <w:basedOn w:val="List"/>
    <w:rsid w:val="00A82B73"/>
  </w:style>
  <w:style w:type="paragraph" w:styleId="List">
    <w:name w:val="List"/>
    <w:basedOn w:val="Normal"/>
    <w:rsid w:val="00A82B73"/>
    <w:pPr>
      <w:ind w:left="568" w:hanging="284"/>
    </w:pPr>
  </w:style>
  <w:style w:type="paragraph" w:customStyle="1" w:styleId="TAH">
    <w:name w:val="TAH"/>
    <w:basedOn w:val="TAC"/>
    <w:uiPriority w:val="99"/>
    <w:rsid w:val="00A82B73"/>
    <w:rPr>
      <w:b/>
    </w:rPr>
  </w:style>
  <w:style w:type="paragraph" w:customStyle="1" w:styleId="TAC">
    <w:name w:val="TAC"/>
    <w:basedOn w:val="TAL"/>
    <w:uiPriority w:val="99"/>
    <w:rsid w:val="00A82B73"/>
    <w:pPr>
      <w:jc w:val="center"/>
    </w:pPr>
  </w:style>
  <w:style w:type="paragraph" w:customStyle="1" w:styleId="LD">
    <w:name w:val="LD"/>
    <w:rsid w:val="00A82B73"/>
    <w:pPr>
      <w:keepNext/>
      <w:keepLines/>
      <w:overflowPunct w:val="0"/>
      <w:autoSpaceDE w:val="0"/>
      <w:autoSpaceDN w:val="0"/>
      <w:adjustRightInd w:val="0"/>
      <w:spacing w:line="180" w:lineRule="exact"/>
      <w:textAlignment w:val="baseline"/>
    </w:pPr>
    <w:rPr>
      <w:rFonts w:ascii="Courier New" w:hAnsi="Courier New"/>
      <w:noProof/>
      <w:lang w:val="en-GB"/>
    </w:rPr>
  </w:style>
  <w:style w:type="paragraph" w:customStyle="1" w:styleId="EX">
    <w:name w:val="EX"/>
    <w:basedOn w:val="Normal"/>
    <w:rsid w:val="00A82B73"/>
    <w:pPr>
      <w:keepLines/>
      <w:ind w:left="1702" w:hanging="1418"/>
    </w:pPr>
  </w:style>
  <w:style w:type="paragraph" w:customStyle="1" w:styleId="FP">
    <w:name w:val="FP"/>
    <w:basedOn w:val="Normal"/>
    <w:rsid w:val="00A82B73"/>
    <w:pPr>
      <w:spacing w:after="0"/>
    </w:pPr>
  </w:style>
  <w:style w:type="paragraph" w:customStyle="1" w:styleId="NW">
    <w:name w:val="NW"/>
    <w:basedOn w:val="NO"/>
    <w:rsid w:val="00A82B73"/>
    <w:pPr>
      <w:spacing w:after="0"/>
    </w:pPr>
  </w:style>
  <w:style w:type="paragraph" w:customStyle="1" w:styleId="EW">
    <w:name w:val="EW"/>
    <w:basedOn w:val="EX"/>
    <w:rsid w:val="00A82B73"/>
    <w:pPr>
      <w:spacing w:after="0"/>
    </w:pPr>
  </w:style>
  <w:style w:type="paragraph" w:customStyle="1" w:styleId="B10">
    <w:name w:val="B1"/>
    <w:basedOn w:val="List"/>
    <w:link w:val="B1Char"/>
    <w:rsid w:val="00A82B73"/>
    <w:pPr>
      <w:ind w:left="738" w:hanging="454"/>
    </w:pPr>
    <w:rPr>
      <w:rFonts w:eastAsia="Times New Roman"/>
      <w:lang w:val="x-none"/>
    </w:rPr>
  </w:style>
  <w:style w:type="character" w:customStyle="1" w:styleId="B1Char">
    <w:name w:val="B1 Char"/>
    <w:link w:val="B10"/>
    <w:locked/>
    <w:rsid w:val="00E96C25"/>
    <w:rPr>
      <w:rFonts w:eastAsia="Times New Roman" w:cs="Times New Roman"/>
      <w:lang w:val="x-none" w:eastAsia="en-US"/>
    </w:rPr>
  </w:style>
  <w:style w:type="paragraph" w:styleId="TOC6">
    <w:name w:val="toc 6"/>
    <w:basedOn w:val="TOC5"/>
    <w:next w:val="Normal"/>
    <w:rsid w:val="00A82B73"/>
    <w:pPr>
      <w:ind w:left="1985" w:hanging="1985"/>
    </w:pPr>
  </w:style>
  <w:style w:type="paragraph" w:styleId="TOC7">
    <w:name w:val="toc 7"/>
    <w:basedOn w:val="TOC6"/>
    <w:next w:val="Normal"/>
    <w:rsid w:val="00A82B73"/>
    <w:pPr>
      <w:ind w:left="2268" w:hanging="2268"/>
    </w:pPr>
  </w:style>
  <w:style w:type="paragraph" w:styleId="ListBullet2">
    <w:name w:val="List Bullet 2"/>
    <w:basedOn w:val="ListBullet"/>
    <w:rsid w:val="00A82B73"/>
    <w:pPr>
      <w:ind w:left="851"/>
    </w:pPr>
  </w:style>
  <w:style w:type="paragraph" w:styleId="ListBullet">
    <w:name w:val="List Bullet"/>
    <w:basedOn w:val="List"/>
    <w:rsid w:val="00A82B73"/>
  </w:style>
  <w:style w:type="paragraph" w:customStyle="1" w:styleId="EditorsNote">
    <w:name w:val="Editor's Note"/>
    <w:basedOn w:val="NO"/>
    <w:link w:val="EditorsNoteChar"/>
    <w:rsid w:val="00A82B73"/>
    <w:rPr>
      <w:rFonts w:eastAsia="Times New Roman"/>
      <w:color w:val="FF0000"/>
      <w:lang w:val="x-none"/>
    </w:rPr>
  </w:style>
  <w:style w:type="character" w:customStyle="1" w:styleId="EditorsNoteChar">
    <w:name w:val="Editor's Note Char"/>
    <w:link w:val="EditorsNote"/>
    <w:locked/>
    <w:rsid w:val="00FB610B"/>
    <w:rPr>
      <w:rFonts w:eastAsia="Times New Roman" w:cs="Times New Roman"/>
      <w:color w:val="FF0000"/>
      <w:lang w:val="x-none" w:eastAsia="en-US"/>
    </w:rPr>
  </w:style>
  <w:style w:type="paragraph" w:customStyle="1" w:styleId="TH">
    <w:name w:val="TH"/>
    <w:basedOn w:val="FL"/>
    <w:next w:val="FL"/>
    <w:link w:val="THChar"/>
    <w:uiPriority w:val="99"/>
    <w:rsid w:val="00A82B73"/>
    <w:rPr>
      <w:lang w:eastAsia="x-none"/>
    </w:rPr>
  </w:style>
  <w:style w:type="paragraph" w:customStyle="1" w:styleId="FL">
    <w:name w:val="FL"/>
    <w:basedOn w:val="Normal"/>
    <w:rsid w:val="00A82B73"/>
    <w:pPr>
      <w:keepNext/>
      <w:keepLines/>
      <w:spacing w:before="60"/>
      <w:jc w:val="center"/>
    </w:pPr>
    <w:rPr>
      <w:rFonts w:ascii="Arial" w:hAnsi="Arial"/>
      <w:b/>
    </w:rPr>
  </w:style>
  <w:style w:type="paragraph" w:customStyle="1" w:styleId="ZA">
    <w:name w:val="ZA"/>
    <w:rsid w:val="00A82B73"/>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rPr>
  </w:style>
  <w:style w:type="paragraph" w:customStyle="1" w:styleId="ZB">
    <w:name w:val="ZB"/>
    <w:rsid w:val="00A82B73"/>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rPr>
  </w:style>
  <w:style w:type="paragraph" w:customStyle="1" w:styleId="ZT">
    <w:name w:val="ZT"/>
    <w:rsid w:val="00A82B73"/>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rPr>
  </w:style>
  <w:style w:type="paragraph" w:customStyle="1" w:styleId="ZU">
    <w:name w:val="ZU"/>
    <w:rsid w:val="00A82B73"/>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rPr>
  </w:style>
  <w:style w:type="paragraph" w:customStyle="1" w:styleId="TAN">
    <w:name w:val="TAN"/>
    <w:basedOn w:val="TAL"/>
    <w:rsid w:val="00A82B73"/>
    <w:pPr>
      <w:ind w:left="851" w:hanging="851"/>
    </w:pPr>
  </w:style>
  <w:style w:type="paragraph" w:customStyle="1" w:styleId="ZH">
    <w:name w:val="ZH"/>
    <w:rsid w:val="00A82B73"/>
    <w:pPr>
      <w:framePr w:wrap="notBeside" w:vAnchor="page" w:hAnchor="margin" w:xAlign="center" w:y="6805"/>
      <w:widowControl w:val="0"/>
      <w:overflowPunct w:val="0"/>
      <w:autoSpaceDE w:val="0"/>
      <w:autoSpaceDN w:val="0"/>
      <w:adjustRightInd w:val="0"/>
      <w:textAlignment w:val="baseline"/>
    </w:pPr>
    <w:rPr>
      <w:rFonts w:ascii="Arial" w:hAnsi="Arial"/>
      <w:noProof/>
      <w:lang w:val="en-GB"/>
    </w:rPr>
  </w:style>
  <w:style w:type="paragraph" w:customStyle="1" w:styleId="TF">
    <w:name w:val="TF"/>
    <w:basedOn w:val="FL"/>
    <w:rsid w:val="00A82B73"/>
    <w:pPr>
      <w:keepNext w:val="0"/>
      <w:spacing w:before="0" w:after="240"/>
    </w:pPr>
  </w:style>
  <w:style w:type="paragraph" w:customStyle="1" w:styleId="ZG">
    <w:name w:val="ZG"/>
    <w:rsid w:val="00A82B73"/>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rPr>
  </w:style>
  <w:style w:type="paragraph" w:styleId="ListBullet3">
    <w:name w:val="List Bullet 3"/>
    <w:basedOn w:val="ListBullet2"/>
    <w:rsid w:val="00A82B73"/>
    <w:pPr>
      <w:ind w:left="1135"/>
    </w:pPr>
  </w:style>
  <w:style w:type="paragraph" w:styleId="List2">
    <w:name w:val="List 2"/>
    <w:basedOn w:val="List"/>
    <w:rsid w:val="00A82B73"/>
    <w:pPr>
      <w:ind w:left="851"/>
    </w:pPr>
  </w:style>
  <w:style w:type="paragraph" w:styleId="List3">
    <w:name w:val="List 3"/>
    <w:basedOn w:val="List2"/>
    <w:rsid w:val="00A82B73"/>
    <w:pPr>
      <w:ind w:left="1135"/>
    </w:pPr>
  </w:style>
  <w:style w:type="paragraph" w:styleId="List4">
    <w:name w:val="List 4"/>
    <w:basedOn w:val="List3"/>
    <w:rsid w:val="00A82B73"/>
    <w:pPr>
      <w:ind w:left="1418"/>
    </w:pPr>
  </w:style>
  <w:style w:type="paragraph" w:styleId="List5">
    <w:name w:val="List 5"/>
    <w:basedOn w:val="List4"/>
    <w:rsid w:val="00A82B73"/>
    <w:pPr>
      <w:ind w:left="1702"/>
    </w:pPr>
  </w:style>
  <w:style w:type="paragraph" w:styleId="ListBullet4">
    <w:name w:val="List Bullet 4"/>
    <w:basedOn w:val="ListBullet3"/>
    <w:rsid w:val="00A82B73"/>
    <w:pPr>
      <w:ind w:left="1418"/>
    </w:pPr>
  </w:style>
  <w:style w:type="paragraph" w:styleId="ListBullet5">
    <w:name w:val="List Bullet 5"/>
    <w:basedOn w:val="ListBullet4"/>
    <w:rsid w:val="00A82B73"/>
    <w:pPr>
      <w:ind w:left="1702"/>
    </w:pPr>
  </w:style>
  <w:style w:type="paragraph" w:customStyle="1" w:styleId="B20">
    <w:name w:val="B2"/>
    <w:basedOn w:val="List2"/>
    <w:rsid w:val="00A82B73"/>
    <w:pPr>
      <w:ind w:left="1191" w:hanging="454"/>
    </w:pPr>
  </w:style>
  <w:style w:type="paragraph" w:customStyle="1" w:styleId="B30">
    <w:name w:val="B3"/>
    <w:basedOn w:val="List3"/>
    <w:rsid w:val="00A82B73"/>
    <w:pPr>
      <w:ind w:left="1645" w:hanging="454"/>
    </w:pPr>
  </w:style>
  <w:style w:type="paragraph" w:customStyle="1" w:styleId="B4">
    <w:name w:val="B4"/>
    <w:basedOn w:val="List4"/>
    <w:rsid w:val="00A82B73"/>
    <w:pPr>
      <w:ind w:left="2098" w:hanging="454"/>
    </w:pPr>
  </w:style>
  <w:style w:type="paragraph" w:customStyle="1" w:styleId="B5">
    <w:name w:val="B5"/>
    <w:basedOn w:val="List5"/>
    <w:rsid w:val="00A82B73"/>
    <w:pPr>
      <w:ind w:left="2552" w:hanging="454"/>
    </w:pPr>
  </w:style>
  <w:style w:type="paragraph" w:customStyle="1" w:styleId="ZTD">
    <w:name w:val="ZTD"/>
    <w:basedOn w:val="ZB"/>
    <w:rsid w:val="00A82B73"/>
    <w:pPr>
      <w:framePr w:hRule="auto" w:wrap="notBeside" w:y="852"/>
    </w:pPr>
    <w:rPr>
      <w:i w:val="0"/>
      <w:sz w:val="40"/>
    </w:rPr>
  </w:style>
  <w:style w:type="paragraph" w:customStyle="1" w:styleId="ZV">
    <w:name w:val="ZV"/>
    <w:basedOn w:val="ZU"/>
    <w:rsid w:val="00A82B73"/>
    <w:pPr>
      <w:framePr w:wrap="notBeside" w:y="16161"/>
    </w:pPr>
  </w:style>
  <w:style w:type="paragraph" w:styleId="IndexHeading">
    <w:name w:val="index heading"/>
    <w:basedOn w:val="Normal"/>
    <w:next w:val="Normal"/>
    <w:semiHidden/>
    <w:rsid w:val="000F57EB"/>
    <w:pPr>
      <w:pBdr>
        <w:top w:val="single" w:sz="12" w:space="0" w:color="auto"/>
      </w:pBdr>
      <w:spacing w:before="360" w:after="240"/>
    </w:pPr>
    <w:rPr>
      <w:b/>
      <w:i/>
      <w:sz w:val="26"/>
    </w:rPr>
  </w:style>
  <w:style w:type="character" w:styleId="Hyperlink">
    <w:name w:val="Hyperlink"/>
    <w:rsid w:val="000F57EB"/>
    <w:rPr>
      <w:rFonts w:cs="Times New Roman"/>
      <w:color w:val="0000FF"/>
      <w:u w:val="single"/>
    </w:rPr>
  </w:style>
  <w:style w:type="character" w:styleId="FollowedHyperlink">
    <w:name w:val="FollowedHyperlink"/>
    <w:rsid w:val="000F57EB"/>
    <w:rPr>
      <w:rFonts w:cs="Times New Roman"/>
      <w:color w:val="800080"/>
      <w:u w:val="single"/>
    </w:rPr>
  </w:style>
  <w:style w:type="paragraph" w:customStyle="1" w:styleId="B3">
    <w:name w:val="B3+"/>
    <w:basedOn w:val="B30"/>
    <w:rsid w:val="00A82B73"/>
    <w:pPr>
      <w:numPr>
        <w:numId w:val="3"/>
      </w:numPr>
      <w:tabs>
        <w:tab w:val="left" w:pos="1134"/>
      </w:tabs>
    </w:pPr>
  </w:style>
  <w:style w:type="paragraph" w:customStyle="1" w:styleId="B1">
    <w:name w:val="B1+"/>
    <w:basedOn w:val="B10"/>
    <w:link w:val="B1Car"/>
    <w:rsid w:val="00A82B73"/>
    <w:pPr>
      <w:numPr>
        <w:numId w:val="1"/>
      </w:numPr>
      <w:tabs>
        <w:tab w:val="clear" w:pos="643"/>
        <w:tab w:val="num" w:pos="737"/>
      </w:tabs>
      <w:ind w:left="737" w:hanging="453"/>
    </w:pPr>
    <w:rPr>
      <w:rFonts w:eastAsia="SimSun"/>
      <w:lang w:val="en-GB"/>
    </w:rPr>
  </w:style>
  <w:style w:type="paragraph" w:customStyle="1" w:styleId="B2">
    <w:name w:val="B2+"/>
    <w:basedOn w:val="B20"/>
    <w:uiPriority w:val="99"/>
    <w:rsid w:val="00A82B73"/>
    <w:pPr>
      <w:numPr>
        <w:numId w:val="2"/>
      </w:numPr>
      <w:tabs>
        <w:tab w:val="clear" w:pos="360"/>
        <w:tab w:val="num" w:pos="1191"/>
      </w:tabs>
      <w:ind w:left="1191" w:hanging="454"/>
    </w:pPr>
  </w:style>
  <w:style w:type="paragraph" w:customStyle="1" w:styleId="BL">
    <w:name w:val="BL"/>
    <w:basedOn w:val="Normal"/>
    <w:rsid w:val="00A82B73"/>
    <w:pPr>
      <w:numPr>
        <w:numId w:val="4"/>
      </w:numPr>
      <w:tabs>
        <w:tab w:val="left" w:pos="851"/>
      </w:tabs>
    </w:pPr>
  </w:style>
  <w:style w:type="paragraph" w:customStyle="1" w:styleId="BN">
    <w:name w:val="BN"/>
    <w:basedOn w:val="Normal"/>
    <w:rsid w:val="00A82B73"/>
    <w:pPr>
      <w:numPr>
        <w:numId w:val="5"/>
      </w:numPr>
    </w:pPr>
  </w:style>
  <w:style w:type="paragraph" w:styleId="BodyText">
    <w:name w:val="Body Text"/>
    <w:basedOn w:val="Normal"/>
    <w:link w:val="BodyTextChar1"/>
    <w:rsid w:val="000F57EB"/>
    <w:pPr>
      <w:keepNext/>
      <w:spacing w:after="140"/>
    </w:pPr>
  </w:style>
  <w:style w:type="character" w:customStyle="1" w:styleId="BodyTextChar">
    <w:name w:val="Body Text Char"/>
    <w:locked/>
    <w:rsid w:val="00321118"/>
    <w:rPr>
      <w:rFonts w:ascii="Times New Roman" w:eastAsia="Arial Unicode MS" w:hAnsi="Times New Roman" w:cs="Times New Roman"/>
      <w:sz w:val="20"/>
      <w:szCs w:val="20"/>
    </w:rPr>
  </w:style>
  <w:style w:type="character" w:customStyle="1" w:styleId="BodyTextChar1">
    <w:name w:val="Body Text Char1"/>
    <w:link w:val="BodyText"/>
    <w:locked/>
    <w:rsid w:val="008F7446"/>
    <w:rPr>
      <w:rFonts w:cs="Times New Roman"/>
      <w:lang w:val="en-GB" w:eastAsia="en-US" w:bidi="ar-SA"/>
    </w:rPr>
  </w:style>
  <w:style w:type="paragraph" w:styleId="BlockText">
    <w:name w:val="Block Text"/>
    <w:basedOn w:val="Normal"/>
    <w:rsid w:val="000F57EB"/>
    <w:pPr>
      <w:spacing w:after="120"/>
      <w:ind w:left="1440" w:right="1440"/>
    </w:pPr>
  </w:style>
  <w:style w:type="paragraph" w:styleId="BodyText2">
    <w:name w:val="Body Text 2"/>
    <w:basedOn w:val="Normal"/>
    <w:link w:val="BodyText2Char"/>
    <w:rsid w:val="000F57EB"/>
    <w:pPr>
      <w:spacing w:after="120" w:line="480" w:lineRule="auto"/>
    </w:pPr>
  </w:style>
  <w:style w:type="character" w:customStyle="1" w:styleId="BodyText2Char">
    <w:name w:val="Body Text 2 Char"/>
    <w:link w:val="BodyText2"/>
    <w:locked/>
    <w:rsid w:val="008F7446"/>
    <w:rPr>
      <w:rFonts w:cs="Times New Roman"/>
      <w:lang w:val="en-GB" w:eastAsia="en-US" w:bidi="ar-SA"/>
    </w:rPr>
  </w:style>
  <w:style w:type="paragraph" w:styleId="BodyText3">
    <w:name w:val="Body Text 3"/>
    <w:basedOn w:val="Normal"/>
    <w:link w:val="BodyText3Char"/>
    <w:rsid w:val="000F57EB"/>
    <w:pPr>
      <w:spacing w:after="120"/>
    </w:pPr>
    <w:rPr>
      <w:sz w:val="16"/>
      <w:szCs w:val="16"/>
    </w:rPr>
  </w:style>
  <w:style w:type="character" w:customStyle="1" w:styleId="BodyText3Char">
    <w:name w:val="Body Text 3 Char"/>
    <w:link w:val="BodyText3"/>
    <w:locked/>
    <w:rsid w:val="008F7446"/>
    <w:rPr>
      <w:rFonts w:cs="Times New Roman"/>
      <w:sz w:val="16"/>
      <w:szCs w:val="16"/>
      <w:lang w:val="en-GB" w:eastAsia="en-US" w:bidi="ar-SA"/>
    </w:rPr>
  </w:style>
  <w:style w:type="paragraph" w:styleId="BodyTextFirstIndent">
    <w:name w:val="Body Text First Indent"/>
    <w:basedOn w:val="BodyText"/>
    <w:link w:val="BodyTextFirstIndentChar"/>
    <w:rsid w:val="000F57EB"/>
    <w:pPr>
      <w:keepNext w:val="0"/>
      <w:spacing w:after="120"/>
      <w:ind w:firstLine="210"/>
    </w:pPr>
  </w:style>
  <w:style w:type="character" w:customStyle="1" w:styleId="BodyTextFirstIndentChar">
    <w:name w:val="Body Text First Indent Char"/>
    <w:basedOn w:val="BodyTextChar1"/>
    <w:link w:val="BodyTextFirstIndent"/>
    <w:locked/>
    <w:rsid w:val="008F7446"/>
    <w:rPr>
      <w:rFonts w:cs="Times New Roman"/>
      <w:lang w:val="en-GB" w:eastAsia="en-US" w:bidi="ar-SA"/>
    </w:rPr>
  </w:style>
  <w:style w:type="paragraph" w:styleId="BodyTextIndent">
    <w:name w:val="Body Text Indent"/>
    <w:basedOn w:val="Normal"/>
    <w:link w:val="BodyTextIndentChar"/>
    <w:rsid w:val="000F57EB"/>
    <w:pPr>
      <w:spacing w:after="120"/>
      <w:ind w:left="283"/>
    </w:pPr>
  </w:style>
  <w:style w:type="character" w:customStyle="1" w:styleId="BodyTextIndentChar">
    <w:name w:val="Body Text Indent Char"/>
    <w:link w:val="BodyTextIndent"/>
    <w:locked/>
    <w:rsid w:val="008F7446"/>
    <w:rPr>
      <w:rFonts w:cs="Times New Roman"/>
      <w:lang w:val="en-GB" w:eastAsia="en-US" w:bidi="ar-SA"/>
    </w:rPr>
  </w:style>
  <w:style w:type="paragraph" w:styleId="BodyTextFirstIndent2">
    <w:name w:val="Body Text First Indent 2"/>
    <w:basedOn w:val="BodyTextIndent"/>
    <w:link w:val="BodyTextFirstIndent2Char"/>
    <w:rsid w:val="000F57EB"/>
    <w:pPr>
      <w:ind w:firstLine="210"/>
    </w:pPr>
  </w:style>
  <w:style w:type="character" w:customStyle="1" w:styleId="BodyTextFirstIndent2Char">
    <w:name w:val="Body Text First Indent 2 Char"/>
    <w:basedOn w:val="BodyTextIndentChar"/>
    <w:link w:val="BodyTextFirstIndent2"/>
    <w:locked/>
    <w:rsid w:val="008F7446"/>
    <w:rPr>
      <w:rFonts w:cs="Times New Roman"/>
      <w:lang w:val="en-GB" w:eastAsia="en-US" w:bidi="ar-SA"/>
    </w:rPr>
  </w:style>
  <w:style w:type="paragraph" w:styleId="BodyTextIndent2">
    <w:name w:val="Body Text Indent 2"/>
    <w:basedOn w:val="Normal"/>
    <w:link w:val="BodyTextIndent2Char"/>
    <w:rsid w:val="000F57EB"/>
    <w:pPr>
      <w:spacing w:after="120" w:line="480" w:lineRule="auto"/>
      <w:ind w:left="283"/>
    </w:pPr>
  </w:style>
  <w:style w:type="character" w:customStyle="1" w:styleId="BodyTextIndent2Char">
    <w:name w:val="Body Text Indent 2 Char"/>
    <w:link w:val="BodyTextIndent2"/>
    <w:locked/>
    <w:rsid w:val="008F7446"/>
    <w:rPr>
      <w:rFonts w:cs="Times New Roman"/>
      <w:lang w:val="en-GB" w:eastAsia="en-US" w:bidi="ar-SA"/>
    </w:rPr>
  </w:style>
  <w:style w:type="paragraph" w:styleId="BodyTextIndent3">
    <w:name w:val="Body Text Indent 3"/>
    <w:basedOn w:val="Normal"/>
    <w:link w:val="BodyTextIndent3Char"/>
    <w:rsid w:val="000F57EB"/>
    <w:pPr>
      <w:spacing w:after="120"/>
      <w:ind w:left="283"/>
    </w:pPr>
    <w:rPr>
      <w:sz w:val="16"/>
      <w:szCs w:val="16"/>
    </w:rPr>
  </w:style>
  <w:style w:type="character" w:customStyle="1" w:styleId="BodyTextIndent3Char">
    <w:name w:val="Body Text Indent 3 Char"/>
    <w:link w:val="BodyTextIndent3"/>
    <w:locked/>
    <w:rsid w:val="008F7446"/>
    <w:rPr>
      <w:rFonts w:cs="Times New Roman"/>
      <w:sz w:val="16"/>
      <w:szCs w:val="16"/>
      <w:lang w:val="en-GB" w:eastAsia="en-US" w:bidi="ar-SA"/>
    </w:rPr>
  </w:style>
  <w:style w:type="paragraph" w:styleId="Caption">
    <w:name w:val="caption"/>
    <w:basedOn w:val="Normal"/>
    <w:next w:val="Normal"/>
    <w:uiPriority w:val="35"/>
    <w:qFormat/>
    <w:rsid w:val="000F57EB"/>
    <w:pPr>
      <w:spacing w:before="120" w:after="120"/>
    </w:pPr>
    <w:rPr>
      <w:b/>
      <w:bCs/>
    </w:rPr>
  </w:style>
  <w:style w:type="paragraph" w:styleId="Closing">
    <w:name w:val="Closing"/>
    <w:basedOn w:val="Normal"/>
    <w:link w:val="ClosingChar"/>
    <w:rsid w:val="000F57EB"/>
    <w:pPr>
      <w:ind w:left="4252"/>
    </w:pPr>
  </w:style>
  <w:style w:type="character" w:customStyle="1" w:styleId="ClosingChar">
    <w:name w:val="Closing Char"/>
    <w:link w:val="Closing"/>
    <w:locked/>
    <w:rsid w:val="008F7446"/>
    <w:rPr>
      <w:rFonts w:cs="Times New Roman"/>
      <w:lang w:val="en-GB" w:eastAsia="en-US" w:bidi="ar-SA"/>
    </w:rPr>
  </w:style>
  <w:style w:type="character" w:styleId="CommentReference">
    <w:name w:val="annotation reference"/>
    <w:rsid w:val="000F57EB"/>
    <w:rPr>
      <w:rFonts w:cs="Times New Roman"/>
      <w:sz w:val="16"/>
      <w:szCs w:val="16"/>
    </w:rPr>
  </w:style>
  <w:style w:type="paragraph" w:styleId="CommentText">
    <w:name w:val="annotation text"/>
    <w:basedOn w:val="Normal"/>
    <w:link w:val="CommentTextChar2"/>
    <w:rsid w:val="000F57EB"/>
  </w:style>
  <w:style w:type="character" w:customStyle="1" w:styleId="CommentTextChar">
    <w:name w:val="Comment Text Char"/>
    <w:locked/>
    <w:rsid w:val="001711A1"/>
    <w:rPr>
      <w:rFonts w:eastAsia="Times New Roman" w:cs="Times New Roman"/>
      <w:lang w:val="en-US" w:eastAsia="en-US" w:bidi="ar-SA"/>
    </w:rPr>
  </w:style>
  <w:style w:type="character" w:customStyle="1" w:styleId="CommentTextChar2">
    <w:name w:val="Comment Text Char2"/>
    <w:link w:val="CommentText"/>
    <w:locked/>
    <w:rsid w:val="00F64E15"/>
    <w:rPr>
      <w:rFonts w:cs="Times New Roman"/>
      <w:lang w:val="en-GB" w:eastAsia="en-US" w:bidi="ar-SA"/>
    </w:rPr>
  </w:style>
  <w:style w:type="paragraph" w:styleId="Date">
    <w:name w:val="Date"/>
    <w:basedOn w:val="Normal"/>
    <w:next w:val="Normal"/>
    <w:link w:val="DateChar"/>
    <w:rsid w:val="000F57EB"/>
  </w:style>
  <w:style w:type="character" w:customStyle="1" w:styleId="DateChar">
    <w:name w:val="Date Char"/>
    <w:link w:val="Date"/>
    <w:locked/>
    <w:rsid w:val="008F7446"/>
    <w:rPr>
      <w:rFonts w:cs="Times New Roman"/>
      <w:lang w:val="en-GB" w:eastAsia="en-US" w:bidi="ar-SA"/>
    </w:rPr>
  </w:style>
  <w:style w:type="paragraph" w:styleId="DocumentMap">
    <w:name w:val="Document Map"/>
    <w:basedOn w:val="Normal"/>
    <w:link w:val="DocumentMapChar1"/>
    <w:rsid w:val="000F57EB"/>
    <w:pPr>
      <w:shd w:val="clear" w:color="auto" w:fill="000080"/>
    </w:pPr>
    <w:rPr>
      <w:rFonts w:ascii="Tahoma" w:hAnsi="Tahoma" w:cs="Tahoma"/>
    </w:rPr>
  </w:style>
  <w:style w:type="character" w:customStyle="1" w:styleId="DocumentMapChar">
    <w:name w:val="Document Map Char"/>
    <w:locked/>
    <w:rsid w:val="00030407"/>
    <w:rPr>
      <w:rFonts w:ascii="Arial Unicode MS" w:eastAsia="Arial Unicode MS" w:hAnsi="Times New Roman" w:cs="Arial Unicode MS"/>
      <w:sz w:val="18"/>
      <w:szCs w:val="18"/>
    </w:rPr>
  </w:style>
  <w:style w:type="character" w:customStyle="1" w:styleId="DocumentMapChar1">
    <w:name w:val="Document Map Char1"/>
    <w:link w:val="DocumentMap"/>
    <w:locked/>
    <w:rsid w:val="008F7446"/>
    <w:rPr>
      <w:rFonts w:ascii="Tahoma" w:hAnsi="Tahoma" w:cs="Tahoma"/>
      <w:lang w:val="en-GB" w:eastAsia="en-US" w:bidi="ar-SA"/>
    </w:rPr>
  </w:style>
  <w:style w:type="paragraph" w:styleId="E-mailSignature">
    <w:name w:val="E-mail Signature"/>
    <w:basedOn w:val="Normal"/>
    <w:link w:val="E-mailSignatureChar"/>
    <w:rsid w:val="000F57EB"/>
  </w:style>
  <w:style w:type="character" w:customStyle="1" w:styleId="E-mailSignatureChar">
    <w:name w:val="E-mail Signature Char"/>
    <w:link w:val="E-mailSignature"/>
    <w:locked/>
    <w:rsid w:val="008F7446"/>
    <w:rPr>
      <w:rFonts w:cs="Times New Roman"/>
      <w:lang w:val="en-GB" w:eastAsia="en-US" w:bidi="ar-SA"/>
    </w:rPr>
  </w:style>
  <w:style w:type="character" w:styleId="Emphasis">
    <w:name w:val="Emphasis"/>
    <w:qFormat/>
    <w:rsid w:val="000F57EB"/>
    <w:rPr>
      <w:rFonts w:cs="Times New Roman"/>
      <w:i/>
      <w:iCs/>
    </w:rPr>
  </w:style>
  <w:style w:type="character" w:styleId="EndnoteReference">
    <w:name w:val="endnote reference"/>
    <w:semiHidden/>
    <w:rsid w:val="000F57EB"/>
    <w:rPr>
      <w:rFonts w:cs="Times New Roman"/>
      <w:vertAlign w:val="superscript"/>
    </w:rPr>
  </w:style>
  <w:style w:type="paragraph" w:styleId="EndnoteText">
    <w:name w:val="endnote text"/>
    <w:basedOn w:val="Normal"/>
    <w:link w:val="EndnoteTextChar"/>
    <w:semiHidden/>
    <w:rsid w:val="000F57EB"/>
  </w:style>
  <w:style w:type="character" w:customStyle="1" w:styleId="EndnoteTextChar">
    <w:name w:val="Endnote Text Char"/>
    <w:link w:val="EndnoteText"/>
    <w:semiHidden/>
    <w:locked/>
    <w:rsid w:val="008F7446"/>
    <w:rPr>
      <w:rFonts w:cs="Times New Roman"/>
      <w:lang w:val="en-GB" w:eastAsia="en-US" w:bidi="ar-SA"/>
    </w:rPr>
  </w:style>
  <w:style w:type="paragraph" w:styleId="EnvelopeAddress">
    <w:name w:val="envelope address"/>
    <w:basedOn w:val="Normal"/>
    <w:rsid w:val="000F57EB"/>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0F57EB"/>
    <w:rPr>
      <w:rFonts w:ascii="Arial" w:hAnsi="Arial" w:cs="Arial"/>
    </w:rPr>
  </w:style>
  <w:style w:type="character" w:styleId="HTMLAcronym">
    <w:name w:val="HTML Acronym"/>
    <w:rsid w:val="000F57EB"/>
    <w:rPr>
      <w:rFonts w:cs="Times New Roman"/>
    </w:rPr>
  </w:style>
  <w:style w:type="paragraph" w:styleId="HTMLAddress">
    <w:name w:val="HTML Address"/>
    <w:basedOn w:val="Normal"/>
    <w:link w:val="HTMLAddressChar"/>
    <w:rsid w:val="000F57EB"/>
    <w:rPr>
      <w:i/>
      <w:iCs/>
    </w:rPr>
  </w:style>
  <w:style w:type="character" w:customStyle="1" w:styleId="HTMLAddressChar">
    <w:name w:val="HTML Address Char"/>
    <w:link w:val="HTMLAddress"/>
    <w:locked/>
    <w:rsid w:val="008F7446"/>
    <w:rPr>
      <w:rFonts w:cs="Times New Roman"/>
      <w:i/>
      <w:iCs/>
      <w:lang w:val="en-GB" w:eastAsia="en-US" w:bidi="ar-SA"/>
    </w:rPr>
  </w:style>
  <w:style w:type="character" w:styleId="HTMLCite">
    <w:name w:val="HTML Cite"/>
    <w:rsid w:val="000F57EB"/>
    <w:rPr>
      <w:rFonts w:cs="Times New Roman"/>
      <w:i/>
      <w:iCs/>
    </w:rPr>
  </w:style>
  <w:style w:type="character" w:styleId="HTMLCode">
    <w:name w:val="HTML Code"/>
    <w:rsid w:val="000F57EB"/>
    <w:rPr>
      <w:rFonts w:ascii="Courier New" w:hAnsi="Courier New" w:cs="Times New Roman"/>
      <w:sz w:val="20"/>
      <w:szCs w:val="20"/>
    </w:rPr>
  </w:style>
  <w:style w:type="character" w:styleId="HTMLDefinition">
    <w:name w:val="HTML Definition"/>
    <w:rsid w:val="000F57EB"/>
    <w:rPr>
      <w:rFonts w:cs="Times New Roman"/>
      <w:i/>
      <w:iCs/>
    </w:rPr>
  </w:style>
  <w:style w:type="character" w:styleId="HTMLKeyboard">
    <w:name w:val="HTML Keyboard"/>
    <w:rsid w:val="000F57EB"/>
    <w:rPr>
      <w:rFonts w:ascii="Courier New" w:hAnsi="Courier New" w:cs="Times New Roman"/>
      <w:sz w:val="20"/>
      <w:szCs w:val="20"/>
    </w:rPr>
  </w:style>
  <w:style w:type="paragraph" w:styleId="HTMLPreformatted">
    <w:name w:val="HTML Preformatted"/>
    <w:basedOn w:val="Normal"/>
    <w:link w:val="HTMLPreformattedChar"/>
    <w:rsid w:val="000F57EB"/>
    <w:rPr>
      <w:rFonts w:ascii="Courier New" w:hAnsi="Courier New" w:cs="Courier New"/>
    </w:rPr>
  </w:style>
  <w:style w:type="character" w:customStyle="1" w:styleId="HTMLPreformattedChar">
    <w:name w:val="HTML Preformatted Char"/>
    <w:link w:val="HTMLPreformatted"/>
    <w:locked/>
    <w:rsid w:val="008F7446"/>
    <w:rPr>
      <w:rFonts w:ascii="Courier New" w:hAnsi="Courier New" w:cs="Courier New"/>
      <w:lang w:val="en-GB" w:eastAsia="en-US" w:bidi="ar-SA"/>
    </w:rPr>
  </w:style>
  <w:style w:type="character" w:styleId="HTMLSample">
    <w:name w:val="HTML Sample"/>
    <w:rsid w:val="000F57EB"/>
    <w:rPr>
      <w:rFonts w:ascii="Courier New" w:hAnsi="Courier New" w:cs="Times New Roman"/>
    </w:rPr>
  </w:style>
  <w:style w:type="character" w:styleId="HTMLTypewriter">
    <w:name w:val="HTML Typewriter"/>
    <w:rsid w:val="000F57EB"/>
    <w:rPr>
      <w:rFonts w:ascii="Courier New" w:hAnsi="Courier New" w:cs="Times New Roman"/>
      <w:sz w:val="20"/>
      <w:szCs w:val="20"/>
    </w:rPr>
  </w:style>
  <w:style w:type="character" w:styleId="HTMLVariable">
    <w:name w:val="HTML Variable"/>
    <w:rsid w:val="000F57EB"/>
    <w:rPr>
      <w:rFonts w:cs="Times New Roman"/>
      <w:i/>
      <w:iCs/>
    </w:rPr>
  </w:style>
  <w:style w:type="paragraph" w:styleId="Index3">
    <w:name w:val="index 3"/>
    <w:basedOn w:val="Normal"/>
    <w:next w:val="Normal"/>
    <w:autoRedefine/>
    <w:semiHidden/>
    <w:rsid w:val="000F57EB"/>
    <w:pPr>
      <w:ind w:left="600" w:hanging="200"/>
    </w:pPr>
  </w:style>
  <w:style w:type="paragraph" w:styleId="Index4">
    <w:name w:val="index 4"/>
    <w:basedOn w:val="Normal"/>
    <w:next w:val="Normal"/>
    <w:autoRedefine/>
    <w:semiHidden/>
    <w:rsid w:val="000F57EB"/>
    <w:pPr>
      <w:ind w:left="800" w:hanging="200"/>
    </w:pPr>
  </w:style>
  <w:style w:type="paragraph" w:styleId="Index5">
    <w:name w:val="index 5"/>
    <w:basedOn w:val="Normal"/>
    <w:next w:val="Normal"/>
    <w:autoRedefine/>
    <w:semiHidden/>
    <w:rsid w:val="000F57EB"/>
    <w:pPr>
      <w:ind w:left="1000" w:hanging="200"/>
    </w:pPr>
  </w:style>
  <w:style w:type="paragraph" w:styleId="Index6">
    <w:name w:val="index 6"/>
    <w:basedOn w:val="Normal"/>
    <w:next w:val="Normal"/>
    <w:autoRedefine/>
    <w:semiHidden/>
    <w:rsid w:val="000F57EB"/>
    <w:pPr>
      <w:ind w:left="1200" w:hanging="200"/>
    </w:pPr>
  </w:style>
  <w:style w:type="paragraph" w:styleId="Index7">
    <w:name w:val="index 7"/>
    <w:basedOn w:val="Normal"/>
    <w:next w:val="Normal"/>
    <w:autoRedefine/>
    <w:semiHidden/>
    <w:rsid w:val="000F57EB"/>
    <w:pPr>
      <w:ind w:left="1400" w:hanging="200"/>
    </w:pPr>
  </w:style>
  <w:style w:type="paragraph" w:styleId="Index8">
    <w:name w:val="index 8"/>
    <w:basedOn w:val="Normal"/>
    <w:next w:val="Normal"/>
    <w:autoRedefine/>
    <w:semiHidden/>
    <w:rsid w:val="000F57EB"/>
    <w:pPr>
      <w:ind w:left="1600" w:hanging="200"/>
    </w:pPr>
  </w:style>
  <w:style w:type="paragraph" w:styleId="Index9">
    <w:name w:val="index 9"/>
    <w:basedOn w:val="Normal"/>
    <w:next w:val="Normal"/>
    <w:autoRedefine/>
    <w:semiHidden/>
    <w:rsid w:val="000F57EB"/>
    <w:pPr>
      <w:ind w:left="1800" w:hanging="200"/>
    </w:pPr>
  </w:style>
  <w:style w:type="character" w:styleId="LineNumber">
    <w:name w:val="line number"/>
    <w:rsid w:val="000F57EB"/>
    <w:rPr>
      <w:rFonts w:cs="Times New Roman"/>
    </w:rPr>
  </w:style>
  <w:style w:type="paragraph" w:styleId="ListContinue">
    <w:name w:val="List Continue"/>
    <w:basedOn w:val="Normal"/>
    <w:rsid w:val="000F57EB"/>
    <w:pPr>
      <w:spacing w:after="120"/>
      <w:ind w:left="283"/>
    </w:pPr>
  </w:style>
  <w:style w:type="paragraph" w:styleId="ListContinue2">
    <w:name w:val="List Continue 2"/>
    <w:basedOn w:val="Normal"/>
    <w:rsid w:val="000F57EB"/>
    <w:pPr>
      <w:spacing w:after="120"/>
      <w:ind w:left="566"/>
    </w:pPr>
  </w:style>
  <w:style w:type="paragraph" w:styleId="ListContinue3">
    <w:name w:val="List Continue 3"/>
    <w:basedOn w:val="Normal"/>
    <w:rsid w:val="000F57EB"/>
    <w:pPr>
      <w:spacing w:after="120"/>
      <w:ind w:left="849"/>
    </w:pPr>
  </w:style>
  <w:style w:type="paragraph" w:styleId="ListContinue4">
    <w:name w:val="List Continue 4"/>
    <w:basedOn w:val="Normal"/>
    <w:rsid w:val="000F57EB"/>
    <w:pPr>
      <w:spacing w:after="120"/>
      <w:ind w:left="1132"/>
    </w:pPr>
  </w:style>
  <w:style w:type="paragraph" w:styleId="ListContinue5">
    <w:name w:val="List Continue 5"/>
    <w:basedOn w:val="Normal"/>
    <w:rsid w:val="000F57EB"/>
    <w:pPr>
      <w:spacing w:after="120"/>
      <w:ind w:left="1415"/>
    </w:pPr>
  </w:style>
  <w:style w:type="paragraph" w:styleId="ListNumber3">
    <w:name w:val="List Number 3"/>
    <w:basedOn w:val="Normal"/>
    <w:rsid w:val="000F57EB"/>
    <w:pPr>
      <w:tabs>
        <w:tab w:val="num" w:pos="926"/>
      </w:tabs>
      <w:ind w:left="926" w:hanging="360"/>
    </w:pPr>
  </w:style>
  <w:style w:type="paragraph" w:styleId="ListNumber4">
    <w:name w:val="List Number 4"/>
    <w:basedOn w:val="Normal"/>
    <w:rsid w:val="000F57EB"/>
    <w:pPr>
      <w:tabs>
        <w:tab w:val="num" w:pos="1209"/>
      </w:tabs>
      <w:ind w:left="1209" w:hanging="360"/>
    </w:pPr>
  </w:style>
  <w:style w:type="paragraph" w:styleId="ListNumber5">
    <w:name w:val="List Number 5"/>
    <w:basedOn w:val="Normal"/>
    <w:rsid w:val="000F57EB"/>
    <w:pPr>
      <w:tabs>
        <w:tab w:val="num" w:pos="1492"/>
      </w:tabs>
      <w:ind w:left="1492" w:hanging="360"/>
    </w:pPr>
  </w:style>
  <w:style w:type="paragraph" w:styleId="MacroText">
    <w:name w:val="macro"/>
    <w:link w:val="MacroTextChar"/>
    <w:semiHidden/>
    <w:rsid w:val="000F57EB"/>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character" w:customStyle="1" w:styleId="MacroTextChar">
    <w:name w:val="Macro Text Char"/>
    <w:link w:val="MacroText"/>
    <w:semiHidden/>
    <w:locked/>
    <w:rsid w:val="008F7446"/>
    <w:rPr>
      <w:rFonts w:ascii="Courier New" w:hAnsi="Courier New" w:cs="Courier New"/>
      <w:lang w:val="en-GB" w:eastAsia="en-US" w:bidi="ar-SA"/>
    </w:rPr>
  </w:style>
  <w:style w:type="paragraph" w:styleId="MessageHeader">
    <w:name w:val="Message Header"/>
    <w:basedOn w:val="Normal"/>
    <w:link w:val="MessageHeaderChar"/>
    <w:rsid w:val="000F57E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locked/>
    <w:rsid w:val="008F7446"/>
    <w:rPr>
      <w:rFonts w:ascii="Arial" w:hAnsi="Arial" w:cs="Arial"/>
      <w:sz w:val="24"/>
      <w:szCs w:val="24"/>
      <w:lang w:val="en-GB" w:eastAsia="en-US" w:bidi="ar-SA"/>
    </w:rPr>
  </w:style>
  <w:style w:type="paragraph" w:styleId="NormalWeb">
    <w:name w:val="Normal (Web)"/>
    <w:basedOn w:val="Normal"/>
    <w:rsid w:val="000F57EB"/>
    <w:rPr>
      <w:sz w:val="24"/>
      <w:szCs w:val="24"/>
    </w:rPr>
  </w:style>
  <w:style w:type="paragraph" w:styleId="NormalIndent">
    <w:name w:val="Normal Indent"/>
    <w:basedOn w:val="Normal"/>
    <w:rsid w:val="000F57EB"/>
    <w:pPr>
      <w:ind w:left="720"/>
    </w:pPr>
  </w:style>
  <w:style w:type="paragraph" w:styleId="NoteHeading">
    <w:name w:val="Note Heading"/>
    <w:basedOn w:val="Normal"/>
    <w:next w:val="Normal"/>
    <w:link w:val="NoteHeadingChar"/>
    <w:rsid w:val="000F57EB"/>
  </w:style>
  <w:style w:type="character" w:customStyle="1" w:styleId="NoteHeadingChar">
    <w:name w:val="Note Heading Char"/>
    <w:link w:val="NoteHeading"/>
    <w:locked/>
    <w:rsid w:val="008F7446"/>
    <w:rPr>
      <w:rFonts w:cs="Times New Roman"/>
      <w:lang w:val="en-GB" w:eastAsia="en-US" w:bidi="ar-SA"/>
    </w:rPr>
  </w:style>
  <w:style w:type="character" w:styleId="PageNumber">
    <w:name w:val="page number"/>
    <w:rsid w:val="000F57EB"/>
    <w:rPr>
      <w:rFonts w:cs="Times New Roman"/>
    </w:rPr>
  </w:style>
  <w:style w:type="paragraph" w:styleId="PlainText">
    <w:name w:val="Plain Text"/>
    <w:basedOn w:val="Normal"/>
    <w:link w:val="PlainTextChar"/>
    <w:rsid w:val="000F57EB"/>
    <w:rPr>
      <w:rFonts w:ascii="Courier New" w:hAnsi="Courier New" w:cs="Courier New"/>
    </w:rPr>
  </w:style>
  <w:style w:type="character" w:customStyle="1" w:styleId="PlainTextChar">
    <w:name w:val="Plain Text Char"/>
    <w:link w:val="PlainText"/>
    <w:locked/>
    <w:rsid w:val="008F7446"/>
    <w:rPr>
      <w:rFonts w:ascii="Courier New" w:hAnsi="Courier New" w:cs="Courier New"/>
      <w:lang w:val="en-GB" w:eastAsia="en-US" w:bidi="ar-SA"/>
    </w:rPr>
  </w:style>
  <w:style w:type="paragraph" w:styleId="Salutation">
    <w:name w:val="Salutation"/>
    <w:basedOn w:val="Normal"/>
    <w:next w:val="Normal"/>
    <w:link w:val="SalutationChar"/>
    <w:rsid w:val="000F57EB"/>
  </w:style>
  <w:style w:type="character" w:customStyle="1" w:styleId="SalutationChar">
    <w:name w:val="Salutation Char"/>
    <w:link w:val="Salutation"/>
    <w:locked/>
    <w:rsid w:val="008F7446"/>
    <w:rPr>
      <w:rFonts w:cs="Times New Roman"/>
      <w:lang w:val="en-GB" w:eastAsia="en-US" w:bidi="ar-SA"/>
    </w:rPr>
  </w:style>
  <w:style w:type="paragraph" w:styleId="Signature">
    <w:name w:val="Signature"/>
    <w:basedOn w:val="Normal"/>
    <w:link w:val="SignatureChar"/>
    <w:rsid w:val="000F57EB"/>
    <w:pPr>
      <w:ind w:left="4252"/>
    </w:pPr>
  </w:style>
  <w:style w:type="character" w:customStyle="1" w:styleId="SignatureChar">
    <w:name w:val="Signature Char"/>
    <w:link w:val="Signature"/>
    <w:locked/>
    <w:rsid w:val="008F7446"/>
    <w:rPr>
      <w:rFonts w:cs="Times New Roman"/>
      <w:lang w:val="en-GB" w:eastAsia="en-US" w:bidi="ar-SA"/>
    </w:rPr>
  </w:style>
  <w:style w:type="character" w:styleId="Strong">
    <w:name w:val="Strong"/>
    <w:qFormat/>
    <w:rsid w:val="000F57EB"/>
    <w:rPr>
      <w:rFonts w:cs="Times New Roman"/>
      <w:b/>
      <w:bCs/>
    </w:rPr>
  </w:style>
  <w:style w:type="paragraph" w:styleId="Subtitle">
    <w:name w:val="Subtitle"/>
    <w:basedOn w:val="Normal"/>
    <w:link w:val="SubtitleChar2"/>
    <w:qFormat/>
    <w:rsid w:val="000F57EB"/>
    <w:pPr>
      <w:spacing w:after="60"/>
      <w:jc w:val="center"/>
      <w:outlineLvl w:val="1"/>
    </w:pPr>
    <w:rPr>
      <w:rFonts w:ascii="Arial" w:hAnsi="Arial" w:cs="Arial"/>
      <w:sz w:val="24"/>
      <w:szCs w:val="24"/>
    </w:rPr>
  </w:style>
  <w:style w:type="character" w:customStyle="1" w:styleId="SubtitleChar">
    <w:name w:val="Subtitle Char"/>
    <w:locked/>
    <w:rsid w:val="005E7868"/>
    <w:rPr>
      <w:rFonts w:ascii="Cambria" w:hAnsi="Cambria" w:cs="Times New Roman"/>
      <w:sz w:val="24"/>
      <w:szCs w:val="24"/>
      <w:lang w:val="en-GB" w:eastAsia="x-none"/>
    </w:rPr>
  </w:style>
  <w:style w:type="character" w:customStyle="1" w:styleId="SubtitleChar2">
    <w:name w:val="Subtitle Char2"/>
    <w:link w:val="Subtitle"/>
    <w:locked/>
    <w:rsid w:val="008F7446"/>
    <w:rPr>
      <w:rFonts w:ascii="Arial" w:hAnsi="Arial" w:cs="Arial"/>
      <w:sz w:val="24"/>
      <w:szCs w:val="24"/>
      <w:lang w:val="en-GB" w:eastAsia="en-US" w:bidi="ar-SA"/>
    </w:rPr>
  </w:style>
  <w:style w:type="paragraph" w:styleId="TableofAuthorities">
    <w:name w:val="table of authorities"/>
    <w:basedOn w:val="Normal"/>
    <w:next w:val="Normal"/>
    <w:semiHidden/>
    <w:rsid w:val="000F57EB"/>
    <w:pPr>
      <w:ind w:left="200" w:hanging="200"/>
    </w:pPr>
  </w:style>
  <w:style w:type="paragraph" w:styleId="TableofFigures">
    <w:name w:val="table of figures"/>
    <w:basedOn w:val="Normal"/>
    <w:next w:val="Normal"/>
    <w:semiHidden/>
    <w:rsid w:val="000F57EB"/>
    <w:pPr>
      <w:ind w:left="400" w:hanging="400"/>
    </w:pPr>
  </w:style>
  <w:style w:type="paragraph" w:styleId="Title">
    <w:name w:val="Title"/>
    <w:basedOn w:val="Normal"/>
    <w:link w:val="TitleChar2"/>
    <w:qFormat/>
    <w:rsid w:val="000F57EB"/>
    <w:pPr>
      <w:spacing w:before="240" w:after="60"/>
      <w:jc w:val="center"/>
      <w:outlineLvl w:val="0"/>
    </w:pPr>
    <w:rPr>
      <w:rFonts w:ascii="Arial" w:hAnsi="Arial" w:cs="Arial"/>
      <w:b/>
      <w:bCs/>
      <w:kern w:val="28"/>
      <w:sz w:val="32"/>
      <w:szCs w:val="32"/>
    </w:rPr>
  </w:style>
  <w:style w:type="character" w:customStyle="1" w:styleId="TitleChar">
    <w:name w:val="Title Char"/>
    <w:locked/>
    <w:rsid w:val="005E7868"/>
    <w:rPr>
      <w:rFonts w:ascii="Cambria" w:hAnsi="Cambria" w:cs="Times New Roman"/>
      <w:b/>
      <w:bCs/>
      <w:kern w:val="28"/>
      <w:sz w:val="32"/>
      <w:szCs w:val="32"/>
      <w:lang w:val="en-GB" w:eastAsia="x-none"/>
    </w:rPr>
  </w:style>
  <w:style w:type="character" w:customStyle="1" w:styleId="TitleChar2">
    <w:name w:val="Title Char2"/>
    <w:link w:val="Title"/>
    <w:locked/>
    <w:rsid w:val="008F7446"/>
    <w:rPr>
      <w:rFonts w:ascii="Arial" w:hAnsi="Arial" w:cs="Arial"/>
      <w:b/>
      <w:bCs/>
      <w:kern w:val="28"/>
      <w:sz w:val="32"/>
      <w:szCs w:val="32"/>
      <w:lang w:val="en-GB" w:eastAsia="en-US" w:bidi="ar-SA"/>
    </w:rPr>
  </w:style>
  <w:style w:type="paragraph" w:styleId="TOAHeading">
    <w:name w:val="toa heading"/>
    <w:basedOn w:val="Normal"/>
    <w:next w:val="Normal"/>
    <w:semiHidden/>
    <w:rsid w:val="000F57EB"/>
    <w:pPr>
      <w:spacing w:before="120"/>
    </w:pPr>
    <w:rPr>
      <w:rFonts w:ascii="Arial" w:hAnsi="Arial" w:cs="Arial"/>
      <w:b/>
      <w:bCs/>
      <w:sz w:val="24"/>
      <w:szCs w:val="24"/>
    </w:rPr>
  </w:style>
  <w:style w:type="paragraph" w:customStyle="1" w:styleId="TAJ">
    <w:name w:val="TAJ"/>
    <w:basedOn w:val="Normal"/>
    <w:rsid w:val="00A82B73"/>
    <w:pPr>
      <w:keepNext/>
      <w:keepLines/>
      <w:spacing w:after="0"/>
      <w:jc w:val="both"/>
    </w:pPr>
    <w:rPr>
      <w:rFonts w:ascii="Arial" w:hAnsi="Arial"/>
      <w:sz w:val="18"/>
    </w:rPr>
  </w:style>
  <w:style w:type="character" w:customStyle="1" w:styleId="CharChar1">
    <w:name w:val="Char Char1"/>
    <w:rsid w:val="000F57EB"/>
    <w:rPr>
      <w:rFonts w:ascii="Arial" w:hAnsi="Arial" w:cs="Times New Roman"/>
      <w:b/>
      <w:noProof/>
      <w:sz w:val="18"/>
      <w:lang w:val="en-GB" w:eastAsia="en-US" w:bidi="ar-SA"/>
    </w:rPr>
  </w:style>
  <w:style w:type="character" w:customStyle="1" w:styleId="CharChar">
    <w:name w:val="Char Char"/>
    <w:rsid w:val="000F57EB"/>
    <w:rPr>
      <w:rFonts w:ascii="Arial" w:hAnsi="Arial" w:cs="Times New Roman"/>
      <w:b/>
      <w:i/>
      <w:noProof/>
      <w:sz w:val="18"/>
      <w:lang w:val="en-GB" w:eastAsia="en-US" w:bidi="ar-SA"/>
    </w:rPr>
  </w:style>
  <w:style w:type="paragraph" w:styleId="BalloonText">
    <w:name w:val="Balloon Text"/>
    <w:basedOn w:val="Normal"/>
    <w:link w:val="BalloonTextChar1"/>
    <w:rsid w:val="003B339B"/>
    <w:rPr>
      <w:rFonts w:ascii="Tahoma" w:hAnsi="Tahoma" w:cs="Tahoma"/>
      <w:sz w:val="16"/>
      <w:szCs w:val="16"/>
    </w:rPr>
  </w:style>
  <w:style w:type="character" w:customStyle="1" w:styleId="BalloonTextChar">
    <w:name w:val="Balloon Text Char"/>
    <w:locked/>
    <w:rsid w:val="00030407"/>
    <w:rPr>
      <w:rFonts w:ascii="Tahoma" w:hAnsi="Tahoma" w:cs="Tahoma"/>
      <w:sz w:val="16"/>
      <w:szCs w:val="16"/>
    </w:rPr>
  </w:style>
  <w:style w:type="character" w:customStyle="1" w:styleId="BalloonTextChar1">
    <w:name w:val="Balloon Text Char1"/>
    <w:link w:val="BalloonText"/>
    <w:locked/>
    <w:rsid w:val="008F7446"/>
    <w:rPr>
      <w:rFonts w:ascii="Tahoma" w:hAnsi="Tahoma" w:cs="Tahoma"/>
      <w:sz w:val="16"/>
      <w:szCs w:val="16"/>
      <w:lang w:val="en-GB" w:eastAsia="en-US" w:bidi="ar-SA"/>
    </w:rPr>
  </w:style>
  <w:style w:type="character" w:customStyle="1" w:styleId="citation">
    <w:name w:val="citation"/>
    <w:rsid w:val="00A77452"/>
    <w:rPr>
      <w:rFonts w:cs="Times New Roman"/>
    </w:rPr>
  </w:style>
  <w:style w:type="paragraph" w:styleId="CommentSubject">
    <w:name w:val="annotation subject"/>
    <w:basedOn w:val="CommentText"/>
    <w:next w:val="CommentText"/>
    <w:link w:val="CommentSubjectChar2"/>
    <w:rsid w:val="00471213"/>
    <w:rPr>
      <w:b/>
      <w:bCs/>
    </w:rPr>
  </w:style>
  <w:style w:type="character" w:customStyle="1" w:styleId="CommentSubjectChar">
    <w:name w:val="Comment Subject Char"/>
    <w:locked/>
    <w:rsid w:val="00030407"/>
    <w:rPr>
      <w:rFonts w:ascii="Times New Roman" w:eastAsia="MS Mincho" w:hAnsi="Times New Roman" w:cs="Times New Roman"/>
      <w:b/>
      <w:bCs/>
      <w:sz w:val="20"/>
      <w:szCs w:val="20"/>
      <w:lang w:val="en-US" w:eastAsia="en-US" w:bidi="ar-SA"/>
    </w:rPr>
  </w:style>
  <w:style w:type="character" w:customStyle="1" w:styleId="CommentSubjectChar2">
    <w:name w:val="Comment Subject Char2"/>
    <w:link w:val="CommentSubject"/>
    <w:locked/>
    <w:rsid w:val="00471213"/>
    <w:rPr>
      <w:rFonts w:cs="Times New Roman"/>
      <w:b/>
      <w:bCs/>
      <w:lang w:val="en-GB" w:eastAsia="en-US" w:bidi="ar-SA"/>
    </w:rPr>
  </w:style>
  <w:style w:type="paragraph" w:styleId="Revision">
    <w:name w:val="Revision"/>
    <w:hidden/>
    <w:semiHidden/>
    <w:rsid w:val="00471213"/>
    <w:rPr>
      <w:lang w:val="en-GB"/>
    </w:rPr>
  </w:style>
  <w:style w:type="character" w:customStyle="1" w:styleId="CarCar9">
    <w:name w:val="Car Car9"/>
    <w:rsid w:val="00161F0F"/>
    <w:rPr>
      <w:rFonts w:ascii="Arial" w:hAnsi="Arial" w:cs="Times New Roman"/>
      <w:sz w:val="28"/>
      <w:lang w:val="en-GB" w:eastAsia="en-US" w:bidi="ar-SA"/>
    </w:rPr>
  </w:style>
  <w:style w:type="table" w:styleId="TableGrid">
    <w:name w:val="Table Grid"/>
    <w:basedOn w:val="TableNormal"/>
    <w:rsid w:val="00161F0F"/>
    <w:rPr>
      <w:lang w:val="fr-FR" w:eastAsia="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mmentTextChar1">
    <w:name w:val="Comment Text Char1"/>
    <w:locked/>
    <w:rsid w:val="00E36FED"/>
    <w:rPr>
      <w:rFonts w:cs="Times New Roman"/>
      <w:lang w:val="en-GB" w:eastAsia="en-US" w:bidi="ar-SA"/>
    </w:rPr>
  </w:style>
  <w:style w:type="character" w:customStyle="1" w:styleId="CharChar37">
    <w:name w:val="Char Char37"/>
    <w:locked/>
    <w:rsid w:val="00314FFC"/>
    <w:rPr>
      <w:rFonts w:ascii="Arial" w:hAnsi="Arial" w:cs="Times New Roman"/>
      <w:sz w:val="36"/>
      <w:lang w:val="en-GB" w:eastAsia="en-US" w:bidi="ar-SA"/>
    </w:rPr>
  </w:style>
  <w:style w:type="character" w:customStyle="1" w:styleId="CharChar35">
    <w:name w:val="Char Char35"/>
    <w:locked/>
    <w:rsid w:val="00314FFC"/>
    <w:rPr>
      <w:rFonts w:ascii="Arial" w:hAnsi="Arial" w:cs="Times New Roman"/>
      <w:sz w:val="28"/>
      <w:lang w:val="x-none" w:eastAsia="en-US"/>
    </w:rPr>
  </w:style>
  <w:style w:type="character" w:customStyle="1" w:styleId="CharChar36">
    <w:name w:val="Char Char36"/>
    <w:locked/>
    <w:rsid w:val="005E7868"/>
    <w:rPr>
      <w:rFonts w:ascii="Arial" w:hAnsi="Arial" w:cs="Times New Roman"/>
      <w:sz w:val="32"/>
      <w:lang w:val="x-none" w:eastAsia="en-US"/>
    </w:rPr>
  </w:style>
  <w:style w:type="character" w:customStyle="1" w:styleId="CharChar34">
    <w:name w:val="Char Char34"/>
    <w:locked/>
    <w:rsid w:val="005E7868"/>
    <w:rPr>
      <w:rFonts w:ascii="Arial" w:hAnsi="Arial" w:cs="Times New Roman"/>
      <w:sz w:val="24"/>
      <w:lang w:val="x-none" w:eastAsia="en-US"/>
    </w:rPr>
  </w:style>
  <w:style w:type="character" w:customStyle="1" w:styleId="CharChar33">
    <w:name w:val="Char Char33"/>
    <w:locked/>
    <w:rsid w:val="005E7868"/>
    <w:rPr>
      <w:rFonts w:ascii="Arial" w:hAnsi="Arial" w:cs="Times New Roman"/>
      <w:sz w:val="22"/>
      <w:lang w:val="x-none" w:eastAsia="en-US"/>
    </w:rPr>
  </w:style>
  <w:style w:type="character" w:customStyle="1" w:styleId="CharChar32">
    <w:name w:val="Char Char32"/>
    <w:locked/>
    <w:rsid w:val="005E7868"/>
    <w:rPr>
      <w:rFonts w:ascii="Arial" w:hAnsi="Arial" w:cs="Times New Roman"/>
      <w:lang w:val="x-none" w:eastAsia="en-US"/>
    </w:rPr>
  </w:style>
  <w:style w:type="character" w:customStyle="1" w:styleId="CharChar31">
    <w:name w:val="Char Char31"/>
    <w:locked/>
    <w:rsid w:val="005E7868"/>
    <w:rPr>
      <w:rFonts w:ascii="Arial" w:hAnsi="Arial" w:cs="Times New Roman"/>
      <w:lang w:val="x-none" w:eastAsia="en-US"/>
    </w:rPr>
  </w:style>
  <w:style w:type="character" w:customStyle="1" w:styleId="CharChar30">
    <w:name w:val="Char Char30"/>
    <w:locked/>
    <w:rsid w:val="005E7868"/>
    <w:rPr>
      <w:rFonts w:ascii="Arial" w:hAnsi="Arial" w:cs="Times New Roman"/>
      <w:sz w:val="36"/>
      <w:lang w:val="x-none" w:eastAsia="en-US"/>
    </w:rPr>
  </w:style>
  <w:style w:type="character" w:customStyle="1" w:styleId="CharChar29">
    <w:name w:val="Char Char29"/>
    <w:locked/>
    <w:rsid w:val="005E7868"/>
    <w:rPr>
      <w:rFonts w:ascii="Arial" w:hAnsi="Arial" w:cs="Times New Roman"/>
      <w:sz w:val="36"/>
      <w:lang w:val="x-none" w:eastAsia="en-US"/>
    </w:rPr>
  </w:style>
  <w:style w:type="character" w:customStyle="1" w:styleId="CharChar28">
    <w:name w:val="Char Char28"/>
    <w:locked/>
    <w:rsid w:val="005E7868"/>
    <w:rPr>
      <w:rFonts w:ascii="Arial" w:hAnsi="Arial" w:cs="Times New Roman"/>
      <w:b/>
      <w:noProof/>
      <w:sz w:val="18"/>
      <w:lang w:val="en-GB" w:eastAsia="en-US" w:bidi="ar-SA"/>
    </w:rPr>
  </w:style>
  <w:style w:type="character" w:customStyle="1" w:styleId="CharChar27">
    <w:name w:val="Char Char27"/>
    <w:locked/>
    <w:rsid w:val="005E7868"/>
    <w:rPr>
      <w:rFonts w:ascii="Arial" w:hAnsi="Arial" w:cs="Times New Roman"/>
      <w:b/>
      <w:i/>
      <w:noProof/>
      <w:sz w:val="18"/>
      <w:lang w:eastAsia="en-US"/>
    </w:rPr>
  </w:style>
  <w:style w:type="character" w:customStyle="1" w:styleId="SubtitleChar1">
    <w:name w:val="Subtitle Char1"/>
    <w:locked/>
    <w:rsid w:val="005E7868"/>
    <w:rPr>
      <w:rFonts w:ascii="Arial" w:hAnsi="Arial" w:cs="Arial"/>
      <w:sz w:val="24"/>
      <w:szCs w:val="24"/>
      <w:lang w:val="en-GB" w:eastAsia="en-US" w:bidi="ar-SA"/>
    </w:rPr>
  </w:style>
  <w:style w:type="character" w:customStyle="1" w:styleId="TitleChar1">
    <w:name w:val="Title Char1"/>
    <w:locked/>
    <w:rsid w:val="005E7868"/>
    <w:rPr>
      <w:rFonts w:ascii="Arial" w:hAnsi="Arial" w:cs="Arial"/>
      <w:b/>
      <w:bCs/>
      <w:kern w:val="28"/>
      <w:sz w:val="32"/>
      <w:szCs w:val="32"/>
      <w:lang w:val="en-GB" w:eastAsia="en-US" w:bidi="ar-SA"/>
    </w:rPr>
  </w:style>
  <w:style w:type="character" w:customStyle="1" w:styleId="CommentSubjectChar1">
    <w:name w:val="Comment Subject Char1"/>
    <w:locked/>
    <w:rsid w:val="005E7868"/>
    <w:rPr>
      <w:rFonts w:cs="Times New Roman"/>
      <w:b/>
      <w:bCs/>
      <w:lang w:val="en-GB" w:eastAsia="en-US" w:bidi="ar-SA"/>
    </w:rPr>
  </w:style>
  <w:style w:type="character" w:customStyle="1" w:styleId="h11">
    <w:name w:val="h11"/>
    <w:rsid w:val="00244CCA"/>
    <w:rPr>
      <w:rFonts w:ascii="Courier New" w:hAnsi="Courier New" w:cs="Courier New"/>
      <w:b/>
      <w:bCs/>
      <w:sz w:val="24"/>
      <w:szCs w:val="24"/>
    </w:rPr>
  </w:style>
  <w:style w:type="character" w:customStyle="1" w:styleId="ZDONTMODIFY">
    <w:name w:val="ZDONTMODIFY"/>
    <w:rsid w:val="008235AA"/>
    <w:rPr>
      <w:rFonts w:cs="Times New Roman"/>
    </w:rPr>
  </w:style>
  <w:style w:type="paragraph" w:customStyle="1" w:styleId="Revision1">
    <w:name w:val="Revision1"/>
    <w:hidden/>
    <w:semiHidden/>
    <w:rsid w:val="008C4EB1"/>
    <w:rPr>
      <w:lang w:val="en-GB"/>
    </w:rPr>
  </w:style>
  <w:style w:type="paragraph" w:customStyle="1" w:styleId="1">
    <w:name w:val="修订1"/>
    <w:hidden/>
    <w:semiHidden/>
    <w:rsid w:val="008C4EB1"/>
    <w:rPr>
      <w:lang w:val="en-GB"/>
    </w:rPr>
  </w:style>
  <w:style w:type="character" w:styleId="SubtleEmphasis">
    <w:name w:val="Subtle Emphasis"/>
    <w:qFormat/>
    <w:rsid w:val="008C4EB1"/>
    <w:rPr>
      <w:rFonts w:eastAsia="Arial Unicode MS" w:cs="Times New Roman"/>
      <w:i/>
      <w:iCs/>
      <w:color w:val="808080"/>
      <w:sz w:val="22"/>
      <w:szCs w:val="22"/>
      <w:lang w:val="x-none" w:eastAsia="zh-CN"/>
    </w:rPr>
  </w:style>
  <w:style w:type="character" w:customStyle="1" w:styleId="EmailStyle235">
    <w:name w:val="EmailStyle235"/>
    <w:semiHidden/>
    <w:rsid w:val="008C4EB1"/>
    <w:rPr>
      <w:rFonts w:ascii="Times New Roman" w:hAnsi="Times New Roman" w:cs="Times New Roman"/>
      <w:color w:val="auto"/>
      <w:sz w:val="24"/>
      <w:szCs w:val="24"/>
      <w:u w:val="none"/>
      <w:effect w:val="none"/>
    </w:rPr>
  </w:style>
  <w:style w:type="paragraph" w:customStyle="1" w:styleId="Revision2">
    <w:name w:val="Revision2"/>
    <w:hidden/>
    <w:semiHidden/>
    <w:rsid w:val="005A5536"/>
    <w:rPr>
      <w:lang w:val="en-GB"/>
    </w:rPr>
  </w:style>
  <w:style w:type="character" w:customStyle="1" w:styleId="SubtleEmphasis1">
    <w:name w:val="Subtle Emphasis1"/>
    <w:rsid w:val="005A5536"/>
    <w:rPr>
      <w:rFonts w:eastAsia="Arial Unicode MS" w:cs="Times New Roman"/>
      <w:i/>
      <w:iCs/>
      <w:color w:val="808080"/>
      <w:sz w:val="22"/>
      <w:szCs w:val="22"/>
      <w:lang w:val="x-none" w:eastAsia="zh-CN"/>
    </w:rPr>
  </w:style>
  <w:style w:type="paragraph" w:customStyle="1" w:styleId="ListParagraph1">
    <w:name w:val="List Paragraph1"/>
    <w:basedOn w:val="Normal"/>
    <w:uiPriority w:val="34"/>
    <w:qFormat/>
    <w:rsid w:val="00313CAF"/>
    <w:pPr>
      <w:ind w:left="720"/>
      <w:contextualSpacing/>
    </w:pPr>
  </w:style>
  <w:style w:type="paragraph" w:customStyle="1" w:styleId="Revision3">
    <w:name w:val="Revision3"/>
    <w:hidden/>
    <w:semiHidden/>
    <w:rsid w:val="00585253"/>
    <w:rPr>
      <w:lang w:val="en-GB"/>
    </w:rPr>
  </w:style>
  <w:style w:type="paragraph" w:customStyle="1" w:styleId="TB1">
    <w:name w:val="TB1"/>
    <w:basedOn w:val="Normal"/>
    <w:rsid w:val="00A82B73"/>
    <w:pPr>
      <w:keepNext/>
      <w:keepLines/>
      <w:numPr>
        <w:numId w:val="6"/>
      </w:numPr>
      <w:tabs>
        <w:tab w:val="left" w:pos="683"/>
      </w:tabs>
      <w:spacing w:after="0"/>
    </w:pPr>
    <w:rPr>
      <w:rFonts w:ascii="Arial" w:hAnsi="Arial"/>
      <w:sz w:val="18"/>
    </w:rPr>
  </w:style>
  <w:style w:type="paragraph" w:customStyle="1" w:styleId="TB2">
    <w:name w:val="TB2"/>
    <w:basedOn w:val="Normal"/>
    <w:rsid w:val="00A82B73"/>
    <w:pPr>
      <w:keepNext/>
      <w:keepLines/>
      <w:tabs>
        <w:tab w:val="left" w:pos="1109"/>
      </w:tabs>
      <w:spacing w:after="0"/>
      <w:ind w:left="1109" w:hanging="426"/>
    </w:pPr>
    <w:rPr>
      <w:rFonts w:ascii="Arial" w:hAnsi="Arial"/>
      <w:sz w:val="18"/>
    </w:rPr>
  </w:style>
  <w:style w:type="character" w:customStyle="1" w:styleId="B1Car">
    <w:name w:val="B1+ Car"/>
    <w:link w:val="B1"/>
    <w:locked/>
    <w:rsid w:val="00C65F52"/>
    <w:rPr>
      <w:rFonts w:eastAsia="SimSun"/>
      <w:lang w:val="en-GB" w:eastAsia="en-US" w:bidi="ar-SA"/>
    </w:rPr>
  </w:style>
  <w:style w:type="paragraph" w:customStyle="1" w:styleId="ex0">
    <w:name w:val="ex"/>
    <w:basedOn w:val="Normal"/>
    <w:rsid w:val="00B64328"/>
    <w:pPr>
      <w:adjustRightInd/>
      <w:ind w:left="1702" w:hanging="1418"/>
      <w:textAlignment w:val="auto"/>
    </w:pPr>
    <w:rPr>
      <w:lang w:eastAsia="en-GB"/>
    </w:rPr>
  </w:style>
  <w:style w:type="character" w:customStyle="1" w:styleId="zdontmodify0">
    <w:name w:val="zdontmodify"/>
    <w:rsid w:val="00B64328"/>
    <w:rPr>
      <w:rFonts w:cs="Times New Roman"/>
    </w:rPr>
  </w:style>
  <w:style w:type="character" w:customStyle="1" w:styleId="zregname">
    <w:name w:val="zregname"/>
    <w:rsid w:val="00B64328"/>
    <w:rPr>
      <w:rFonts w:cs="Times New Roman"/>
    </w:rPr>
  </w:style>
  <w:style w:type="character" w:customStyle="1" w:styleId="zmodify">
    <w:name w:val="zmodify"/>
    <w:rsid w:val="00B64328"/>
    <w:rPr>
      <w:rFonts w:cs="Times New Roman"/>
    </w:rPr>
  </w:style>
  <w:style w:type="character" w:customStyle="1" w:styleId="headeroddCar">
    <w:name w:val="header odd Car"/>
    <w:aliases w:val="header Car,header odd1 Car,header odd2 Car,header odd3 Car,header odd4 Car,header odd5 Car,header odd6 Car,header1 Car,header2 Car,header3 Car,header odd11 Car,header odd21 Car,header odd7 Car,header4 Car,header odd8 Car,header odd9 Car"/>
    <w:locked/>
    <w:rsid w:val="00AB55C4"/>
    <w:rPr>
      <w:rFonts w:ascii="Arial" w:hAnsi="Arial" w:cs="Times New Roman"/>
      <w:lang w:val="en-GB" w:eastAsia="ar-SA" w:bidi="ar-SA"/>
    </w:rPr>
  </w:style>
  <w:style w:type="character" w:customStyle="1" w:styleId="THChar">
    <w:name w:val="TH Char"/>
    <w:link w:val="TH"/>
    <w:uiPriority w:val="99"/>
    <w:locked/>
    <w:rsid w:val="00082125"/>
    <w:rPr>
      <w:rFonts w:ascii="Arial" w:hAnsi="Arial" w:cs="Times New Roman"/>
      <w:b/>
      <w:lang w:val="en-GB" w:eastAsia="x-none"/>
    </w:rPr>
  </w:style>
  <w:style w:type="character" w:customStyle="1" w:styleId="TALChar1">
    <w:name w:val="TAL Char1"/>
    <w:link w:val="TAL"/>
    <w:uiPriority w:val="99"/>
    <w:locked/>
    <w:rsid w:val="00082125"/>
    <w:rPr>
      <w:rFonts w:ascii="Arial" w:hAnsi="Arial" w:cs="Times New Roman"/>
      <w:sz w:val="18"/>
      <w:lang w:val="en-GB" w:eastAsia="x-none"/>
    </w:rPr>
  </w:style>
  <w:style w:type="character" w:customStyle="1" w:styleId="TALChar">
    <w:name w:val="TAL Char"/>
    <w:locked/>
    <w:rsid w:val="005A6DBB"/>
    <w:rPr>
      <w:rFonts w:ascii="Arial" w:hAnsi="Arial" w:cs="Times New Roman"/>
      <w:sz w:val="20"/>
      <w:szCs w:val="20"/>
    </w:rPr>
  </w:style>
  <w:style w:type="paragraph" w:customStyle="1" w:styleId="OneM2M-FrontMatter">
    <w:name w:val="OneM2M-FrontMatter"/>
    <w:basedOn w:val="1tableentryleft"/>
    <w:rsid w:val="00C778C6"/>
    <w:rPr>
      <w:rFonts w:ascii="Myriad Pro" w:hAnsi="Myriad Pro"/>
    </w:rPr>
  </w:style>
  <w:style w:type="paragraph" w:customStyle="1" w:styleId="OneM2M-TableTitle">
    <w:name w:val="OneM2M-TableTitle"/>
    <w:basedOn w:val="Normal"/>
    <w:rsid w:val="00C778C6"/>
    <w:pPr>
      <w:shd w:val="clear" w:color="auto" w:fill="B42025"/>
      <w:tabs>
        <w:tab w:val="left" w:pos="284"/>
        <w:tab w:val="right" w:pos="1710"/>
        <w:tab w:val="left" w:pos="3780"/>
      </w:tabs>
      <w:overflowPunct/>
      <w:autoSpaceDE/>
      <w:autoSpaceDN/>
      <w:adjustRightInd/>
      <w:spacing w:after="0"/>
      <w:ind w:left="1985" w:hanging="1985"/>
      <w:jc w:val="center"/>
      <w:textAlignment w:val="auto"/>
    </w:pPr>
    <w:rPr>
      <w:rFonts w:ascii="Myriad Pro" w:eastAsia="Times New Roman" w:hAnsi="Myriad Pro" w:cs="Tahoma"/>
      <w:b/>
      <w:smallCaps/>
      <w:color w:val="FFFFFF"/>
      <w:spacing w:val="30"/>
      <w:sz w:val="36"/>
      <w:szCs w:val="24"/>
    </w:rPr>
  </w:style>
  <w:style w:type="paragraph" w:customStyle="1" w:styleId="OneM2M-IPR">
    <w:name w:val="OneM2M-IPR"/>
    <w:basedOn w:val="Normal"/>
    <w:rsid w:val="00C778C6"/>
    <w:pPr>
      <w:pBdr>
        <w:top w:val="single" w:sz="4" w:space="1" w:color="A0A0A3"/>
        <w:left w:val="single" w:sz="4" w:space="4" w:color="A0A0A3"/>
        <w:bottom w:val="single" w:sz="4" w:space="1" w:color="A0A0A3"/>
        <w:right w:val="single" w:sz="4" w:space="4" w:color="A0A0A3"/>
      </w:pBdr>
      <w:tabs>
        <w:tab w:val="left" w:pos="284"/>
      </w:tabs>
      <w:overflowPunct/>
      <w:autoSpaceDE/>
      <w:autoSpaceDN/>
      <w:adjustRightInd/>
      <w:spacing w:before="120" w:after="0"/>
      <w:textAlignment w:val="auto"/>
    </w:pPr>
    <w:rPr>
      <w:rFonts w:ascii="Myriad Pro" w:eastAsia="Times New Roman" w:hAnsi="Myriad Pro"/>
      <w:sz w:val="24"/>
      <w:szCs w:val="24"/>
    </w:rPr>
  </w:style>
  <w:style w:type="paragraph" w:customStyle="1" w:styleId="OneM2M-IPRTitle">
    <w:name w:val="OneM2M-IPRTitle"/>
    <w:basedOn w:val="Normal"/>
    <w:qFormat/>
    <w:rsid w:val="00C778C6"/>
    <w:pPr>
      <w:pBdr>
        <w:top w:val="single" w:sz="4" w:space="1" w:color="A0A0A3"/>
        <w:left w:val="single" w:sz="4" w:space="4" w:color="A0A0A3"/>
        <w:bottom w:val="single" w:sz="4" w:space="1" w:color="A0A0A3"/>
        <w:right w:val="single" w:sz="4" w:space="4" w:color="A0A0A3"/>
      </w:pBdr>
      <w:tabs>
        <w:tab w:val="left" w:pos="284"/>
      </w:tabs>
      <w:overflowPunct/>
      <w:autoSpaceDE/>
      <w:autoSpaceDN/>
      <w:adjustRightInd/>
      <w:spacing w:before="120" w:after="0"/>
      <w:jc w:val="center"/>
      <w:textAlignment w:val="auto"/>
    </w:pPr>
    <w:rPr>
      <w:rFonts w:ascii="Myriad Pro" w:eastAsia="Times New Roman" w:hAnsi="Myriad Pro"/>
      <w:b/>
      <w:sz w:val="32"/>
      <w:szCs w:val="32"/>
    </w:rPr>
  </w:style>
  <w:style w:type="paragraph" w:customStyle="1" w:styleId="1tableentryleft">
    <w:name w:val="1table entry left"/>
    <w:aliases w:val="1TEL"/>
    <w:rsid w:val="00C778C6"/>
    <w:pPr>
      <w:keepNext/>
      <w:keepLines/>
      <w:spacing w:before="60" w:after="60"/>
    </w:pPr>
    <w:rPr>
      <w:rFonts w:ascii="Times" w:eastAsia="BatangChe" w:hAnsi="Times"/>
      <w:sz w:val="22"/>
      <w:szCs w:val="24"/>
    </w:rPr>
  </w:style>
  <w:style w:type="paragraph" w:customStyle="1" w:styleId="OneM2M-RowTitle">
    <w:name w:val="OneM2M-RowTitle"/>
    <w:basedOn w:val="OneM2M-FrontMatter"/>
    <w:qFormat/>
    <w:rsid w:val="00C778C6"/>
    <w:rPr>
      <w:color w:val="FFFFFF"/>
    </w:rPr>
  </w:style>
  <w:style w:type="paragraph" w:customStyle="1" w:styleId="OneM2M-Normal">
    <w:name w:val="OneM2M-Normal"/>
    <w:basedOn w:val="Normal"/>
    <w:qFormat/>
    <w:rsid w:val="00C778C6"/>
    <w:pPr>
      <w:tabs>
        <w:tab w:val="left" w:pos="284"/>
      </w:tabs>
      <w:overflowPunct/>
      <w:autoSpaceDE/>
      <w:autoSpaceDN/>
      <w:adjustRightInd/>
      <w:spacing w:before="120" w:after="0"/>
      <w:textAlignment w:val="auto"/>
    </w:pPr>
    <w:rPr>
      <w:rFonts w:ascii="Myriad Pro" w:eastAsia="Times New Roman" w:hAnsi="Myriad Pro"/>
      <w:sz w:val="24"/>
      <w:szCs w:val="24"/>
    </w:rPr>
  </w:style>
  <w:style w:type="paragraph" w:customStyle="1" w:styleId="OneM2M-PageHead">
    <w:name w:val="OneM2M-PageHead"/>
    <w:basedOn w:val="Header"/>
    <w:qFormat/>
    <w:rsid w:val="00C778C6"/>
    <w:pPr>
      <w:widowControl/>
      <w:tabs>
        <w:tab w:val="left" w:pos="284"/>
        <w:tab w:val="center" w:pos="4680"/>
        <w:tab w:val="right" w:pos="9360"/>
      </w:tabs>
      <w:overflowPunct/>
      <w:autoSpaceDE/>
      <w:autoSpaceDN/>
      <w:adjustRightInd/>
      <w:textAlignment w:val="auto"/>
    </w:pPr>
    <w:rPr>
      <w:rFonts w:ascii="Myriad Pro" w:eastAsia="Calibri" w:hAnsi="Myriad Pro"/>
      <w:b w:val="0"/>
      <w:noProof w:val="0"/>
      <w:sz w:val="22"/>
      <w:szCs w:val="22"/>
      <w:lang w:val="en-US"/>
    </w:rPr>
  </w:style>
  <w:style w:type="paragraph" w:customStyle="1" w:styleId="OneM2M-PageFoot">
    <w:name w:val="OneM2M-PageFoot"/>
    <w:basedOn w:val="Footer"/>
    <w:qFormat/>
    <w:rsid w:val="00C778C6"/>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Myriad Pro" w:eastAsia="Calibri" w:hAnsi="Myriad Pro"/>
      <w:b w:val="0"/>
      <w:i w:val="0"/>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uiPriority="35"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226D"/>
    <w:pPr>
      <w:overflowPunct w:val="0"/>
      <w:autoSpaceDE w:val="0"/>
      <w:autoSpaceDN w:val="0"/>
      <w:adjustRightInd w:val="0"/>
      <w:spacing w:after="180"/>
      <w:textAlignment w:val="baseline"/>
    </w:pPr>
    <w:rPr>
      <w:lang w:val="en-GB"/>
    </w:rPr>
  </w:style>
  <w:style w:type="paragraph" w:styleId="Heading1">
    <w:name w:val="heading 1"/>
    <w:basedOn w:val="Normal"/>
    <w:next w:val="Normal"/>
    <w:link w:val="Heading1Char1"/>
    <w:qFormat/>
    <w:rsid w:val="00A82B73"/>
    <w:pPr>
      <w:keepNext/>
      <w:keepLines/>
      <w:numPr>
        <w:numId w:val="7"/>
      </w:numPr>
      <w:pBdr>
        <w:top w:val="single" w:sz="12" w:space="3" w:color="auto"/>
      </w:pBdr>
      <w:spacing w:before="240"/>
      <w:outlineLvl w:val="0"/>
    </w:pPr>
    <w:rPr>
      <w:rFonts w:ascii="Arial" w:hAnsi="Arial"/>
      <w:sz w:val="36"/>
    </w:rPr>
  </w:style>
  <w:style w:type="paragraph" w:styleId="Heading2">
    <w:name w:val="heading 2"/>
    <w:basedOn w:val="Heading1"/>
    <w:next w:val="Normal"/>
    <w:link w:val="Heading2Char1"/>
    <w:qFormat/>
    <w:rsid w:val="00A82B73"/>
    <w:pPr>
      <w:numPr>
        <w:ilvl w:val="1"/>
      </w:numPr>
      <w:pBdr>
        <w:top w:val="none" w:sz="0" w:space="0" w:color="auto"/>
      </w:pBdr>
      <w:spacing w:before="180"/>
      <w:outlineLvl w:val="1"/>
    </w:pPr>
    <w:rPr>
      <w:sz w:val="32"/>
    </w:rPr>
  </w:style>
  <w:style w:type="paragraph" w:styleId="Heading3">
    <w:name w:val="heading 3"/>
    <w:basedOn w:val="Heading2"/>
    <w:next w:val="Normal"/>
    <w:link w:val="Heading3Char1"/>
    <w:qFormat/>
    <w:rsid w:val="00A82B73"/>
    <w:pPr>
      <w:numPr>
        <w:ilvl w:val="2"/>
      </w:numPr>
      <w:spacing w:before="120"/>
      <w:outlineLvl w:val="2"/>
    </w:pPr>
    <w:rPr>
      <w:sz w:val="28"/>
    </w:rPr>
  </w:style>
  <w:style w:type="paragraph" w:styleId="Heading4">
    <w:name w:val="heading 4"/>
    <w:basedOn w:val="Heading3"/>
    <w:next w:val="Normal"/>
    <w:link w:val="Heading4Char1"/>
    <w:qFormat/>
    <w:rsid w:val="00A82B73"/>
    <w:pPr>
      <w:numPr>
        <w:ilvl w:val="3"/>
      </w:numPr>
      <w:outlineLvl w:val="3"/>
    </w:pPr>
    <w:rPr>
      <w:sz w:val="24"/>
    </w:rPr>
  </w:style>
  <w:style w:type="paragraph" w:styleId="Heading5">
    <w:name w:val="heading 5"/>
    <w:basedOn w:val="Heading4"/>
    <w:next w:val="Normal"/>
    <w:link w:val="Heading5Char1"/>
    <w:qFormat/>
    <w:rsid w:val="00A82B73"/>
    <w:pPr>
      <w:numPr>
        <w:ilvl w:val="4"/>
      </w:numPr>
      <w:outlineLvl w:val="4"/>
    </w:pPr>
    <w:rPr>
      <w:sz w:val="22"/>
    </w:rPr>
  </w:style>
  <w:style w:type="paragraph" w:styleId="Heading6">
    <w:name w:val="heading 6"/>
    <w:basedOn w:val="H6"/>
    <w:next w:val="Normal"/>
    <w:link w:val="Heading6Char1"/>
    <w:qFormat/>
    <w:rsid w:val="00A82B73"/>
    <w:pPr>
      <w:numPr>
        <w:ilvl w:val="5"/>
      </w:numPr>
      <w:outlineLvl w:val="5"/>
    </w:pPr>
  </w:style>
  <w:style w:type="paragraph" w:styleId="Heading7">
    <w:name w:val="heading 7"/>
    <w:basedOn w:val="H6"/>
    <w:next w:val="Normal"/>
    <w:link w:val="Heading7Char1"/>
    <w:qFormat/>
    <w:rsid w:val="00A82B73"/>
    <w:pPr>
      <w:numPr>
        <w:ilvl w:val="6"/>
      </w:numPr>
      <w:outlineLvl w:val="6"/>
    </w:pPr>
  </w:style>
  <w:style w:type="paragraph" w:styleId="Heading8">
    <w:name w:val="heading 8"/>
    <w:basedOn w:val="Heading1"/>
    <w:next w:val="Normal"/>
    <w:link w:val="Heading8Char1"/>
    <w:qFormat/>
    <w:rsid w:val="00A82B73"/>
    <w:pPr>
      <w:numPr>
        <w:ilvl w:val="7"/>
      </w:numPr>
      <w:outlineLvl w:val="7"/>
    </w:pPr>
  </w:style>
  <w:style w:type="paragraph" w:styleId="Heading9">
    <w:name w:val="heading 9"/>
    <w:basedOn w:val="Heading8"/>
    <w:next w:val="Normal"/>
    <w:link w:val="Heading9Char1"/>
    <w:qFormat/>
    <w:rsid w:val="00A82B73"/>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CD5BE8"/>
    <w:rPr>
      <w:rFonts w:ascii="Arial" w:eastAsia="Arial Unicode MS" w:hAnsi="Arial" w:cs="Times New Roman"/>
      <w:sz w:val="36"/>
      <w:lang w:val="en-GB" w:eastAsia="en-US" w:bidi="ar-SA"/>
    </w:rPr>
  </w:style>
  <w:style w:type="character" w:customStyle="1" w:styleId="Heading2Char">
    <w:name w:val="Heading 2 Char"/>
    <w:locked/>
    <w:rsid w:val="00CD5BE8"/>
    <w:rPr>
      <w:rFonts w:ascii="Arial" w:eastAsia="Arial Unicode MS" w:hAnsi="Arial" w:cs="Times New Roman"/>
      <w:sz w:val="32"/>
      <w:lang w:val="en-GB" w:eastAsia="en-US" w:bidi="ar-SA"/>
    </w:rPr>
  </w:style>
  <w:style w:type="character" w:customStyle="1" w:styleId="Heading3Char">
    <w:name w:val="Heading 3 Char"/>
    <w:locked/>
    <w:rsid w:val="00CD5BE8"/>
    <w:rPr>
      <w:rFonts w:ascii="Arial" w:eastAsia="Arial Unicode MS" w:hAnsi="Arial" w:cs="Times New Roman"/>
      <w:sz w:val="28"/>
      <w:lang w:val="en-GB" w:eastAsia="en-US" w:bidi="ar-SA"/>
    </w:rPr>
  </w:style>
  <w:style w:type="character" w:customStyle="1" w:styleId="Heading4Char">
    <w:name w:val="Heading 4 Char"/>
    <w:locked/>
    <w:rsid w:val="00CD5BE8"/>
    <w:rPr>
      <w:rFonts w:ascii="Arial" w:eastAsia="Arial Unicode MS" w:hAnsi="Arial" w:cs="Times New Roman"/>
      <w:sz w:val="24"/>
      <w:lang w:val="en-GB" w:eastAsia="en-US" w:bidi="ar-SA"/>
    </w:rPr>
  </w:style>
  <w:style w:type="character" w:customStyle="1" w:styleId="Heading5Char">
    <w:name w:val="Heading 5 Char"/>
    <w:locked/>
    <w:rsid w:val="00CD5BE8"/>
    <w:rPr>
      <w:rFonts w:ascii="Arial" w:eastAsia="Arial Unicode MS" w:hAnsi="Arial" w:cs="Times New Roman"/>
      <w:sz w:val="22"/>
      <w:lang w:val="en-GB" w:eastAsia="en-US" w:bidi="ar-SA"/>
    </w:rPr>
  </w:style>
  <w:style w:type="character" w:customStyle="1" w:styleId="Heading6Char">
    <w:name w:val="Heading 6 Char"/>
    <w:locked/>
    <w:rsid w:val="00CD5BE8"/>
    <w:rPr>
      <w:rFonts w:ascii="Arial" w:eastAsia="Arial Unicode MS" w:hAnsi="Arial" w:cs="Times New Roman"/>
      <w:lang w:val="en-GB" w:eastAsia="en-US" w:bidi="ar-SA"/>
    </w:rPr>
  </w:style>
  <w:style w:type="character" w:customStyle="1" w:styleId="Heading7Char">
    <w:name w:val="Heading 7 Char"/>
    <w:locked/>
    <w:rsid w:val="00CD5BE8"/>
    <w:rPr>
      <w:rFonts w:ascii="Arial" w:eastAsia="Arial Unicode MS" w:hAnsi="Arial" w:cs="Times New Roman"/>
      <w:lang w:val="en-GB" w:eastAsia="en-US" w:bidi="ar-SA"/>
    </w:rPr>
  </w:style>
  <w:style w:type="character" w:customStyle="1" w:styleId="Heading8Char">
    <w:name w:val="Heading 8 Char"/>
    <w:locked/>
    <w:rsid w:val="00CD5BE8"/>
    <w:rPr>
      <w:rFonts w:ascii="Arial" w:eastAsia="Arial Unicode MS" w:hAnsi="Arial" w:cs="Times New Roman"/>
      <w:sz w:val="36"/>
      <w:lang w:val="en-GB" w:eastAsia="en-US" w:bidi="ar-SA"/>
    </w:rPr>
  </w:style>
  <w:style w:type="character" w:customStyle="1" w:styleId="Heading9Char">
    <w:name w:val="Heading 9 Char"/>
    <w:locked/>
    <w:rsid w:val="00CD5BE8"/>
    <w:rPr>
      <w:rFonts w:ascii="Arial" w:eastAsia="Arial Unicode MS" w:hAnsi="Arial" w:cs="Times New Roman"/>
      <w:sz w:val="36"/>
      <w:lang w:val="en-GB" w:eastAsia="en-US" w:bidi="ar-SA"/>
    </w:rPr>
  </w:style>
  <w:style w:type="character" w:customStyle="1" w:styleId="Heading1Char1">
    <w:name w:val="Heading 1 Char1"/>
    <w:link w:val="Heading1"/>
    <w:locked/>
    <w:rsid w:val="008F7446"/>
    <w:rPr>
      <w:rFonts w:ascii="Arial" w:eastAsia="SimSun" w:hAnsi="Arial"/>
      <w:sz w:val="36"/>
      <w:lang w:val="en-GB" w:eastAsia="en-US" w:bidi="ar-SA"/>
    </w:rPr>
  </w:style>
  <w:style w:type="character" w:customStyle="1" w:styleId="Heading2Char1">
    <w:name w:val="Heading 2 Char1"/>
    <w:link w:val="Heading2"/>
    <w:locked/>
    <w:rsid w:val="00471213"/>
    <w:rPr>
      <w:rFonts w:ascii="Arial" w:eastAsia="SimSun" w:hAnsi="Arial"/>
      <w:sz w:val="32"/>
      <w:lang w:val="en-GB" w:eastAsia="en-US" w:bidi="ar-SA"/>
    </w:rPr>
  </w:style>
  <w:style w:type="character" w:customStyle="1" w:styleId="Heading3Char1">
    <w:name w:val="Heading 3 Char1"/>
    <w:link w:val="Heading3"/>
    <w:locked/>
    <w:rsid w:val="00471213"/>
    <w:rPr>
      <w:rFonts w:ascii="Arial" w:eastAsia="SimSun" w:hAnsi="Arial"/>
      <w:sz w:val="28"/>
      <w:lang w:val="en-GB" w:eastAsia="en-US" w:bidi="ar-SA"/>
    </w:rPr>
  </w:style>
  <w:style w:type="character" w:customStyle="1" w:styleId="Heading4Char1">
    <w:name w:val="Heading 4 Char1"/>
    <w:link w:val="Heading4"/>
    <w:locked/>
    <w:rsid w:val="008F7446"/>
    <w:rPr>
      <w:rFonts w:ascii="Arial" w:eastAsia="SimSun" w:hAnsi="Arial"/>
      <w:sz w:val="24"/>
      <w:lang w:val="en-GB" w:eastAsia="en-US" w:bidi="ar-SA"/>
    </w:rPr>
  </w:style>
  <w:style w:type="character" w:customStyle="1" w:styleId="Heading5Char1">
    <w:name w:val="Heading 5 Char1"/>
    <w:link w:val="Heading5"/>
    <w:locked/>
    <w:rsid w:val="008F7446"/>
    <w:rPr>
      <w:rFonts w:ascii="Arial" w:hAnsi="Arial"/>
      <w:sz w:val="22"/>
      <w:lang w:val="en-GB" w:eastAsia="en-US"/>
    </w:rPr>
  </w:style>
  <w:style w:type="paragraph" w:customStyle="1" w:styleId="H6">
    <w:name w:val="H6"/>
    <w:basedOn w:val="Heading5"/>
    <w:next w:val="Normal"/>
    <w:rsid w:val="00A82B73"/>
    <w:pPr>
      <w:ind w:left="1985" w:hanging="1985"/>
      <w:outlineLvl w:val="9"/>
    </w:pPr>
    <w:rPr>
      <w:sz w:val="20"/>
    </w:rPr>
  </w:style>
  <w:style w:type="character" w:customStyle="1" w:styleId="Heading6Char1">
    <w:name w:val="Heading 6 Char1"/>
    <w:link w:val="Heading6"/>
    <w:locked/>
    <w:rsid w:val="00161F0F"/>
    <w:rPr>
      <w:rFonts w:ascii="Arial" w:eastAsia="SimSun" w:hAnsi="Arial"/>
      <w:lang w:val="en-GB" w:eastAsia="en-US" w:bidi="ar-SA"/>
    </w:rPr>
  </w:style>
  <w:style w:type="character" w:customStyle="1" w:styleId="Heading7Char1">
    <w:name w:val="Heading 7 Char1"/>
    <w:link w:val="Heading7"/>
    <w:locked/>
    <w:rsid w:val="00161F0F"/>
    <w:rPr>
      <w:rFonts w:ascii="Arial" w:eastAsia="SimSun" w:hAnsi="Arial"/>
      <w:lang w:val="en-GB" w:eastAsia="en-US" w:bidi="ar-SA"/>
    </w:rPr>
  </w:style>
  <w:style w:type="character" w:customStyle="1" w:styleId="Heading8Char1">
    <w:name w:val="Heading 8 Char1"/>
    <w:link w:val="Heading8"/>
    <w:locked/>
    <w:rsid w:val="008F7446"/>
    <w:rPr>
      <w:rFonts w:ascii="Arial" w:eastAsia="SimSun" w:hAnsi="Arial"/>
      <w:sz w:val="36"/>
      <w:lang w:val="en-GB" w:eastAsia="en-US" w:bidi="ar-SA"/>
    </w:rPr>
  </w:style>
  <w:style w:type="character" w:customStyle="1" w:styleId="Heading9Char1">
    <w:name w:val="Heading 9 Char1"/>
    <w:link w:val="Heading9"/>
    <w:locked/>
    <w:rsid w:val="00161F0F"/>
    <w:rPr>
      <w:rFonts w:ascii="Arial" w:eastAsia="SimSun" w:hAnsi="Arial"/>
      <w:sz w:val="36"/>
      <w:lang w:val="en-GB" w:eastAsia="en-US" w:bidi="ar-SA"/>
    </w:rPr>
  </w:style>
  <w:style w:type="paragraph" w:styleId="TOC9">
    <w:name w:val="toc 9"/>
    <w:basedOn w:val="TOC8"/>
    <w:rsid w:val="00A82B73"/>
    <w:pPr>
      <w:ind w:left="1418" w:hanging="1418"/>
    </w:pPr>
  </w:style>
  <w:style w:type="paragraph" w:styleId="TOC8">
    <w:name w:val="toc 8"/>
    <w:basedOn w:val="TOC1"/>
    <w:rsid w:val="00A82B73"/>
    <w:pPr>
      <w:spacing w:before="180"/>
      <w:ind w:left="2693" w:hanging="2693"/>
    </w:pPr>
    <w:rPr>
      <w:b/>
    </w:rPr>
  </w:style>
  <w:style w:type="paragraph" w:styleId="TOC1">
    <w:name w:val="toc 1"/>
    <w:basedOn w:val="Normal"/>
    <w:rsid w:val="00A82B73"/>
    <w:pPr>
      <w:keepLines/>
      <w:widowControl w:val="0"/>
      <w:tabs>
        <w:tab w:val="right" w:leader="dot" w:pos="9639"/>
      </w:tabs>
      <w:spacing w:before="120" w:after="0"/>
      <w:ind w:left="567" w:right="425" w:hanging="567"/>
    </w:pPr>
    <w:rPr>
      <w:noProof/>
      <w:sz w:val="22"/>
    </w:rPr>
  </w:style>
  <w:style w:type="paragraph" w:customStyle="1" w:styleId="EQ">
    <w:name w:val="EQ"/>
    <w:basedOn w:val="Normal"/>
    <w:next w:val="Normal"/>
    <w:rsid w:val="00A82B73"/>
    <w:pPr>
      <w:keepLines/>
      <w:tabs>
        <w:tab w:val="center" w:pos="4536"/>
        <w:tab w:val="right" w:pos="9072"/>
      </w:tabs>
    </w:pPr>
    <w:rPr>
      <w:noProof/>
    </w:rPr>
  </w:style>
  <w:style w:type="character" w:customStyle="1" w:styleId="ZGSM">
    <w:name w:val="ZGSM"/>
    <w:rsid w:val="00A82B73"/>
  </w:style>
  <w:style w:type="paragraph" w:styleId="Header">
    <w:name w:val="header"/>
    <w:aliases w:val="header odd,header odd1,header odd2,header odd3,header odd4,header odd5,header odd6,header1,header2,header3,header odd11,header odd21,header odd7,header4,header odd8,header odd9,header5,header odd12,header11,header21,header odd22"/>
    <w:basedOn w:val="Normal"/>
    <w:link w:val="HeaderChar1"/>
    <w:rsid w:val="00A82B73"/>
    <w:pPr>
      <w:widowControl w:val="0"/>
      <w:spacing w:after="0"/>
    </w:pPr>
    <w:rPr>
      <w:rFonts w:ascii="Arial" w:hAnsi="Arial"/>
      <w:b/>
      <w:noProof/>
      <w:sz w:val="18"/>
    </w:rPr>
  </w:style>
  <w:style w:type="character" w:customStyle="1" w:styleId="HeaderChar">
    <w:name w:val="Header Char"/>
    <w:aliases w:val="header odd Char,header odd1 Char,header odd2 Char,header odd3 Char,header odd4 Char,header odd5 Char,header odd6 Char,header1 Char,header2 Char,header3 Char,header odd11 Char,header odd21 Char,header odd7 Char,header4 Char,header odd8 Char"/>
    <w:locked/>
    <w:rsid w:val="00CD5BE8"/>
    <w:rPr>
      <w:rFonts w:ascii="Arial" w:eastAsia="Arial Unicode MS" w:hAnsi="Arial" w:cs="Times New Roman"/>
      <w:b/>
      <w:noProof/>
      <w:sz w:val="18"/>
      <w:lang w:val="en-GB" w:eastAsia="en-US" w:bidi="ar-SA"/>
    </w:rPr>
  </w:style>
  <w:style w:type="character" w:customStyle="1" w:styleId="HeaderChar1">
    <w:name w:val="Header Char1"/>
    <w:aliases w:val="header odd Char1,header odd1 Char1,header odd2 Char1,header odd3 Char1,header odd4 Char1,header odd5 Char1,header odd6 Char1,header1 Char1,header2 Char1,header3 Char1,header odd11 Char1,header odd21 Char1,header odd7 Char1,header4 Char1"/>
    <w:link w:val="Header"/>
    <w:locked/>
    <w:rsid w:val="00161F0F"/>
    <w:rPr>
      <w:rFonts w:ascii="Arial" w:hAnsi="Arial" w:cs="Times New Roman"/>
      <w:b/>
      <w:noProof/>
      <w:sz w:val="18"/>
      <w:lang w:val="en-GB" w:eastAsia="en-US" w:bidi="ar-SA"/>
    </w:rPr>
  </w:style>
  <w:style w:type="paragraph" w:customStyle="1" w:styleId="ZD">
    <w:name w:val="ZD"/>
    <w:rsid w:val="00A82B73"/>
    <w:pPr>
      <w:framePr w:wrap="notBeside" w:vAnchor="page" w:hAnchor="margin" w:y="15764"/>
      <w:widowControl w:val="0"/>
      <w:overflowPunct w:val="0"/>
      <w:autoSpaceDE w:val="0"/>
      <w:autoSpaceDN w:val="0"/>
      <w:adjustRightInd w:val="0"/>
      <w:textAlignment w:val="baseline"/>
    </w:pPr>
    <w:rPr>
      <w:rFonts w:ascii="Arial" w:hAnsi="Arial"/>
      <w:noProof/>
      <w:sz w:val="32"/>
      <w:lang w:val="en-GB"/>
    </w:rPr>
  </w:style>
  <w:style w:type="paragraph" w:styleId="TOC5">
    <w:name w:val="toc 5"/>
    <w:basedOn w:val="TOC4"/>
    <w:rsid w:val="00A82B73"/>
    <w:pPr>
      <w:ind w:left="1701" w:hanging="1701"/>
    </w:pPr>
  </w:style>
  <w:style w:type="paragraph" w:styleId="TOC4">
    <w:name w:val="toc 4"/>
    <w:basedOn w:val="TOC3"/>
    <w:rsid w:val="00A82B73"/>
    <w:pPr>
      <w:ind w:left="1418" w:hanging="1418"/>
    </w:pPr>
  </w:style>
  <w:style w:type="paragraph" w:styleId="TOC3">
    <w:name w:val="toc 3"/>
    <w:basedOn w:val="TOC2"/>
    <w:rsid w:val="00A82B73"/>
    <w:pPr>
      <w:ind w:left="1134" w:hanging="1134"/>
    </w:pPr>
  </w:style>
  <w:style w:type="paragraph" w:styleId="TOC2">
    <w:name w:val="toc 2"/>
    <w:basedOn w:val="TOC1"/>
    <w:rsid w:val="00A82B73"/>
    <w:pPr>
      <w:spacing w:before="0"/>
      <w:ind w:left="851" w:hanging="851"/>
    </w:pPr>
    <w:rPr>
      <w:sz w:val="20"/>
    </w:rPr>
  </w:style>
  <w:style w:type="paragraph" w:styleId="Index1">
    <w:name w:val="index 1"/>
    <w:basedOn w:val="Normal"/>
    <w:rsid w:val="00A82B73"/>
    <w:pPr>
      <w:keepLines/>
    </w:pPr>
  </w:style>
  <w:style w:type="paragraph" w:styleId="Index2">
    <w:name w:val="index 2"/>
    <w:basedOn w:val="Index1"/>
    <w:rsid w:val="00A82B73"/>
    <w:pPr>
      <w:ind w:left="284"/>
    </w:pPr>
  </w:style>
  <w:style w:type="paragraph" w:customStyle="1" w:styleId="TT">
    <w:name w:val="TT"/>
    <w:basedOn w:val="Heading1"/>
    <w:next w:val="Normal"/>
    <w:rsid w:val="00A82B73"/>
    <w:pPr>
      <w:outlineLvl w:val="9"/>
    </w:pPr>
  </w:style>
  <w:style w:type="paragraph" w:styleId="Footer">
    <w:name w:val="footer"/>
    <w:basedOn w:val="Header"/>
    <w:link w:val="FooterChar1"/>
    <w:rsid w:val="00A82B73"/>
    <w:pPr>
      <w:jc w:val="center"/>
    </w:pPr>
    <w:rPr>
      <w:i/>
      <w:lang w:val="x-none"/>
    </w:rPr>
  </w:style>
  <w:style w:type="character" w:customStyle="1" w:styleId="FooterChar">
    <w:name w:val="Footer Char"/>
    <w:locked/>
    <w:rsid w:val="00CD5BE8"/>
    <w:rPr>
      <w:rFonts w:ascii="Arial" w:eastAsia="Arial Unicode MS" w:hAnsi="Arial" w:cs="Times New Roman"/>
      <w:b/>
      <w:i/>
      <w:noProof/>
      <w:sz w:val="18"/>
      <w:lang w:val="en-GB" w:eastAsia="en-US" w:bidi="ar-SA"/>
    </w:rPr>
  </w:style>
  <w:style w:type="character" w:customStyle="1" w:styleId="FooterChar1">
    <w:name w:val="Footer Char1"/>
    <w:link w:val="Footer"/>
    <w:locked/>
    <w:rsid w:val="00161F0F"/>
    <w:rPr>
      <w:rFonts w:ascii="Arial" w:hAnsi="Arial" w:cs="Times New Roman"/>
      <w:b/>
      <w:i/>
      <w:noProof/>
      <w:sz w:val="18"/>
      <w:lang w:eastAsia="en-US"/>
    </w:rPr>
  </w:style>
  <w:style w:type="character" w:styleId="FootnoteReference">
    <w:name w:val="footnote reference"/>
    <w:rsid w:val="00A82B73"/>
    <w:rPr>
      <w:rFonts w:cs="Times New Roman"/>
      <w:b/>
      <w:position w:val="6"/>
      <w:sz w:val="16"/>
    </w:rPr>
  </w:style>
  <w:style w:type="paragraph" w:styleId="FootnoteText">
    <w:name w:val="footnote text"/>
    <w:basedOn w:val="Normal"/>
    <w:link w:val="FootnoteTextChar1"/>
    <w:rsid w:val="00A82B73"/>
    <w:pPr>
      <w:keepLines/>
      <w:ind w:left="454" w:hanging="454"/>
    </w:pPr>
    <w:rPr>
      <w:rFonts w:eastAsia="Times New Roman"/>
      <w:sz w:val="16"/>
      <w:lang w:val="x-none"/>
    </w:rPr>
  </w:style>
  <w:style w:type="character" w:customStyle="1" w:styleId="FootnoteTextChar">
    <w:name w:val="Footnote Text Char"/>
    <w:locked/>
    <w:rsid w:val="00030407"/>
    <w:rPr>
      <w:rFonts w:ascii="Times New Roman" w:hAnsi="Times New Roman" w:cs="Times New Roman"/>
      <w:sz w:val="20"/>
      <w:szCs w:val="20"/>
    </w:rPr>
  </w:style>
  <w:style w:type="character" w:customStyle="1" w:styleId="FootnoteTextChar1">
    <w:name w:val="Footnote Text Char1"/>
    <w:link w:val="FootnoteText"/>
    <w:locked/>
    <w:rsid w:val="00161F0F"/>
    <w:rPr>
      <w:rFonts w:eastAsia="Times New Roman" w:cs="Times New Roman"/>
      <w:sz w:val="16"/>
      <w:lang w:val="x-none" w:eastAsia="en-US"/>
    </w:rPr>
  </w:style>
  <w:style w:type="paragraph" w:customStyle="1" w:styleId="NF">
    <w:name w:val="NF"/>
    <w:basedOn w:val="NO"/>
    <w:rsid w:val="00A82B73"/>
    <w:pPr>
      <w:keepNext/>
      <w:spacing w:after="0"/>
    </w:pPr>
    <w:rPr>
      <w:rFonts w:ascii="Arial" w:hAnsi="Arial"/>
      <w:sz w:val="18"/>
    </w:rPr>
  </w:style>
  <w:style w:type="paragraph" w:customStyle="1" w:styleId="NO">
    <w:name w:val="NO"/>
    <w:basedOn w:val="Normal"/>
    <w:rsid w:val="00A82B73"/>
    <w:pPr>
      <w:keepLines/>
      <w:ind w:left="1135" w:hanging="851"/>
    </w:pPr>
  </w:style>
  <w:style w:type="paragraph" w:customStyle="1" w:styleId="PL">
    <w:name w:val="PL"/>
    <w:rsid w:val="00A82B73"/>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rPr>
  </w:style>
  <w:style w:type="paragraph" w:customStyle="1" w:styleId="TAR">
    <w:name w:val="TAR"/>
    <w:basedOn w:val="TAL"/>
    <w:rsid w:val="00A82B73"/>
    <w:pPr>
      <w:jc w:val="right"/>
    </w:pPr>
  </w:style>
  <w:style w:type="paragraph" w:customStyle="1" w:styleId="TAL">
    <w:name w:val="TAL"/>
    <w:basedOn w:val="Normal"/>
    <w:link w:val="TALChar1"/>
    <w:uiPriority w:val="99"/>
    <w:rsid w:val="00A82B73"/>
    <w:pPr>
      <w:keepNext/>
      <w:keepLines/>
      <w:spacing w:after="0"/>
    </w:pPr>
    <w:rPr>
      <w:rFonts w:ascii="Arial" w:hAnsi="Arial"/>
      <w:sz w:val="18"/>
      <w:lang w:eastAsia="x-none"/>
    </w:rPr>
  </w:style>
  <w:style w:type="paragraph" w:styleId="ListNumber2">
    <w:name w:val="List Number 2"/>
    <w:basedOn w:val="ListNumber"/>
    <w:rsid w:val="00A82B73"/>
    <w:pPr>
      <w:ind w:left="851"/>
    </w:pPr>
  </w:style>
  <w:style w:type="paragraph" w:styleId="ListNumber">
    <w:name w:val="List Number"/>
    <w:basedOn w:val="List"/>
    <w:rsid w:val="00A82B73"/>
  </w:style>
  <w:style w:type="paragraph" w:styleId="List">
    <w:name w:val="List"/>
    <w:basedOn w:val="Normal"/>
    <w:rsid w:val="00A82B73"/>
    <w:pPr>
      <w:ind w:left="568" w:hanging="284"/>
    </w:pPr>
  </w:style>
  <w:style w:type="paragraph" w:customStyle="1" w:styleId="TAH">
    <w:name w:val="TAH"/>
    <w:basedOn w:val="TAC"/>
    <w:uiPriority w:val="99"/>
    <w:rsid w:val="00A82B73"/>
    <w:rPr>
      <w:b/>
    </w:rPr>
  </w:style>
  <w:style w:type="paragraph" w:customStyle="1" w:styleId="TAC">
    <w:name w:val="TAC"/>
    <w:basedOn w:val="TAL"/>
    <w:uiPriority w:val="99"/>
    <w:rsid w:val="00A82B73"/>
    <w:pPr>
      <w:jc w:val="center"/>
    </w:pPr>
  </w:style>
  <w:style w:type="paragraph" w:customStyle="1" w:styleId="LD">
    <w:name w:val="LD"/>
    <w:rsid w:val="00A82B73"/>
    <w:pPr>
      <w:keepNext/>
      <w:keepLines/>
      <w:overflowPunct w:val="0"/>
      <w:autoSpaceDE w:val="0"/>
      <w:autoSpaceDN w:val="0"/>
      <w:adjustRightInd w:val="0"/>
      <w:spacing w:line="180" w:lineRule="exact"/>
      <w:textAlignment w:val="baseline"/>
    </w:pPr>
    <w:rPr>
      <w:rFonts w:ascii="Courier New" w:hAnsi="Courier New"/>
      <w:noProof/>
      <w:lang w:val="en-GB"/>
    </w:rPr>
  </w:style>
  <w:style w:type="paragraph" w:customStyle="1" w:styleId="EX">
    <w:name w:val="EX"/>
    <w:basedOn w:val="Normal"/>
    <w:rsid w:val="00A82B73"/>
    <w:pPr>
      <w:keepLines/>
      <w:ind w:left="1702" w:hanging="1418"/>
    </w:pPr>
  </w:style>
  <w:style w:type="paragraph" w:customStyle="1" w:styleId="FP">
    <w:name w:val="FP"/>
    <w:basedOn w:val="Normal"/>
    <w:rsid w:val="00A82B73"/>
    <w:pPr>
      <w:spacing w:after="0"/>
    </w:pPr>
  </w:style>
  <w:style w:type="paragraph" w:customStyle="1" w:styleId="NW">
    <w:name w:val="NW"/>
    <w:basedOn w:val="NO"/>
    <w:rsid w:val="00A82B73"/>
    <w:pPr>
      <w:spacing w:after="0"/>
    </w:pPr>
  </w:style>
  <w:style w:type="paragraph" w:customStyle="1" w:styleId="EW">
    <w:name w:val="EW"/>
    <w:basedOn w:val="EX"/>
    <w:rsid w:val="00A82B73"/>
    <w:pPr>
      <w:spacing w:after="0"/>
    </w:pPr>
  </w:style>
  <w:style w:type="paragraph" w:customStyle="1" w:styleId="B10">
    <w:name w:val="B1"/>
    <w:basedOn w:val="List"/>
    <w:link w:val="B1Char"/>
    <w:rsid w:val="00A82B73"/>
    <w:pPr>
      <w:ind w:left="738" w:hanging="454"/>
    </w:pPr>
    <w:rPr>
      <w:rFonts w:eastAsia="Times New Roman"/>
      <w:lang w:val="x-none"/>
    </w:rPr>
  </w:style>
  <w:style w:type="character" w:customStyle="1" w:styleId="B1Char">
    <w:name w:val="B1 Char"/>
    <w:link w:val="B10"/>
    <w:locked/>
    <w:rsid w:val="00E96C25"/>
    <w:rPr>
      <w:rFonts w:eastAsia="Times New Roman" w:cs="Times New Roman"/>
      <w:lang w:val="x-none" w:eastAsia="en-US"/>
    </w:rPr>
  </w:style>
  <w:style w:type="paragraph" w:styleId="TOC6">
    <w:name w:val="toc 6"/>
    <w:basedOn w:val="TOC5"/>
    <w:next w:val="Normal"/>
    <w:rsid w:val="00A82B73"/>
    <w:pPr>
      <w:ind w:left="1985" w:hanging="1985"/>
    </w:pPr>
  </w:style>
  <w:style w:type="paragraph" w:styleId="TOC7">
    <w:name w:val="toc 7"/>
    <w:basedOn w:val="TOC6"/>
    <w:next w:val="Normal"/>
    <w:rsid w:val="00A82B73"/>
    <w:pPr>
      <w:ind w:left="2268" w:hanging="2268"/>
    </w:pPr>
  </w:style>
  <w:style w:type="paragraph" w:styleId="ListBullet2">
    <w:name w:val="List Bullet 2"/>
    <w:basedOn w:val="ListBullet"/>
    <w:rsid w:val="00A82B73"/>
    <w:pPr>
      <w:ind w:left="851"/>
    </w:pPr>
  </w:style>
  <w:style w:type="paragraph" w:styleId="ListBullet">
    <w:name w:val="List Bullet"/>
    <w:basedOn w:val="List"/>
    <w:rsid w:val="00A82B73"/>
  </w:style>
  <w:style w:type="paragraph" w:customStyle="1" w:styleId="EditorsNote">
    <w:name w:val="Editor's Note"/>
    <w:basedOn w:val="NO"/>
    <w:link w:val="EditorsNoteChar"/>
    <w:rsid w:val="00A82B73"/>
    <w:rPr>
      <w:rFonts w:eastAsia="Times New Roman"/>
      <w:color w:val="FF0000"/>
      <w:lang w:val="x-none"/>
    </w:rPr>
  </w:style>
  <w:style w:type="character" w:customStyle="1" w:styleId="EditorsNoteChar">
    <w:name w:val="Editor's Note Char"/>
    <w:link w:val="EditorsNote"/>
    <w:locked/>
    <w:rsid w:val="00FB610B"/>
    <w:rPr>
      <w:rFonts w:eastAsia="Times New Roman" w:cs="Times New Roman"/>
      <w:color w:val="FF0000"/>
      <w:lang w:val="x-none" w:eastAsia="en-US"/>
    </w:rPr>
  </w:style>
  <w:style w:type="paragraph" w:customStyle="1" w:styleId="TH">
    <w:name w:val="TH"/>
    <w:basedOn w:val="FL"/>
    <w:next w:val="FL"/>
    <w:link w:val="THChar"/>
    <w:uiPriority w:val="99"/>
    <w:rsid w:val="00A82B73"/>
    <w:rPr>
      <w:lang w:eastAsia="x-none"/>
    </w:rPr>
  </w:style>
  <w:style w:type="paragraph" w:customStyle="1" w:styleId="FL">
    <w:name w:val="FL"/>
    <w:basedOn w:val="Normal"/>
    <w:rsid w:val="00A82B73"/>
    <w:pPr>
      <w:keepNext/>
      <w:keepLines/>
      <w:spacing w:before="60"/>
      <w:jc w:val="center"/>
    </w:pPr>
    <w:rPr>
      <w:rFonts w:ascii="Arial" w:hAnsi="Arial"/>
      <w:b/>
    </w:rPr>
  </w:style>
  <w:style w:type="paragraph" w:customStyle="1" w:styleId="ZA">
    <w:name w:val="ZA"/>
    <w:rsid w:val="00A82B73"/>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rPr>
  </w:style>
  <w:style w:type="paragraph" w:customStyle="1" w:styleId="ZB">
    <w:name w:val="ZB"/>
    <w:rsid w:val="00A82B73"/>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rPr>
  </w:style>
  <w:style w:type="paragraph" w:customStyle="1" w:styleId="ZT">
    <w:name w:val="ZT"/>
    <w:rsid w:val="00A82B73"/>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rPr>
  </w:style>
  <w:style w:type="paragraph" w:customStyle="1" w:styleId="ZU">
    <w:name w:val="ZU"/>
    <w:rsid w:val="00A82B73"/>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rPr>
  </w:style>
  <w:style w:type="paragraph" w:customStyle="1" w:styleId="TAN">
    <w:name w:val="TAN"/>
    <w:basedOn w:val="TAL"/>
    <w:rsid w:val="00A82B73"/>
    <w:pPr>
      <w:ind w:left="851" w:hanging="851"/>
    </w:pPr>
  </w:style>
  <w:style w:type="paragraph" w:customStyle="1" w:styleId="ZH">
    <w:name w:val="ZH"/>
    <w:rsid w:val="00A82B73"/>
    <w:pPr>
      <w:framePr w:wrap="notBeside" w:vAnchor="page" w:hAnchor="margin" w:xAlign="center" w:y="6805"/>
      <w:widowControl w:val="0"/>
      <w:overflowPunct w:val="0"/>
      <w:autoSpaceDE w:val="0"/>
      <w:autoSpaceDN w:val="0"/>
      <w:adjustRightInd w:val="0"/>
      <w:textAlignment w:val="baseline"/>
    </w:pPr>
    <w:rPr>
      <w:rFonts w:ascii="Arial" w:hAnsi="Arial"/>
      <w:noProof/>
      <w:lang w:val="en-GB"/>
    </w:rPr>
  </w:style>
  <w:style w:type="paragraph" w:customStyle="1" w:styleId="TF">
    <w:name w:val="TF"/>
    <w:basedOn w:val="FL"/>
    <w:rsid w:val="00A82B73"/>
    <w:pPr>
      <w:keepNext w:val="0"/>
      <w:spacing w:before="0" w:after="240"/>
    </w:pPr>
  </w:style>
  <w:style w:type="paragraph" w:customStyle="1" w:styleId="ZG">
    <w:name w:val="ZG"/>
    <w:rsid w:val="00A82B73"/>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rPr>
  </w:style>
  <w:style w:type="paragraph" w:styleId="ListBullet3">
    <w:name w:val="List Bullet 3"/>
    <w:basedOn w:val="ListBullet2"/>
    <w:rsid w:val="00A82B73"/>
    <w:pPr>
      <w:ind w:left="1135"/>
    </w:pPr>
  </w:style>
  <w:style w:type="paragraph" w:styleId="List2">
    <w:name w:val="List 2"/>
    <w:basedOn w:val="List"/>
    <w:rsid w:val="00A82B73"/>
    <w:pPr>
      <w:ind w:left="851"/>
    </w:pPr>
  </w:style>
  <w:style w:type="paragraph" w:styleId="List3">
    <w:name w:val="List 3"/>
    <w:basedOn w:val="List2"/>
    <w:rsid w:val="00A82B73"/>
    <w:pPr>
      <w:ind w:left="1135"/>
    </w:pPr>
  </w:style>
  <w:style w:type="paragraph" w:styleId="List4">
    <w:name w:val="List 4"/>
    <w:basedOn w:val="List3"/>
    <w:rsid w:val="00A82B73"/>
    <w:pPr>
      <w:ind w:left="1418"/>
    </w:pPr>
  </w:style>
  <w:style w:type="paragraph" w:styleId="List5">
    <w:name w:val="List 5"/>
    <w:basedOn w:val="List4"/>
    <w:rsid w:val="00A82B73"/>
    <w:pPr>
      <w:ind w:left="1702"/>
    </w:pPr>
  </w:style>
  <w:style w:type="paragraph" w:styleId="ListBullet4">
    <w:name w:val="List Bullet 4"/>
    <w:basedOn w:val="ListBullet3"/>
    <w:rsid w:val="00A82B73"/>
    <w:pPr>
      <w:ind w:left="1418"/>
    </w:pPr>
  </w:style>
  <w:style w:type="paragraph" w:styleId="ListBullet5">
    <w:name w:val="List Bullet 5"/>
    <w:basedOn w:val="ListBullet4"/>
    <w:rsid w:val="00A82B73"/>
    <w:pPr>
      <w:ind w:left="1702"/>
    </w:pPr>
  </w:style>
  <w:style w:type="paragraph" w:customStyle="1" w:styleId="B20">
    <w:name w:val="B2"/>
    <w:basedOn w:val="List2"/>
    <w:rsid w:val="00A82B73"/>
    <w:pPr>
      <w:ind w:left="1191" w:hanging="454"/>
    </w:pPr>
  </w:style>
  <w:style w:type="paragraph" w:customStyle="1" w:styleId="B30">
    <w:name w:val="B3"/>
    <w:basedOn w:val="List3"/>
    <w:rsid w:val="00A82B73"/>
    <w:pPr>
      <w:ind w:left="1645" w:hanging="454"/>
    </w:pPr>
  </w:style>
  <w:style w:type="paragraph" w:customStyle="1" w:styleId="B4">
    <w:name w:val="B4"/>
    <w:basedOn w:val="List4"/>
    <w:rsid w:val="00A82B73"/>
    <w:pPr>
      <w:ind w:left="2098" w:hanging="454"/>
    </w:pPr>
  </w:style>
  <w:style w:type="paragraph" w:customStyle="1" w:styleId="B5">
    <w:name w:val="B5"/>
    <w:basedOn w:val="List5"/>
    <w:rsid w:val="00A82B73"/>
    <w:pPr>
      <w:ind w:left="2552" w:hanging="454"/>
    </w:pPr>
  </w:style>
  <w:style w:type="paragraph" w:customStyle="1" w:styleId="ZTD">
    <w:name w:val="ZTD"/>
    <w:basedOn w:val="ZB"/>
    <w:rsid w:val="00A82B73"/>
    <w:pPr>
      <w:framePr w:hRule="auto" w:wrap="notBeside" w:y="852"/>
    </w:pPr>
    <w:rPr>
      <w:i w:val="0"/>
      <w:sz w:val="40"/>
    </w:rPr>
  </w:style>
  <w:style w:type="paragraph" w:customStyle="1" w:styleId="ZV">
    <w:name w:val="ZV"/>
    <w:basedOn w:val="ZU"/>
    <w:rsid w:val="00A82B73"/>
    <w:pPr>
      <w:framePr w:wrap="notBeside" w:y="16161"/>
    </w:pPr>
  </w:style>
  <w:style w:type="paragraph" w:styleId="IndexHeading">
    <w:name w:val="index heading"/>
    <w:basedOn w:val="Normal"/>
    <w:next w:val="Normal"/>
    <w:semiHidden/>
    <w:rsid w:val="000F57EB"/>
    <w:pPr>
      <w:pBdr>
        <w:top w:val="single" w:sz="12" w:space="0" w:color="auto"/>
      </w:pBdr>
      <w:spacing w:before="360" w:after="240"/>
    </w:pPr>
    <w:rPr>
      <w:b/>
      <w:i/>
      <w:sz w:val="26"/>
    </w:rPr>
  </w:style>
  <w:style w:type="character" w:styleId="Hyperlink">
    <w:name w:val="Hyperlink"/>
    <w:rsid w:val="000F57EB"/>
    <w:rPr>
      <w:rFonts w:cs="Times New Roman"/>
      <w:color w:val="0000FF"/>
      <w:u w:val="single"/>
    </w:rPr>
  </w:style>
  <w:style w:type="character" w:styleId="FollowedHyperlink">
    <w:name w:val="FollowedHyperlink"/>
    <w:rsid w:val="000F57EB"/>
    <w:rPr>
      <w:rFonts w:cs="Times New Roman"/>
      <w:color w:val="800080"/>
      <w:u w:val="single"/>
    </w:rPr>
  </w:style>
  <w:style w:type="paragraph" w:customStyle="1" w:styleId="B3">
    <w:name w:val="B3+"/>
    <w:basedOn w:val="B30"/>
    <w:rsid w:val="00A82B73"/>
    <w:pPr>
      <w:numPr>
        <w:numId w:val="3"/>
      </w:numPr>
      <w:tabs>
        <w:tab w:val="left" w:pos="1134"/>
      </w:tabs>
    </w:pPr>
  </w:style>
  <w:style w:type="paragraph" w:customStyle="1" w:styleId="B1">
    <w:name w:val="B1+"/>
    <w:basedOn w:val="B10"/>
    <w:link w:val="B1Car"/>
    <w:rsid w:val="00A82B73"/>
    <w:pPr>
      <w:numPr>
        <w:numId w:val="1"/>
      </w:numPr>
      <w:tabs>
        <w:tab w:val="clear" w:pos="643"/>
        <w:tab w:val="num" w:pos="737"/>
      </w:tabs>
      <w:ind w:left="737" w:hanging="453"/>
    </w:pPr>
    <w:rPr>
      <w:rFonts w:eastAsia="SimSun"/>
      <w:lang w:val="en-GB"/>
    </w:rPr>
  </w:style>
  <w:style w:type="paragraph" w:customStyle="1" w:styleId="B2">
    <w:name w:val="B2+"/>
    <w:basedOn w:val="B20"/>
    <w:uiPriority w:val="99"/>
    <w:rsid w:val="00A82B73"/>
    <w:pPr>
      <w:numPr>
        <w:numId w:val="2"/>
      </w:numPr>
      <w:tabs>
        <w:tab w:val="clear" w:pos="360"/>
        <w:tab w:val="num" w:pos="1191"/>
      </w:tabs>
      <w:ind w:left="1191" w:hanging="454"/>
    </w:pPr>
  </w:style>
  <w:style w:type="paragraph" w:customStyle="1" w:styleId="BL">
    <w:name w:val="BL"/>
    <w:basedOn w:val="Normal"/>
    <w:rsid w:val="00A82B73"/>
    <w:pPr>
      <w:numPr>
        <w:numId w:val="4"/>
      </w:numPr>
      <w:tabs>
        <w:tab w:val="left" w:pos="851"/>
      </w:tabs>
    </w:pPr>
  </w:style>
  <w:style w:type="paragraph" w:customStyle="1" w:styleId="BN">
    <w:name w:val="BN"/>
    <w:basedOn w:val="Normal"/>
    <w:rsid w:val="00A82B73"/>
    <w:pPr>
      <w:numPr>
        <w:numId w:val="5"/>
      </w:numPr>
    </w:pPr>
  </w:style>
  <w:style w:type="paragraph" w:styleId="BodyText">
    <w:name w:val="Body Text"/>
    <w:basedOn w:val="Normal"/>
    <w:link w:val="BodyTextChar1"/>
    <w:rsid w:val="000F57EB"/>
    <w:pPr>
      <w:keepNext/>
      <w:spacing w:after="140"/>
    </w:pPr>
  </w:style>
  <w:style w:type="character" w:customStyle="1" w:styleId="BodyTextChar">
    <w:name w:val="Body Text Char"/>
    <w:locked/>
    <w:rsid w:val="00321118"/>
    <w:rPr>
      <w:rFonts w:ascii="Times New Roman" w:eastAsia="Arial Unicode MS" w:hAnsi="Times New Roman" w:cs="Times New Roman"/>
      <w:sz w:val="20"/>
      <w:szCs w:val="20"/>
    </w:rPr>
  </w:style>
  <w:style w:type="character" w:customStyle="1" w:styleId="BodyTextChar1">
    <w:name w:val="Body Text Char1"/>
    <w:link w:val="BodyText"/>
    <w:locked/>
    <w:rsid w:val="008F7446"/>
    <w:rPr>
      <w:rFonts w:cs="Times New Roman"/>
      <w:lang w:val="en-GB" w:eastAsia="en-US" w:bidi="ar-SA"/>
    </w:rPr>
  </w:style>
  <w:style w:type="paragraph" w:styleId="BlockText">
    <w:name w:val="Block Text"/>
    <w:basedOn w:val="Normal"/>
    <w:rsid w:val="000F57EB"/>
    <w:pPr>
      <w:spacing w:after="120"/>
      <w:ind w:left="1440" w:right="1440"/>
    </w:pPr>
  </w:style>
  <w:style w:type="paragraph" w:styleId="BodyText2">
    <w:name w:val="Body Text 2"/>
    <w:basedOn w:val="Normal"/>
    <w:link w:val="BodyText2Char"/>
    <w:rsid w:val="000F57EB"/>
    <w:pPr>
      <w:spacing w:after="120" w:line="480" w:lineRule="auto"/>
    </w:pPr>
  </w:style>
  <w:style w:type="character" w:customStyle="1" w:styleId="BodyText2Char">
    <w:name w:val="Body Text 2 Char"/>
    <w:link w:val="BodyText2"/>
    <w:locked/>
    <w:rsid w:val="008F7446"/>
    <w:rPr>
      <w:rFonts w:cs="Times New Roman"/>
      <w:lang w:val="en-GB" w:eastAsia="en-US" w:bidi="ar-SA"/>
    </w:rPr>
  </w:style>
  <w:style w:type="paragraph" w:styleId="BodyText3">
    <w:name w:val="Body Text 3"/>
    <w:basedOn w:val="Normal"/>
    <w:link w:val="BodyText3Char"/>
    <w:rsid w:val="000F57EB"/>
    <w:pPr>
      <w:spacing w:after="120"/>
    </w:pPr>
    <w:rPr>
      <w:sz w:val="16"/>
      <w:szCs w:val="16"/>
    </w:rPr>
  </w:style>
  <w:style w:type="character" w:customStyle="1" w:styleId="BodyText3Char">
    <w:name w:val="Body Text 3 Char"/>
    <w:link w:val="BodyText3"/>
    <w:locked/>
    <w:rsid w:val="008F7446"/>
    <w:rPr>
      <w:rFonts w:cs="Times New Roman"/>
      <w:sz w:val="16"/>
      <w:szCs w:val="16"/>
      <w:lang w:val="en-GB" w:eastAsia="en-US" w:bidi="ar-SA"/>
    </w:rPr>
  </w:style>
  <w:style w:type="paragraph" w:styleId="BodyTextFirstIndent">
    <w:name w:val="Body Text First Indent"/>
    <w:basedOn w:val="BodyText"/>
    <w:link w:val="BodyTextFirstIndentChar"/>
    <w:rsid w:val="000F57EB"/>
    <w:pPr>
      <w:keepNext w:val="0"/>
      <w:spacing w:after="120"/>
      <w:ind w:firstLine="210"/>
    </w:pPr>
  </w:style>
  <w:style w:type="character" w:customStyle="1" w:styleId="BodyTextFirstIndentChar">
    <w:name w:val="Body Text First Indent Char"/>
    <w:basedOn w:val="BodyTextChar1"/>
    <w:link w:val="BodyTextFirstIndent"/>
    <w:locked/>
    <w:rsid w:val="008F7446"/>
    <w:rPr>
      <w:rFonts w:cs="Times New Roman"/>
      <w:lang w:val="en-GB" w:eastAsia="en-US" w:bidi="ar-SA"/>
    </w:rPr>
  </w:style>
  <w:style w:type="paragraph" w:styleId="BodyTextIndent">
    <w:name w:val="Body Text Indent"/>
    <w:basedOn w:val="Normal"/>
    <w:link w:val="BodyTextIndentChar"/>
    <w:rsid w:val="000F57EB"/>
    <w:pPr>
      <w:spacing w:after="120"/>
      <w:ind w:left="283"/>
    </w:pPr>
  </w:style>
  <w:style w:type="character" w:customStyle="1" w:styleId="BodyTextIndentChar">
    <w:name w:val="Body Text Indent Char"/>
    <w:link w:val="BodyTextIndent"/>
    <w:locked/>
    <w:rsid w:val="008F7446"/>
    <w:rPr>
      <w:rFonts w:cs="Times New Roman"/>
      <w:lang w:val="en-GB" w:eastAsia="en-US" w:bidi="ar-SA"/>
    </w:rPr>
  </w:style>
  <w:style w:type="paragraph" w:styleId="BodyTextFirstIndent2">
    <w:name w:val="Body Text First Indent 2"/>
    <w:basedOn w:val="BodyTextIndent"/>
    <w:link w:val="BodyTextFirstIndent2Char"/>
    <w:rsid w:val="000F57EB"/>
    <w:pPr>
      <w:ind w:firstLine="210"/>
    </w:pPr>
  </w:style>
  <w:style w:type="character" w:customStyle="1" w:styleId="BodyTextFirstIndent2Char">
    <w:name w:val="Body Text First Indent 2 Char"/>
    <w:basedOn w:val="BodyTextIndentChar"/>
    <w:link w:val="BodyTextFirstIndent2"/>
    <w:locked/>
    <w:rsid w:val="008F7446"/>
    <w:rPr>
      <w:rFonts w:cs="Times New Roman"/>
      <w:lang w:val="en-GB" w:eastAsia="en-US" w:bidi="ar-SA"/>
    </w:rPr>
  </w:style>
  <w:style w:type="paragraph" w:styleId="BodyTextIndent2">
    <w:name w:val="Body Text Indent 2"/>
    <w:basedOn w:val="Normal"/>
    <w:link w:val="BodyTextIndent2Char"/>
    <w:rsid w:val="000F57EB"/>
    <w:pPr>
      <w:spacing w:after="120" w:line="480" w:lineRule="auto"/>
      <w:ind w:left="283"/>
    </w:pPr>
  </w:style>
  <w:style w:type="character" w:customStyle="1" w:styleId="BodyTextIndent2Char">
    <w:name w:val="Body Text Indent 2 Char"/>
    <w:link w:val="BodyTextIndent2"/>
    <w:locked/>
    <w:rsid w:val="008F7446"/>
    <w:rPr>
      <w:rFonts w:cs="Times New Roman"/>
      <w:lang w:val="en-GB" w:eastAsia="en-US" w:bidi="ar-SA"/>
    </w:rPr>
  </w:style>
  <w:style w:type="paragraph" w:styleId="BodyTextIndent3">
    <w:name w:val="Body Text Indent 3"/>
    <w:basedOn w:val="Normal"/>
    <w:link w:val="BodyTextIndent3Char"/>
    <w:rsid w:val="000F57EB"/>
    <w:pPr>
      <w:spacing w:after="120"/>
      <w:ind w:left="283"/>
    </w:pPr>
    <w:rPr>
      <w:sz w:val="16"/>
      <w:szCs w:val="16"/>
    </w:rPr>
  </w:style>
  <w:style w:type="character" w:customStyle="1" w:styleId="BodyTextIndent3Char">
    <w:name w:val="Body Text Indent 3 Char"/>
    <w:link w:val="BodyTextIndent3"/>
    <w:locked/>
    <w:rsid w:val="008F7446"/>
    <w:rPr>
      <w:rFonts w:cs="Times New Roman"/>
      <w:sz w:val="16"/>
      <w:szCs w:val="16"/>
      <w:lang w:val="en-GB" w:eastAsia="en-US" w:bidi="ar-SA"/>
    </w:rPr>
  </w:style>
  <w:style w:type="paragraph" w:styleId="Caption">
    <w:name w:val="caption"/>
    <w:basedOn w:val="Normal"/>
    <w:next w:val="Normal"/>
    <w:uiPriority w:val="35"/>
    <w:qFormat/>
    <w:rsid w:val="000F57EB"/>
    <w:pPr>
      <w:spacing w:before="120" w:after="120"/>
    </w:pPr>
    <w:rPr>
      <w:b/>
      <w:bCs/>
    </w:rPr>
  </w:style>
  <w:style w:type="paragraph" w:styleId="Closing">
    <w:name w:val="Closing"/>
    <w:basedOn w:val="Normal"/>
    <w:link w:val="ClosingChar"/>
    <w:rsid w:val="000F57EB"/>
    <w:pPr>
      <w:ind w:left="4252"/>
    </w:pPr>
  </w:style>
  <w:style w:type="character" w:customStyle="1" w:styleId="ClosingChar">
    <w:name w:val="Closing Char"/>
    <w:link w:val="Closing"/>
    <w:locked/>
    <w:rsid w:val="008F7446"/>
    <w:rPr>
      <w:rFonts w:cs="Times New Roman"/>
      <w:lang w:val="en-GB" w:eastAsia="en-US" w:bidi="ar-SA"/>
    </w:rPr>
  </w:style>
  <w:style w:type="character" w:styleId="CommentReference">
    <w:name w:val="annotation reference"/>
    <w:rsid w:val="000F57EB"/>
    <w:rPr>
      <w:rFonts w:cs="Times New Roman"/>
      <w:sz w:val="16"/>
      <w:szCs w:val="16"/>
    </w:rPr>
  </w:style>
  <w:style w:type="paragraph" w:styleId="CommentText">
    <w:name w:val="annotation text"/>
    <w:basedOn w:val="Normal"/>
    <w:link w:val="CommentTextChar2"/>
    <w:rsid w:val="000F57EB"/>
  </w:style>
  <w:style w:type="character" w:customStyle="1" w:styleId="CommentTextChar">
    <w:name w:val="Comment Text Char"/>
    <w:locked/>
    <w:rsid w:val="001711A1"/>
    <w:rPr>
      <w:rFonts w:eastAsia="Times New Roman" w:cs="Times New Roman"/>
      <w:lang w:val="en-US" w:eastAsia="en-US" w:bidi="ar-SA"/>
    </w:rPr>
  </w:style>
  <w:style w:type="character" w:customStyle="1" w:styleId="CommentTextChar2">
    <w:name w:val="Comment Text Char2"/>
    <w:link w:val="CommentText"/>
    <w:locked/>
    <w:rsid w:val="00F64E15"/>
    <w:rPr>
      <w:rFonts w:cs="Times New Roman"/>
      <w:lang w:val="en-GB" w:eastAsia="en-US" w:bidi="ar-SA"/>
    </w:rPr>
  </w:style>
  <w:style w:type="paragraph" w:styleId="Date">
    <w:name w:val="Date"/>
    <w:basedOn w:val="Normal"/>
    <w:next w:val="Normal"/>
    <w:link w:val="DateChar"/>
    <w:rsid w:val="000F57EB"/>
  </w:style>
  <w:style w:type="character" w:customStyle="1" w:styleId="DateChar">
    <w:name w:val="Date Char"/>
    <w:link w:val="Date"/>
    <w:locked/>
    <w:rsid w:val="008F7446"/>
    <w:rPr>
      <w:rFonts w:cs="Times New Roman"/>
      <w:lang w:val="en-GB" w:eastAsia="en-US" w:bidi="ar-SA"/>
    </w:rPr>
  </w:style>
  <w:style w:type="paragraph" w:styleId="DocumentMap">
    <w:name w:val="Document Map"/>
    <w:basedOn w:val="Normal"/>
    <w:link w:val="DocumentMapChar1"/>
    <w:rsid w:val="000F57EB"/>
    <w:pPr>
      <w:shd w:val="clear" w:color="auto" w:fill="000080"/>
    </w:pPr>
    <w:rPr>
      <w:rFonts w:ascii="Tahoma" w:hAnsi="Tahoma" w:cs="Tahoma"/>
    </w:rPr>
  </w:style>
  <w:style w:type="character" w:customStyle="1" w:styleId="DocumentMapChar">
    <w:name w:val="Document Map Char"/>
    <w:locked/>
    <w:rsid w:val="00030407"/>
    <w:rPr>
      <w:rFonts w:ascii="Arial Unicode MS" w:eastAsia="Arial Unicode MS" w:hAnsi="Times New Roman" w:cs="Arial Unicode MS"/>
      <w:sz w:val="18"/>
      <w:szCs w:val="18"/>
    </w:rPr>
  </w:style>
  <w:style w:type="character" w:customStyle="1" w:styleId="DocumentMapChar1">
    <w:name w:val="Document Map Char1"/>
    <w:link w:val="DocumentMap"/>
    <w:locked/>
    <w:rsid w:val="008F7446"/>
    <w:rPr>
      <w:rFonts w:ascii="Tahoma" w:hAnsi="Tahoma" w:cs="Tahoma"/>
      <w:lang w:val="en-GB" w:eastAsia="en-US" w:bidi="ar-SA"/>
    </w:rPr>
  </w:style>
  <w:style w:type="paragraph" w:styleId="E-mailSignature">
    <w:name w:val="E-mail Signature"/>
    <w:basedOn w:val="Normal"/>
    <w:link w:val="E-mailSignatureChar"/>
    <w:rsid w:val="000F57EB"/>
  </w:style>
  <w:style w:type="character" w:customStyle="1" w:styleId="E-mailSignatureChar">
    <w:name w:val="E-mail Signature Char"/>
    <w:link w:val="E-mailSignature"/>
    <w:locked/>
    <w:rsid w:val="008F7446"/>
    <w:rPr>
      <w:rFonts w:cs="Times New Roman"/>
      <w:lang w:val="en-GB" w:eastAsia="en-US" w:bidi="ar-SA"/>
    </w:rPr>
  </w:style>
  <w:style w:type="character" w:styleId="Emphasis">
    <w:name w:val="Emphasis"/>
    <w:qFormat/>
    <w:rsid w:val="000F57EB"/>
    <w:rPr>
      <w:rFonts w:cs="Times New Roman"/>
      <w:i/>
      <w:iCs/>
    </w:rPr>
  </w:style>
  <w:style w:type="character" w:styleId="EndnoteReference">
    <w:name w:val="endnote reference"/>
    <w:semiHidden/>
    <w:rsid w:val="000F57EB"/>
    <w:rPr>
      <w:rFonts w:cs="Times New Roman"/>
      <w:vertAlign w:val="superscript"/>
    </w:rPr>
  </w:style>
  <w:style w:type="paragraph" w:styleId="EndnoteText">
    <w:name w:val="endnote text"/>
    <w:basedOn w:val="Normal"/>
    <w:link w:val="EndnoteTextChar"/>
    <w:semiHidden/>
    <w:rsid w:val="000F57EB"/>
  </w:style>
  <w:style w:type="character" w:customStyle="1" w:styleId="EndnoteTextChar">
    <w:name w:val="Endnote Text Char"/>
    <w:link w:val="EndnoteText"/>
    <w:semiHidden/>
    <w:locked/>
    <w:rsid w:val="008F7446"/>
    <w:rPr>
      <w:rFonts w:cs="Times New Roman"/>
      <w:lang w:val="en-GB" w:eastAsia="en-US" w:bidi="ar-SA"/>
    </w:rPr>
  </w:style>
  <w:style w:type="paragraph" w:styleId="EnvelopeAddress">
    <w:name w:val="envelope address"/>
    <w:basedOn w:val="Normal"/>
    <w:rsid w:val="000F57EB"/>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0F57EB"/>
    <w:rPr>
      <w:rFonts w:ascii="Arial" w:hAnsi="Arial" w:cs="Arial"/>
    </w:rPr>
  </w:style>
  <w:style w:type="character" w:styleId="HTMLAcronym">
    <w:name w:val="HTML Acronym"/>
    <w:rsid w:val="000F57EB"/>
    <w:rPr>
      <w:rFonts w:cs="Times New Roman"/>
    </w:rPr>
  </w:style>
  <w:style w:type="paragraph" w:styleId="HTMLAddress">
    <w:name w:val="HTML Address"/>
    <w:basedOn w:val="Normal"/>
    <w:link w:val="HTMLAddressChar"/>
    <w:rsid w:val="000F57EB"/>
    <w:rPr>
      <w:i/>
      <w:iCs/>
    </w:rPr>
  </w:style>
  <w:style w:type="character" w:customStyle="1" w:styleId="HTMLAddressChar">
    <w:name w:val="HTML Address Char"/>
    <w:link w:val="HTMLAddress"/>
    <w:locked/>
    <w:rsid w:val="008F7446"/>
    <w:rPr>
      <w:rFonts w:cs="Times New Roman"/>
      <w:i/>
      <w:iCs/>
      <w:lang w:val="en-GB" w:eastAsia="en-US" w:bidi="ar-SA"/>
    </w:rPr>
  </w:style>
  <w:style w:type="character" w:styleId="HTMLCite">
    <w:name w:val="HTML Cite"/>
    <w:rsid w:val="000F57EB"/>
    <w:rPr>
      <w:rFonts w:cs="Times New Roman"/>
      <w:i/>
      <w:iCs/>
    </w:rPr>
  </w:style>
  <w:style w:type="character" w:styleId="HTMLCode">
    <w:name w:val="HTML Code"/>
    <w:rsid w:val="000F57EB"/>
    <w:rPr>
      <w:rFonts w:ascii="Courier New" w:hAnsi="Courier New" w:cs="Times New Roman"/>
      <w:sz w:val="20"/>
      <w:szCs w:val="20"/>
    </w:rPr>
  </w:style>
  <w:style w:type="character" w:styleId="HTMLDefinition">
    <w:name w:val="HTML Definition"/>
    <w:rsid w:val="000F57EB"/>
    <w:rPr>
      <w:rFonts w:cs="Times New Roman"/>
      <w:i/>
      <w:iCs/>
    </w:rPr>
  </w:style>
  <w:style w:type="character" w:styleId="HTMLKeyboard">
    <w:name w:val="HTML Keyboard"/>
    <w:rsid w:val="000F57EB"/>
    <w:rPr>
      <w:rFonts w:ascii="Courier New" w:hAnsi="Courier New" w:cs="Times New Roman"/>
      <w:sz w:val="20"/>
      <w:szCs w:val="20"/>
    </w:rPr>
  </w:style>
  <w:style w:type="paragraph" w:styleId="HTMLPreformatted">
    <w:name w:val="HTML Preformatted"/>
    <w:basedOn w:val="Normal"/>
    <w:link w:val="HTMLPreformattedChar"/>
    <w:rsid w:val="000F57EB"/>
    <w:rPr>
      <w:rFonts w:ascii="Courier New" w:hAnsi="Courier New" w:cs="Courier New"/>
    </w:rPr>
  </w:style>
  <w:style w:type="character" w:customStyle="1" w:styleId="HTMLPreformattedChar">
    <w:name w:val="HTML Preformatted Char"/>
    <w:link w:val="HTMLPreformatted"/>
    <w:locked/>
    <w:rsid w:val="008F7446"/>
    <w:rPr>
      <w:rFonts w:ascii="Courier New" w:hAnsi="Courier New" w:cs="Courier New"/>
      <w:lang w:val="en-GB" w:eastAsia="en-US" w:bidi="ar-SA"/>
    </w:rPr>
  </w:style>
  <w:style w:type="character" w:styleId="HTMLSample">
    <w:name w:val="HTML Sample"/>
    <w:rsid w:val="000F57EB"/>
    <w:rPr>
      <w:rFonts w:ascii="Courier New" w:hAnsi="Courier New" w:cs="Times New Roman"/>
    </w:rPr>
  </w:style>
  <w:style w:type="character" w:styleId="HTMLTypewriter">
    <w:name w:val="HTML Typewriter"/>
    <w:rsid w:val="000F57EB"/>
    <w:rPr>
      <w:rFonts w:ascii="Courier New" w:hAnsi="Courier New" w:cs="Times New Roman"/>
      <w:sz w:val="20"/>
      <w:szCs w:val="20"/>
    </w:rPr>
  </w:style>
  <w:style w:type="character" w:styleId="HTMLVariable">
    <w:name w:val="HTML Variable"/>
    <w:rsid w:val="000F57EB"/>
    <w:rPr>
      <w:rFonts w:cs="Times New Roman"/>
      <w:i/>
      <w:iCs/>
    </w:rPr>
  </w:style>
  <w:style w:type="paragraph" w:styleId="Index3">
    <w:name w:val="index 3"/>
    <w:basedOn w:val="Normal"/>
    <w:next w:val="Normal"/>
    <w:autoRedefine/>
    <w:semiHidden/>
    <w:rsid w:val="000F57EB"/>
    <w:pPr>
      <w:ind w:left="600" w:hanging="200"/>
    </w:pPr>
  </w:style>
  <w:style w:type="paragraph" w:styleId="Index4">
    <w:name w:val="index 4"/>
    <w:basedOn w:val="Normal"/>
    <w:next w:val="Normal"/>
    <w:autoRedefine/>
    <w:semiHidden/>
    <w:rsid w:val="000F57EB"/>
    <w:pPr>
      <w:ind w:left="800" w:hanging="200"/>
    </w:pPr>
  </w:style>
  <w:style w:type="paragraph" w:styleId="Index5">
    <w:name w:val="index 5"/>
    <w:basedOn w:val="Normal"/>
    <w:next w:val="Normal"/>
    <w:autoRedefine/>
    <w:semiHidden/>
    <w:rsid w:val="000F57EB"/>
    <w:pPr>
      <w:ind w:left="1000" w:hanging="200"/>
    </w:pPr>
  </w:style>
  <w:style w:type="paragraph" w:styleId="Index6">
    <w:name w:val="index 6"/>
    <w:basedOn w:val="Normal"/>
    <w:next w:val="Normal"/>
    <w:autoRedefine/>
    <w:semiHidden/>
    <w:rsid w:val="000F57EB"/>
    <w:pPr>
      <w:ind w:left="1200" w:hanging="200"/>
    </w:pPr>
  </w:style>
  <w:style w:type="paragraph" w:styleId="Index7">
    <w:name w:val="index 7"/>
    <w:basedOn w:val="Normal"/>
    <w:next w:val="Normal"/>
    <w:autoRedefine/>
    <w:semiHidden/>
    <w:rsid w:val="000F57EB"/>
    <w:pPr>
      <w:ind w:left="1400" w:hanging="200"/>
    </w:pPr>
  </w:style>
  <w:style w:type="paragraph" w:styleId="Index8">
    <w:name w:val="index 8"/>
    <w:basedOn w:val="Normal"/>
    <w:next w:val="Normal"/>
    <w:autoRedefine/>
    <w:semiHidden/>
    <w:rsid w:val="000F57EB"/>
    <w:pPr>
      <w:ind w:left="1600" w:hanging="200"/>
    </w:pPr>
  </w:style>
  <w:style w:type="paragraph" w:styleId="Index9">
    <w:name w:val="index 9"/>
    <w:basedOn w:val="Normal"/>
    <w:next w:val="Normal"/>
    <w:autoRedefine/>
    <w:semiHidden/>
    <w:rsid w:val="000F57EB"/>
    <w:pPr>
      <w:ind w:left="1800" w:hanging="200"/>
    </w:pPr>
  </w:style>
  <w:style w:type="character" w:styleId="LineNumber">
    <w:name w:val="line number"/>
    <w:rsid w:val="000F57EB"/>
    <w:rPr>
      <w:rFonts w:cs="Times New Roman"/>
    </w:rPr>
  </w:style>
  <w:style w:type="paragraph" w:styleId="ListContinue">
    <w:name w:val="List Continue"/>
    <w:basedOn w:val="Normal"/>
    <w:rsid w:val="000F57EB"/>
    <w:pPr>
      <w:spacing w:after="120"/>
      <w:ind w:left="283"/>
    </w:pPr>
  </w:style>
  <w:style w:type="paragraph" w:styleId="ListContinue2">
    <w:name w:val="List Continue 2"/>
    <w:basedOn w:val="Normal"/>
    <w:rsid w:val="000F57EB"/>
    <w:pPr>
      <w:spacing w:after="120"/>
      <w:ind w:left="566"/>
    </w:pPr>
  </w:style>
  <w:style w:type="paragraph" w:styleId="ListContinue3">
    <w:name w:val="List Continue 3"/>
    <w:basedOn w:val="Normal"/>
    <w:rsid w:val="000F57EB"/>
    <w:pPr>
      <w:spacing w:after="120"/>
      <w:ind w:left="849"/>
    </w:pPr>
  </w:style>
  <w:style w:type="paragraph" w:styleId="ListContinue4">
    <w:name w:val="List Continue 4"/>
    <w:basedOn w:val="Normal"/>
    <w:rsid w:val="000F57EB"/>
    <w:pPr>
      <w:spacing w:after="120"/>
      <w:ind w:left="1132"/>
    </w:pPr>
  </w:style>
  <w:style w:type="paragraph" w:styleId="ListContinue5">
    <w:name w:val="List Continue 5"/>
    <w:basedOn w:val="Normal"/>
    <w:rsid w:val="000F57EB"/>
    <w:pPr>
      <w:spacing w:after="120"/>
      <w:ind w:left="1415"/>
    </w:pPr>
  </w:style>
  <w:style w:type="paragraph" w:styleId="ListNumber3">
    <w:name w:val="List Number 3"/>
    <w:basedOn w:val="Normal"/>
    <w:rsid w:val="000F57EB"/>
    <w:pPr>
      <w:tabs>
        <w:tab w:val="num" w:pos="926"/>
      </w:tabs>
      <w:ind w:left="926" w:hanging="360"/>
    </w:pPr>
  </w:style>
  <w:style w:type="paragraph" w:styleId="ListNumber4">
    <w:name w:val="List Number 4"/>
    <w:basedOn w:val="Normal"/>
    <w:rsid w:val="000F57EB"/>
    <w:pPr>
      <w:tabs>
        <w:tab w:val="num" w:pos="1209"/>
      </w:tabs>
      <w:ind w:left="1209" w:hanging="360"/>
    </w:pPr>
  </w:style>
  <w:style w:type="paragraph" w:styleId="ListNumber5">
    <w:name w:val="List Number 5"/>
    <w:basedOn w:val="Normal"/>
    <w:rsid w:val="000F57EB"/>
    <w:pPr>
      <w:tabs>
        <w:tab w:val="num" w:pos="1492"/>
      </w:tabs>
      <w:ind w:left="1492" w:hanging="360"/>
    </w:pPr>
  </w:style>
  <w:style w:type="paragraph" w:styleId="MacroText">
    <w:name w:val="macro"/>
    <w:link w:val="MacroTextChar"/>
    <w:semiHidden/>
    <w:rsid w:val="000F57EB"/>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character" w:customStyle="1" w:styleId="MacroTextChar">
    <w:name w:val="Macro Text Char"/>
    <w:link w:val="MacroText"/>
    <w:semiHidden/>
    <w:locked/>
    <w:rsid w:val="008F7446"/>
    <w:rPr>
      <w:rFonts w:ascii="Courier New" w:hAnsi="Courier New" w:cs="Courier New"/>
      <w:lang w:val="en-GB" w:eastAsia="en-US" w:bidi="ar-SA"/>
    </w:rPr>
  </w:style>
  <w:style w:type="paragraph" w:styleId="MessageHeader">
    <w:name w:val="Message Header"/>
    <w:basedOn w:val="Normal"/>
    <w:link w:val="MessageHeaderChar"/>
    <w:rsid w:val="000F57E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locked/>
    <w:rsid w:val="008F7446"/>
    <w:rPr>
      <w:rFonts w:ascii="Arial" w:hAnsi="Arial" w:cs="Arial"/>
      <w:sz w:val="24"/>
      <w:szCs w:val="24"/>
      <w:lang w:val="en-GB" w:eastAsia="en-US" w:bidi="ar-SA"/>
    </w:rPr>
  </w:style>
  <w:style w:type="paragraph" w:styleId="NormalWeb">
    <w:name w:val="Normal (Web)"/>
    <w:basedOn w:val="Normal"/>
    <w:rsid w:val="000F57EB"/>
    <w:rPr>
      <w:sz w:val="24"/>
      <w:szCs w:val="24"/>
    </w:rPr>
  </w:style>
  <w:style w:type="paragraph" w:styleId="NormalIndent">
    <w:name w:val="Normal Indent"/>
    <w:basedOn w:val="Normal"/>
    <w:rsid w:val="000F57EB"/>
    <w:pPr>
      <w:ind w:left="720"/>
    </w:pPr>
  </w:style>
  <w:style w:type="paragraph" w:styleId="NoteHeading">
    <w:name w:val="Note Heading"/>
    <w:basedOn w:val="Normal"/>
    <w:next w:val="Normal"/>
    <w:link w:val="NoteHeadingChar"/>
    <w:rsid w:val="000F57EB"/>
  </w:style>
  <w:style w:type="character" w:customStyle="1" w:styleId="NoteHeadingChar">
    <w:name w:val="Note Heading Char"/>
    <w:link w:val="NoteHeading"/>
    <w:locked/>
    <w:rsid w:val="008F7446"/>
    <w:rPr>
      <w:rFonts w:cs="Times New Roman"/>
      <w:lang w:val="en-GB" w:eastAsia="en-US" w:bidi="ar-SA"/>
    </w:rPr>
  </w:style>
  <w:style w:type="character" w:styleId="PageNumber">
    <w:name w:val="page number"/>
    <w:rsid w:val="000F57EB"/>
    <w:rPr>
      <w:rFonts w:cs="Times New Roman"/>
    </w:rPr>
  </w:style>
  <w:style w:type="paragraph" w:styleId="PlainText">
    <w:name w:val="Plain Text"/>
    <w:basedOn w:val="Normal"/>
    <w:link w:val="PlainTextChar"/>
    <w:rsid w:val="000F57EB"/>
    <w:rPr>
      <w:rFonts w:ascii="Courier New" w:hAnsi="Courier New" w:cs="Courier New"/>
    </w:rPr>
  </w:style>
  <w:style w:type="character" w:customStyle="1" w:styleId="PlainTextChar">
    <w:name w:val="Plain Text Char"/>
    <w:link w:val="PlainText"/>
    <w:locked/>
    <w:rsid w:val="008F7446"/>
    <w:rPr>
      <w:rFonts w:ascii="Courier New" w:hAnsi="Courier New" w:cs="Courier New"/>
      <w:lang w:val="en-GB" w:eastAsia="en-US" w:bidi="ar-SA"/>
    </w:rPr>
  </w:style>
  <w:style w:type="paragraph" w:styleId="Salutation">
    <w:name w:val="Salutation"/>
    <w:basedOn w:val="Normal"/>
    <w:next w:val="Normal"/>
    <w:link w:val="SalutationChar"/>
    <w:rsid w:val="000F57EB"/>
  </w:style>
  <w:style w:type="character" w:customStyle="1" w:styleId="SalutationChar">
    <w:name w:val="Salutation Char"/>
    <w:link w:val="Salutation"/>
    <w:locked/>
    <w:rsid w:val="008F7446"/>
    <w:rPr>
      <w:rFonts w:cs="Times New Roman"/>
      <w:lang w:val="en-GB" w:eastAsia="en-US" w:bidi="ar-SA"/>
    </w:rPr>
  </w:style>
  <w:style w:type="paragraph" w:styleId="Signature">
    <w:name w:val="Signature"/>
    <w:basedOn w:val="Normal"/>
    <w:link w:val="SignatureChar"/>
    <w:rsid w:val="000F57EB"/>
    <w:pPr>
      <w:ind w:left="4252"/>
    </w:pPr>
  </w:style>
  <w:style w:type="character" w:customStyle="1" w:styleId="SignatureChar">
    <w:name w:val="Signature Char"/>
    <w:link w:val="Signature"/>
    <w:locked/>
    <w:rsid w:val="008F7446"/>
    <w:rPr>
      <w:rFonts w:cs="Times New Roman"/>
      <w:lang w:val="en-GB" w:eastAsia="en-US" w:bidi="ar-SA"/>
    </w:rPr>
  </w:style>
  <w:style w:type="character" w:styleId="Strong">
    <w:name w:val="Strong"/>
    <w:qFormat/>
    <w:rsid w:val="000F57EB"/>
    <w:rPr>
      <w:rFonts w:cs="Times New Roman"/>
      <w:b/>
      <w:bCs/>
    </w:rPr>
  </w:style>
  <w:style w:type="paragraph" w:styleId="Subtitle">
    <w:name w:val="Subtitle"/>
    <w:basedOn w:val="Normal"/>
    <w:link w:val="SubtitleChar2"/>
    <w:qFormat/>
    <w:rsid w:val="000F57EB"/>
    <w:pPr>
      <w:spacing w:after="60"/>
      <w:jc w:val="center"/>
      <w:outlineLvl w:val="1"/>
    </w:pPr>
    <w:rPr>
      <w:rFonts w:ascii="Arial" w:hAnsi="Arial" w:cs="Arial"/>
      <w:sz w:val="24"/>
      <w:szCs w:val="24"/>
    </w:rPr>
  </w:style>
  <w:style w:type="character" w:customStyle="1" w:styleId="SubtitleChar">
    <w:name w:val="Subtitle Char"/>
    <w:locked/>
    <w:rsid w:val="005E7868"/>
    <w:rPr>
      <w:rFonts w:ascii="Cambria" w:hAnsi="Cambria" w:cs="Times New Roman"/>
      <w:sz w:val="24"/>
      <w:szCs w:val="24"/>
      <w:lang w:val="en-GB" w:eastAsia="x-none"/>
    </w:rPr>
  </w:style>
  <w:style w:type="character" w:customStyle="1" w:styleId="SubtitleChar2">
    <w:name w:val="Subtitle Char2"/>
    <w:link w:val="Subtitle"/>
    <w:locked/>
    <w:rsid w:val="008F7446"/>
    <w:rPr>
      <w:rFonts w:ascii="Arial" w:hAnsi="Arial" w:cs="Arial"/>
      <w:sz w:val="24"/>
      <w:szCs w:val="24"/>
      <w:lang w:val="en-GB" w:eastAsia="en-US" w:bidi="ar-SA"/>
    </w:rPr>
  </w:style>
  <w:style w:type="paragraph" w:styleId="TableofAuthorities">
    <w:name w:val="table of authorities"/>
    <w:basedOn w:val="Normal"/>
    <w:next w:val="Normal"/>
    <w:semiHidden/>
    <w:rsid w:val="000F57EB"/>
    <w:pPr>
      <w:ind w:left="200" w:hanging="200"/>
    </w:pPr>
  </w:style>
  <w:style w:type="paragraph" w:styleId="TableofFigures">
    <w:name w:val="table of figures"/>
    <w:basedOn w:val="Normal"/>
    <w:next w:val="Normal"/>
    <w:semiHidden/>
    <w:rsid w:val="000F57EB"/>
    <w:pPr>
      <w:ind w:left="400" w:hanging="400"/>
    </w:pPr>
  </w:style>
  <w:style w:type="paragraph" w:styleId="Title">
    <w:name w:val="Title"/>
    <w:basedOn w:val="Normal"/>
    <w:link w:val="TitleChar2"/>
    <w:qFormat/>
    <w:rsid w:val="000F57EB"/>
    <w:pPr>
      <w:spacing w:before="240" w:after="60"/>
      <w:jc w:val="center"/>
      <w:outlineLvl w:val="0"/>
    </w:pPr>
    <w:rPr>
      <w:rFonts w:ascii="Arial" w:hAnsi="Arial" w:cs="Arial"/>
      <w:b/>
      <w:bCs/>
      <w:kern w:val="28"/>
      <w:sz w:val="32"/>
      <w:szCs w:val="32"/>
    </w:rPr>
  </w:style>
  <w:style w:type="character" w:customStyle="1" w:styleId="TitleChar">
    <w:name w:val="Title Char"/>
    <w:locked/>
    <w:rsid w:val="005E7868"/>
    <w:rPr>
      <w:rFonts w:ascii="Cambria" w:hAnsi="Cambria" w:cs="Times New Roman"/>
      <w:b/>
      <w:bCs/>
      <w:kern w:val="28"/>
      <w:sz w:val="32"/>
      <w:szCs w:val="32"/>
      <w:lang w:val="en-GB" w:eastAsia="x-none"/>
    </w:rPr>
  </w:style>
  <w:style w:type="character" w:customStyle="1" w:styleId="TitleChar2">
    <w:name w:val="Title Char2"/>
    <w:link w:val="Title"/>
    <w:locked/>
    <w:rsid w:val="008F7446"/>
    <w:rPr>
      <w:rFonts w:ascii="Arial" w:hAnsi="Arial" w:cs="Arial"/>
      <w:b/>
      <w:bCs/>
      <w:kern w:val="28"/>
      <w:sz w:val="32"/>
      <w:szCs w:val="32"/>
      <w:lang w:val="en-GB" w:eastAsia="en-US" w:bidi="ar-SA"/>
    </w:rPr>
  </w:style>
  <w:style w:type="paragraph" w:styleId="TOAHeading">
    <w:name w:val="toa heading"/>
    <w:basedOn w:val="Normal"/>
    <w:next w:val="Normal"/>
    <w:semiHidden/>
    <w:rsid w:val="000F57EB"/>
    <w:pPr>
      <w:spacing w:before="120"/>
    </w:pPr>
    <w:rPr>
      <w:rFonts w:ascii="Arial" w:hAnsi="Arial" w:cs="Arial"/>
      <w:b/>
      <w:bCs/>
      <w:sz w:val="24"/>
      <w:szCs w:val="24"/>
    </w:rPr>
  </w:style>
  <w:style w:type="paragraph" w:customStyle="1" w:styleId="TAJ">
    <w:name w:val="TAJ"/>
    <w:basedOn w:val="Normal"/>
    <w:rsid w:val="00A82B73"/>
    <w:pPr>
      <w:keepNext/>
      <w:keepLines/>
      <w:spacing w:after="0"/>
      <w:jc w:val="both"/>
    </w:pPr>
    <w:rPr>
      <w:rFonts w:ascii="Arial" w:hAnsi="Arial"/>
      <w:sz w:val="18"/>
    </w:rPr>
  </w:style>
  <w:style w:type="character" w:customStyle="1" w:styleId="CharChar1">
    <w:name w:val="Char Char1"/>
    <w:rsid w:val="000F57EB"/>
    <w:rPr>
      <w:rFonts w:ascii="Arial" w:hAnsi="Arial" w:cs="Times New Roman"/>
      <w:b/>
      <w:noProof/>
      <w:sz w:val="18"/>
      <w:lang w:val="en-GB" w:eastAsia="en-US" w:bidi="ar-SA"/>
    </w:rPr>
  </w:style>
  <w:style w:type="character" w:customStyle="1" w:styleId="CharChar">
    <w:name w:val="Char Char"/>
    <w:rsid w:val="000F57EB"/>
    <w:rPr>
      <w:rFonts w:ascii="Arial" w:hAnsi="Arial" w:cs="Times New Roman"/>
      <w:b/>
      <w:i/>
      <w:noProof/>
      <w:sz w:val="18"/>
      <w:lang w:val="en-GB" w:eastAsia="en-US" w:bidi="ar-SA"/>
    </w:rPr>
  </w:style>
  <w:style w:type="paragraph" w:styleId="BalloonText">
    <w:name w:val="Balloon Text"/>
    <w:basedOn w:val="Normal"/>
    <w:link w:val="BalloonTextChar1"/>
    <w:rsid w:val="003B339B"/>
    <w:rPr>
      <w:rFonts w:ascii="Tahoma" w:hAnsi="Tahoma" w:cs="Tahoma"/>
      <w:sz w:val="16"/>
      <w:szCs w:val="16"/>
    </w:rPr>
  </w:style>
  <w:style w:type="character" w:customStyle="1" w:styleId="BalloonTextChar">
    <w:name w:val="Balloon Text Char"/>
    <w:locked/>
    <w:rsid w:val="00030407"/>
    <w:rPr>
      <w:rFonts w:ascii="Tahoma" w:hAnsi="Tahoma" w:cs="Tahoma"/>
      <w:sz w:val="16"/>
      <w:szCs w:val="16"/>
    </w:rPr>
  </w:style>
  <w:style w:type="character" w:customStyle="1" w:styleId="BalloonTextChar1">
    <w:name w:val="Balloon Text Char1"/>
    <w:link w:val="BalloonText"/>
    <w:locked/>
    <w:rsid w:val="008F7446"/>
    <w:rPr>
      <w:rFonts w:ascii="Tahoma" w:hAnsi="Tahoma" w:cs="Tahoma"/>
      <w:sz w:val="16"/>
      <w:szCs w:val="16"/>
      <w:lang w:val="en-GB" w:eastAsia="en-US" w:bidi="ar-SA"/>
    </w:rPr>
  </w:style>
  <w:style w:type="character" w:customStyle="1" w:styleId="citation">
    <w:name w:val="citation"/>
    <w:rsid w:val="00A77452"/>
    <w:rPr>
      <w:rFonts w:cs="Times New Roman"/>
    </w:rPr>
  </w:style>
  <w:style w:type="paragraph" w:styleId="CommentSubject">
    <w:name w:val="annotation subject"/>
    <w:basedOn w:val="CommentText"/>
    <w:next w:val="CommentText"/>
    <w:link w:val="CommentSubjectChar2"/>
    <w:rsid w:val="00471213"/>
    <w:rPr>
      <w:b/>
      <w:bCs/>
    </w:rPr>
  </w:style>
  <w:style w:type="character" w:customStyle="1" w:styleId="CommentSubjectChar">
    <w:name w:val="Comment Subject Char"/>
    <w:locked/>
    <w:rsid w:val="00030407"/>
    <w:rPr>
      <w:rFonts w:ascii="Times New Roman" w:eastAsia="MS Mincho" w:hAnsi="Times New Roman" w:cs="Times New Roman"/>
      <w:b/>
      <w:bCs/>
      <w:sz w:val="20"/>
      <w:szCs w:val="20"/>
      <w:lang w:val="en-US" w:eastAsia="en-US" w:bidi="ar-SA"/>
    </w:rPr>
  </w:style>
  <w:style w:type="character" w:customStyle="1" w:styleId="CommentSubjectChar2">
    <w:name w:val="Comment Subject Char2"/>
    <w:link w:val="CommentSubject"/>
    <w:locked/>
    <w:rsid w:val="00471213"/>
    <w:rPr>
      <w:rFonts w:cs="Times New Roman"/>
      <w:b/>
      <w:bCs/>
      <w:lang w:val="en-GB" w:eastAsia="en-US" w:bidi="ar-SA"/>
    </w:rPr>
  </w:style>
  <w:style w:type="paragraph" w:styleId="Revision">
    <w:name w:val="Revision"/>
    <w:hidden/>
    <w:semiHidden/>
    <w:rsid w:val="00471213"/>
    <w:rPr>
      <w:lang w:val="en-GB"/>
    </w:rPr>
  </w:style>
  <w:style w:type="character" w:customStyle="1" w:styleId="CarCar9">
    <w:name w:val="Car Car9"/>
    <w:rsid w:val="00161F0F"/>
    <w:rPr>
      <w:rFonts w:ascii="Arial" w:hAnsi="Arial" w:cs="Times New Roman"/>
      <w:sz w:val="28"/>
      <w:lang w:val="en-GB" w:eastAsia="en-US" w:bidi="ar-SA"/>
    </w:rPr>
  </w:style>
  <w:style w:type="table" w:styleId="TableGrid">
    <w:name w:val="Table Grid"/>
    <w:basedOn w:val="TableNormal"/>
    <w:rsid w:val="00161F0F"/>
    <w:rPr>
      <w:lang w:val="fr-FR" w:eastAsia="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mmentTextChar1">
    <w:name w:val="Comment Text Char1"/>
    <w:locked/>
    <w:rsid w:val="00E36FED"/>
    <w:rPr>
      <w:rFonts w:cs="Times New Roman"/>
      <w:lang w:val="en-GB" w:eastAsia="en-US" w:bidi="ar-SA"/>
    </w:rPr>
  </w:style>
  <w:style w:type="character" w:customStyle="1" w:styleId="CharChar37">
    <w:name w:val="Char Char37"/>
    <w:locked/>
    <w:rsid w:val="00314FFC"/>
    <w:rPr>
      <w:rFonts w:ascii="Arial" w:hAnsi="Arial" w:cs="Times New Roman"/>
      <w:sz w:val="36"/>
      <w:lang w:val="en-GB" w:eastAsia="en-US" w:bidi="ar-SA"/>
    </w:rPr>
  </w:style>
  <w:style w:type="character" w:customStyle="1" w:styleId="CharChar35">
    <w:name w:val="Char Char35"/>
    <w:locked/>
    <w:rsid w:val="00314FFC"/>
    <w:rPr>
      <w:rFonts w:ascii="Arial" w:hAnsi="Arial" w:cs="Times New Roman"/>
      <w:sz w:val="28"/>
      <w:lang w:val="x-none" w:eastAsia="en-US"/>
    </w:rPr>
  </w:style>
  <w:style w:type="character" w:customStyle="1" w:styleId="CharChar36">
    <w:name w:val="Char Char36"/>
    <w:locked/>
    <w:rsid w:val="005E7868"/>
    <w:rPr>
      <w:rFonts w:ascii="Arial" w:hAnsi="Arial" w:cs="Times New Roman"/>
      <w:sz w:val="32"/>
      <w:lang w:val="x-none" w:eastAsia="en-US"/>
    </w:rPr>
  </w:style>
  <w:style w:type="character" w:customStyle="1" w:styleId="CharChar34">
    <w:name w:val="Char Char34"/>
    <w:locked/>
    <w:rsid w:val="005E7868"/>
    <w:rPr>
      <w:rFonts w:ascii="Arial" w:hAnsi="Arial" w:cs="Times New Roman"/>
      <w:sz w:val="24"/>
      <w:lang w:val="x-none" w:eastAsia="en-US"/>
    </w:rPr>
  </w:style>
  <w:style w:type="character" w:customStyle="1" w:styleId="CharChar33">
    <w:name w:val="Char Char33"/>
    <w:locked/>
    <w:rsid w:val="005E7868"/>
    <w:rPr>
      <w:rFonts w:ascii="Arial" w:hAnsi="Arial" w:cs="Times New Roman"/>
      <w:sz w:val="22"/>
      <w:lang w:val="x-none" w:eastAsia="en-US"/>
    </w:rPr>
  </w:style>
  <w:style w:type="character" w:customStyle="1" w:styleId="CharChar32">
    <w:name w:val="Char Char32"/>
    <w:locked/>
    <w:rsid w:val="005E7868"/>
    <w:rPr>
      <w:rFonts w:ascii="Arial" w:hAnsi="Arial" w:cs="Times New Roman"/>
      <w:lang w:val="x-none" w:eastAsia="en-US"/>
    </w:rPr>
  </w:style>
  <w:style w:type="character" w:customStyle="1" w:styleId="CharChar31">
    <w:name w:val="Char Char31"/>
    <w:locked/>
    <w:rsid w:val="005E7868"/>
    <w:rPr>
      <w:rFonts w:ascii="Arial" w:hAnsi="Arial" w:cs="Times New Roman"/>
      <w:lang w:val="x-none" w:eastAsia="en-US"/>
    </w:rPr>
  </w:style>
  <w:style w:type="character" w:customStyle="1" w:styleId="CharChar30">
    <w:name w:val="Char Char30"/>
    <w:locked/>
    <w:rsid w:val="005E7868"/>
    <w:rPr>
      <w:rFonts w:ascii="Arial" w:hAnsi="Arial" w:cs="Times New Roman"/>
      <w:sz w:val="36"/>
      <w:lang w:val="x-none" w:eastAsia="en-US"/>
    </w:rPr>
  </w:style>
  <w:style w:type="character" w:customStyle="1" w:styleId="CharChar29">
    <w:name w:val="Char Char29"/>
    <w:locked/>
    <w:rsid w:val="005E7868"/>
    <w:rPr>
      <w:rFonts w:ascii="Arial" w:hAnsi="Arial" w:cs="Times New Roman"/>
      <w:sz w:val="36"/>
      <w:lang w:val="x-none" w:eastAsia="en-US"/>
    </w:rPr>
  </w:style>
  <w:style w:type="character" w:customStyle="1" w:styleId="CharChar28">
    <w:name w:val="Char Char28"/>
    <w:locked/>
    <w:rsid w:val="005E7868"/>
    <w:rPr>
      <w:rFonts w:ascii="Arial" w:hAnsi="Arial" w:cs="Times New Roman"/>
      <w:b/>
      <w:noProof/>
      <w:sz w:val="18"/>
      <w:lang w:val="en-GB" w:eastAsia="en-US" w:bidi="ar-SA"/>
    </w:rPr>
  </w:style>
  <w:style w:type="character" w:customStyle="1" w:styleId="CharChar27">
    <w:name w:val="Char Char27"/>
    <w:locked/>
    <w:rsid w:val="005E7868"/>
    <w:rPr>
      <w:rFonts w:ascii="Arial" w:hAnsi="Arial" w:cs="Times New Roman"/>
      <w:b/>
      <w:i/>
      <w:noProof/>
      <w:sz w:val="18"/>
      <w:lang w:eastAsia="en-US"/>
    </w:rPr>
  </w:style>
  <w:style w:type="character" w:customStyle="1" w:styleId="SubtitleChar1">
    <w:name w:val="Subtitle Char1"/>
    <w:locked/>
    <w:rsid w:val="005E7868"/>
    <w:rPr>
      <w:rFonts w:ascii="Arial" w:hAnsi="Arial" w:cs="Arial"/>
      <w:sz w:val="24"/>
      <w:szCs w:val="24"/>
      <w:lang w:val="en-GB" w:eastAsia="en-US" w:bidi="ar-SA"/>
    </w:rPr>
  </w:style>
  <w:style w:type="character" w:customStyle="1" w:styleId="TitleChar1">
    <w:name w:val="Title Char1"/>
    <w:locked/>
    <w:rsid w:val="005E7868"/>
    <w:rPr>
      <w:rFonts w:ascii="Arial" w:hAnsi="Arial" w:cs="Arial"/>
      <w:b/>
      <w:bCs/>
      <w:kern w:val="28"/>
      <w:sz w:val="32"/>
      <w:szCs w:val="32"/>
      <w:lang w:val="en-GB" w:eastAsia="en-US" w:bidi="ar-SA"/>
    </w:rPr>
  </w:style>
  <w:style w:type="character" w:customStyle="1" w:styleId="CommentSubjectChar1">
    <w:name w:val="Comment Subject Char1"/>
    <w:locked/>
    <w:rsid w:val="005E7868"/>
    <w:rPr>
      <w:rFonts w:cs="Times New Roman"/>
      <w:b/>
      <w:bCs/>
      <w:lang w:val="en-GB" w:eastAsia="en-US" w:bidi="ar-SA"/>
    </w:rPr>
  </w:style>
  <w:style w:type="character" w:customStyle="1" w:styleId="h11">
    <w:name w:val="h11"/>
    <w:rsid w:val="00244CCA"/>
    <w:rPr>
      <w:rFonts w:ascii="Courier New" w:hAnsi="Courier New" w:cs="Courier New"/>
      <w:b/>
      <w:bCs/>
      <w:sz w:val="24"/>
      <w:szCs w:val="24"/>
    </w:rPr>
  </w:style>
  <w:style w:type="character" w:customStyle="1" w:styleId="ZDONTMODIFY">
    <w:name w:val="ZDONTMODIFY"/>
    <w:rsid w:val="008235AA"/>
    <w:rPr>
      <w:rFonts w:cs="Times New Roman"/>
    </w:rPr>
  </w:style>
  <w:style w:type="paragraph" w:customStyle="1" w:styleId="Revision1">
    <w:name w:val="Revision1"/>
    <w:hidden/>
    <w:semiHidden/>
    <w:rsid w:val="008C4EB1"/>
    <w:rPr>
      <w:lang w:val="en-GB"/>
    </w:rPr>
  </w:style>
  <w:style w:type="paragraph" w:customStyle="1" w:styleId="1">
    <w:name w:val="修订1"/>
    <w:hidden/>
    <w:semiHidden/>
    <w:rsid w:val="008C4EB1"/>
    <w:rPr>
      <w:lang w:val="en-GB"/>
    </w:rPr>
  </w:style>
  <w:style w:type="character" w:styleId="SubtleEmphasis">
    <w:name w:val="Subtle Emphasis"/>
    <w:qFormat/>
    <w:rsid w:val="008C4EB1"/>
    <w:rPr>
      <w:rFonts w:eastAsia="Arial Unicode MS" w:cs="Times New Roman"/>
      <w:i/>
      <w:iCs/>
      <w:color w:val="808080"/>
      <w:sz w:val="22"/>
      <w:szCs w:val="22"/>
      <w:lang w:val="x-none" w:eastAsia="zh-CN"/>
    </w:rPr>
  </w:style>
  <w:style w:type="character" w:customStyle="1" w:styleId="EmailStyle235">
    <w:name w:val="EmailStyle235"/>
    <w:semiHidden/>
    <w:rsid w:val="008C4EB1"/>
    <w:rPr>
      <w:rFonts w:ascii="Times New Roman" w:hAnsi="Times New Roman" w:cs="Times New Roman"/>
      <w:color w:val="auto"/>
      <w:sz w:val="24"/>
      <w:szCs w:val="24"/>
      <w:u w:val="none"/>
      <w:effect w:val="none"/>
    </w:rPr>
  </w:style>
  <w:style w:type="paragraph" w:customStyle="1" w:styleId="Revision2">
    <w:name w:val="Revision2"/>
    <w:hidden/>
    <w:semiHidden/>
    <w:rsid w:val="005A5536"/>
    <w:rPr>
      <w:lang w:val="en-GB"/>
    </w:rPr>
  </w:style>
  <w:style w:type="character" w:customStyle="1" w:styleId="SubtleEmphasis1">
    <w:name w:val="Subtle Emphasis1"/>
    <w:rsid w:val="005A5536"/>
    <w:rPr>
      <w:rFonts w:eastAsia="Arial Unicode MS" w:cs="Times New Roman"/>
      <w:i/>
      <w:iCs/>
      <w:color w:val="808080"/>
      <w:sz w:val="22"/>
      <w:szCs w:val="22"/>
      <w:lang w:val="x-none" w:eastAsia="zh-CN"/>
    </w:rPr>
  </w:style>
  <w:style w:type="paragraph" w:customStyle="1" w:styleId="ListParagraph1">
    <w:name w:val="List Paragraph1"/>
    <w:basedOn w:val="Normal"/>
    <w:uiPriority w:val="34"/>
    <w:qFormat/>
    <w:rsid w:val="00313CAF"/>
    <w:pPr>
      <w:ind w:left="720"/>
      <w:contextualSpacing/>
    </w:pPr>
  </w:style>
  <w:style w:type="paragraph" w:customStyle="1" w:styleId="Revision3">
    <w:name w:val="Revision3"/>
    <w:hidden/>
    <w:semiHidden/>
    <w:rsid w:val="00585253"/>
    <w:rPr>
      <w:lang w:val="en-GB"/>
    </w:rPr>
  </w:style>
  <w:style w:type="paragraph" w:customStyle="1" w:styleId="TB1">
    <w:name w:val="TB1"/>
    <w:basedOn w:val="Normal"/>
    <w:rsid w:val="00A82B73"/>
    <w:pPr>
      <w:keepNext/>
      <w:keepLines/>
      <w:numPr>
        <w:numId w:val="6"/>
      </w:numPr>
      <w:tabs>
        <w:tab w:val="left" w:pos="683"/>
      </w:tabs>
      <w:spacing w:after="0"/>
    </w:pPr>
    <w:rPr>
      <w:rFonts w:ascii="Arial" w:hAnsi="Arial"/>
      <w:sz w:val="18"/>
    </w:rPr>
  </w:style>
  <w:style w:type="paragraph" w:customStyle="1" w:styleId="TB2">
    <w:name w:val="TB2"/>
    <w:basedOn w:val="Normal"/>
    <w:rsid w:val="00A82B73"/>
    <w:pPr>
      <w:keepNext/>
      <w:keepLines/>
      <w:tabs>
        <w:tab w:val="left" w:pos="1109"/>
      </w:tabs>
      <w:spacing w:after="0"/>
      <w:ind w:left="1109" w:hanging="426"/>
    </w:pPr>
    <w:rPr>
      <w:rFonts w:ascii="Arial" w:hAnsi="Arial"/>
      <w:sz w:val="18"/>
    </w:rPr>
  </w:style>
  <w:style w:type="character" w:customStyle="1" w:styleId="B1Car">
    <w:name w:val="B1+ Car"/>
    <w:link w:val="B1"/>
    <w:locked/>
    <w:rsid w:val="00C65F52"/>
    <w:rPr>
      <w:rFonts w:eastAsia="SimSun"/>
      <w:lang w:val="en-GB" w:eastAsia="en-US" w:bidi="ar-SA"/>
    </w:rPr>
  </w:style>
  <w:style w:type="paragraph" w:customStyle="1" w:styleId="ex0">
    <w:name w:val="ex"/>
    <w:basedOn w:val="Normal"/>
    <w:rsid w:val="00B64328"/>
    <w:pPr>
      <w:adjustRightInd/>
      <w:ind w:left="1702" w:hanging="1418"/>
      <w:textAlignment w:val="auto"/>
    </w:pPr>
    <w:rPr>
      <w:lang w:eastAsia="en-GB"/>
    </w:rPr>
  </w:style>
  <w:style w:type="character" w:customStyle="1" w:styleId="zdontmodify0">
    <w:name w:val="zdontmodify"/>
    <w:rsid w:val="00B64328"/>
    <w:rPr>
      <w:rFonts w:cs="Times New Roman"/>
    </w:rPr>
  </w:style>
  <w:style w:type="character" w:customStyle="1" w:styleId="zregname">
    <w:name w:val="zregname"/>
    <w:rsid w:val="00B64328"/>
    <w:rPr>
      <w:rFonts w:cs="Times New Roman"/>
    </w:rPr>
  </w:style>
  <w:style w:type="character" w:customStyle="1" w:styleId="zmodify">
    <w:name w:val="zmodify"/>
    <w:rsid w:val="00B64328"/>
    <w:rPr>
      <w:rFonts w:cs="Times New Roman"/>
    </w:rPr>
  </w:style>
  <w:style w:type="character" w:customStyle="1" w:styleId="headeroddCar">
    <w:name w:val="header odd Car"/>
    <w:aliases w:val="header Car,header odd1 Car,header odd2 Car,header odd3 Car,header odd4 Car,header odd5 Car,header odd6 Car,header1 Car,header2 Car,header3 Car,header odd11 Car,header odd21 Car,header odd7 Car,header4 Car,header odd8 Car,header odd9 Car"/>
    <w:locked/>
    <w:rsid w:val="00AB55C4"/>
    <w:rPr>
      <w:rFonts w:ascii="Arial" w:hAnsi="Arial" w:cs="Times New Roman"/>
      <w:lang w:val="en-GB" w:eastAsia="ar-SA" w:bidi="ar-SA"/>
    </w:rPr>
  </w:style>
  <w:style w:type="character" w:customStyle="1" w:styleId="THChar">
    <w:name w:val="TH Char"/>
    <w:link w:val="TH"/>
    <w:uiPriority w:val="99"/>
    <w:locked/>
    <w:rsid w:val="00082125"/>
    <w:rPr>
      <w:rFonts w:ascii="Arial" w:hAnsi="Arial" w:cs="Times New Roman"/>
      <w:b/>
      <w:lang w:val="en-GB" w:eastAsia="x-none"/>
    </w:rPr>
  </w:style>
  <w:style w:type="character" w:customStyle="1" w:styleId="TALChar1">
    <w:name w:val="TAL Char1"/>
    <w:link w:val="TAL"/>
    <w:uiPriority w:val="99"/>
    <w:locked/>
    <w:rsid w:val="00082125"/>
    <w:rPr>
      <w:rFonts w:ascii="Arial" w:hAnsi="Arial" w:cs="Times New Roman"/>
      <w:sz w:val="18"/>
      <w:lang w:val="en-GB" w:eastAsia="x-none"/>
    </w:rPr>
  </w:style>
  <w:style w:type="character" w:customStyle="1" w:styleId="TALChar">
    <w:name w:val="TAL Char"/>
    <w:locked/>
    <w:rsid w:val="005A6DBB"/>
    <w:rPr>
      <w:rFonts w:ascii="Arial" w:hAnsi="Arial" w:cs="Times New Roman"/>
      <w:sz w:val="20"/>
      <w:szCs w:val="20"/>
    </w:rPr>
  </w:style>
  <w:style w:type="paragraph" w:customStyle="1" w:styleId="OneM2M-FrontMatter">
    <w:name w:val="OneM2M-FrontMatter"/>
    <w:basedOn w:val="1tableentryleft"/>
    <w:rsid w:val="00C778C6"/>
    <w:rPr>
      <w:rFonts w:ascii="Myriad Pro" w:hAnsi="Myriad Pro"/>
    </w:rPr>
  </w:style>
  <w:style w:type="paragraph" w:customStyle="1" w:styleId="OneM2M-TableTitle">
    <w:name w:val="OneM2M-TableTitle"/>
    <w:basedOn w:val="Normal"/>
    <w:rsid w:val="00C778C6"/>
    <w:pPr>
      <w:shd w:val="clear" w:color="auto" w:fill="B42025"/>
      <w:tabs>
        <w:tab w:val="left" w:pos="284"/>
        <w:tab w:val="right" w:pos="1710"/>
        <w:tab w:val="left" w:pos="3780"/>
      </w:tabs>
      <w:overflowPunct/>
      <w:autoSpaceDE/>
      <w:autoSpaceDN/>
      <w:adjustRightInd/>
      <w:spacing w:after="0"/>
      <w:ind w:left="1985" w:hanging="1985"/>
      <w:jc w:val="center"/>
      <w:textAlignment w:val="auto"/>
    </w:pPr>
    <w:rPr>
      <w:rFonts w:ascii="Myriad Pro" w:eastAsia="Times New Roman" w:hAnsi="Myriad Pro" w:cs="Tahoma"/>
      <w:b/>
      <w:smallCaps/>
      <w:color w:val="FFFFFF"/>
      <w:spacing w:val="30"/>
      <w:sz w:val="36"/>
      <w:szCs w:val="24"/>
    </w:rPr>
  </w:style>
  <w:style w:type="paragraph" w:customStyle="1" w:styleId="OneM2M-IPR">
    <w:name w:val="OneM2M-IPR"/>
    <w:basedOn w:val="Normal"/>
    <w:rsid w:val="00C778C6"/>
    <w:pPr>
      <w:pBdr>
        <w:top w:val="single" w:sz="4" w:space="1" w:color="A0A0A3"/>
        <w:left w:val="single" w:sz="4" w:space="4" w:color="A0A0A3"/>
        <w:bottom w:val="single" w:sz="4" w:space="1" w:color="A0A0A3"/>
        <w:right w:val="single" w:sz="4" w:space="4" w:color="A0A0A3"/>
      </w:pBdr>
      <w:tabs>
        <w:tab w:val="left" w:pos="284"/>
      </w:tabs>
      <w:overflowPunct/>
      <w:autoSpaceDE/>
      <w:autoSpaceDN/>
      <w:adjustRightInd/>
      <w:spacing w:before="120" w:after="0"/>
      <w:textAlignment w:val="auto"/>
    </w:pPr>
    <w:rPr>
      <w:rFonts w:ascii="Myriad Pro" w:eastAsia="Times New Roman" w:hAnsi="Myriad Pro"/>
      <w:sz w:val="24"/>
      <w:szCs w:val="24"/>
    </w:rPr>
  </w:style>
  <w:style w:type="paragraph" w:customStyle="1" w:styleId="OneM2M-IPRTitle">
    <w:name w:val="OneM2M-IPRTitle"/>
    <w:basedOn w:val="Normal"/>
    <w:qFormat/>
    <w:rsid w:val="00C778C6"/>
    <w:pPr>
      <w:pBdr>
        <w:top w:val="single" w:sz="4" w:space="1" w:color="A0A0A3"/>
        <w:left w:val="single" w:sz="4" w:space="4" w:color="A0A0A3"/>
        <w:bottom w:val="single" w:sz="4" w:space="1" w:color="A0A0A3"/>
        <w:right w:val="single" w:sz="4" w:space="4" w:color="A0A0A3"/>
      </w:pBdr>
      <w:tabs>
        <w:tab w:val="left" w:pos="284"/>
      </w:tabs>
      <w:overflowPunct/>
      <w:autoSpaceDE/>
      <w:autoSpaceDN/>
      <w:adjustRightInd/>
      <w:spacing w:before="120" w:after="0"/>
      <w:jc w:val="center"/>
      <w:textAlignment w:val="auto"/>
    </w:pPr>
    <w:rPr>
      <w:rFonts w:ascii="Myriad Pro" w:eastAsia="Times New Roman" w:hAnsi="Myriad Pro"/>
      <w:b/>
      <w:sz w:val="32"/>
      <w:szCs w:val="32"/>
    </w:rPr>
  </w:style>
  <w:style w:type="paragraph" w:customStyle="1" w:styleId="1tableentryleft">
    <w:name w:val="1table entry left"/>
    <w:aliases w:val="1TEL"/>
    <w:rsid w:val="00C778C6"/>
    <w:pPr>
      <w:keepNext/>
      <w:keepLines/>
      <w:spacing w:before="60" w:after="60"/>
    </w:pPr>
    <w:rPr>
      <w:rFonts w:ascii="Times" w:eastAsia="BatangChe" w:hAnsi="Times"/>
      <w:sz w:val="22"/>
      <w:szCs w:val="24"/>
    </w:rPr>
  </w:style>
  <w:style w:type="paragraph" w:customStyle="1" w:styleId="OneM2M-RowTitle">
    <w:name w:val="OneM2M-RowTitle"/>
    <w:basedOn w:val="OneM2M-FrontMatter"/>
    <w:qFormat/>
    <w:rsid w:val="00C778C6"/>
    <w:rPr>
      <w:color w:val="FFFFFF"/>
    </w:rPr>
  </w:style>
  <w:style w:type="paragraph" w:customStyle="1" w:styleId="OneM2M-Normal">
    <w:name w:val="OneM2M-Normal"/>
    <w:basedOn w:val="Normal"/>
    <w:qFormat/>
    <w:rsid w:val="00C778C6"/>
    <w:pPr>
      <w:tabs>
        <w:tab w:val="left" w:pos="284"/>
      </w:tabs>
      <w:overflowPunct/>
      <w:autoSpaceDE/>
      <w:autoSpaceDN/>
      <w:adjustRightInd/>
      <w:spacing w:before="120" w:after="0"/>
      <w:textAlignment w:val="auto"/>
    </w:pPr>
    <w:rPr>
      <w:rFonts w:ascii="Myriad Pro" w:eastAsia="Times New Roman" w:hAnsi="Myriad Pro"/>
      <w:sz w:val="24"/>
      <w:szCs w:val="24"/>
    </w:rPr>
  </w:style>
  <w:style w:type="paragraph" w:customStyle="1" w:styleId="OneM2M-PageHead">
    <w:name w:val="OneM2M-PageHead"/>
    <w:basedOn w:val="Header"/>
    <w:qFormat/>
    <w:rsid w:val="00C778C6"/>
    <w:pPr>
      <w:widowControl/>
      <w:tabs>
        <w:tab w:val="left" w:pos="284"/>
        <w:tab w:val="center" w:pos="4680"/>
        <w:tab w:val="right" w:pos="9360"/>
      </w:tabs>
      <w:overflowPunct/>
      <w:autoSpaceDE/>
      <w:autoSpaceDN/>
      <w:adjustRightInd/>
      <w:textAlignment w:val="auto"/>
    </w:pPr>
    <w:rPr>
      <w:rFonts w:ascii="Myriad Pro" w:eastAsia="Calibri" w:hAnsi="Myriad Pro"/>
      <w:b w:val="0"/>
      <w:noProof w:val="0"/>
      <w:sz w:val="22"/>
      <w:szCs w:val="22"/>
      <w:lang w:val="en-US"/>
    </w:rPr>
  </w:style>
  <w:style w:type="paragraph" w:customStyle="1" w:styleId="OneM2M-PageFoot">
    <w:name w:val="OneM2M-PageFoot"/>
    <w:basedOn w:val="Footer"/>
    <w:qFormat/>
    <w:rsid w:val="00C778C6"/>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Myriad Pro" w:eastAsia="Calibri" w:hAnsi="Myriad Pro"/>
      <w:b w:val="0"/>
      <w:i w:val="0"/>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single" w:sz="4" w:space="6" w:color="243356"/>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 w:id="16">
      <w:marLeft w:val="0"/>
      <w:marRight w:val="0"/>
      <w:marTop w:val="0"/>
      <w:marBottom w:val="0"/>
      <w:divBdr>
        <w:top w:val="none" w:sz="0" w:space="0" w:color="auto"/>
        <w:left w:val="none" w:sz="0" w:space="0" w:color="auto"/>
        <w:bottom w:val="none" w:sz="0" w:space="0" w:color="auto"/>
        <w:right w:val="none" w:sz="0" w:space="0" w:color="auto"/>
      </w:divBdr>
    </w:div>
    <w:div w:id="20">
      <w:marLeft w:val="30"/>
      <w:marRight w:val="30"/>
      <w:marTop w:val="30"/>
      <w:marBottom w:val="3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
    <w:div w:id="24">
      <w:marLeft w:val="150"/>
      <w:marRight w:val="150"/>
      <w:marTop w:val="150"/>
      <w:marBottom w:val="15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sChild>
        <w:div w:id="62">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100"/>
      <w:marRight w:val="100"/>
      <w:marTop w:val="100"/>
      <w:marBottom w:val="10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150"/>
      <w:marRight w:val="150"/>
      <w:marTop w:val="150"/>
      <w:marBottom w:val="15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sChild>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29">
              <w:marLeft w:val="1166"/>
              <w:marRight w:val="0"/>
              <w:marTop w:val="82"/>
              <w:marBottom w:val="0"/>
              <w:divBdr>
                <w:top w:val="none" w:sz="0" w:space="0" w:color="auto"/>
                <w:left w:val="none" w:sz="0" w:space="0" w:color="auto"/>
                <w:bottom w:val="none" w:sz="0" w:space="0" w:color="auto"/>
                <w:right w:val="none" w:sz="0" w:space="0" w:color="auto"/>
              </w:divBdr>
            </w:div>
          </w:divsChild>
        </w:div>
      </w:divsChild>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sChild>
        <w:div w:id="55">
          <w:marLeft w:val="0"/>
          <w:marRight w:val="0"/>
          <w:marTop w:val="0"/>
          <w:marBottom w:val="0"/>
          <w:divBdr>
            <w:top w:val="none" w:sz="0" w:space="0" w:color="auto"/>
            <w:left w:val="none" w:sz="0" w:space="0" w:color="auto"/>
            <w:bottom w:val="none" w:sz="0" w:space="0" w:color="auto"/>
            <w:right w:val="none" w:sz="0" w:space="0" w:color="auto"/>
          </w:divBdr>
        </w:div>
      </w:divsChild>
    </w:div>
    <w:div w:id="1385984523">
      <w:bodyDiv w:val="1"/>
      <w:marLeft w:val="0"/>
      <w:marRight w:val="0"/>
      <w:marTop w:val="0"/>
      <w:marBottom w:val="0"/>
      <w:divBdr>
        <w:top w:val="none" w:sz="0" w:space="0" w:color="auto"/>
        <w:left w:val="none" w:sz="0" w:space="0" w:color="auto"/>
        <w:bottom w:val="none" w:sz="0" w:space="0" w:color="auto"/>
        <w:right w:val="none" w:sz="0" w:space="0" w:color="auto"/>
      </w:divBdr>
    </w:div>
    <w:div w:id="1741051255">
      <w:bodyDiv w:val="1"/>
      <w:marLeft w:val="0"/>
      <w:marRight w:val="0"/>
      <w:marTop w:val="0"/>
      <w:marBottom w:val="0"/>
      <w:divBdr>
        <w:top w:val="none" w:sz="0" w:space="0" w:color="auto"/>
        <w:left w:val="none" w:sz="0" w:space="0" w:color="auto"/>
        <w:bottom w:val="none" w:sz="0" w:space="0" w:color="auto"/>
        <w:right w:val="none" w:sz="0" w:space="0" w:color="auto"/>
      </w:divBdr>
    </w:div>
    <w:div w:id="1932858093">
      <w:bodyDiv w:val="1"/>
      <w:marLeft w:val="0"/>
      <w:marRight w:val="0"/>
      <w:marTop w:val="0"/>
      <w:marBottom w:val="0"/>
      <w:divBdr>
        <w:top w:val="none" w:sz="0" w:space="0" w:color="auto"/>
        <w:left w:val="none" w:sz="0" w:space="0" w:color="auto"/>
        <w:bottom w:val="none" w:sz="0" w:space="0" w:color="auto"/>
        <w:right w:val="none" w:sz="0" w:space="0" w:color="auto"/>
      </w:divBdr>
      <w:divsChild>
        <w:div w:id="273635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2B4E09D6F7F4409272E6E6A6C1EB2E" ma:contentTypeVersion="6" ma:contentTypeDescription="Create a new document." ma:contentTypeScope="" ma:versionID="11ec55662aa6dbca0002426958935810">
  <xsd:schema xmlns:xsd="http://www.w3.org/2001/XMLSchema" xmlns:p="http://schemas.microsoft.com/office/2006/metadata/properties" xmlns:ns2="132a0d76-4fce-476a-bb63-62eb729f34bf" xmlns:ns3="16110f01-3d04-44b2-bc01-6b30e853ec35" targetNamespace="http://schemas.microsoft.com/office/2006/metadata/properties" ma:root="true" ma:fieldsID="8eb987332038949f9c87dc6c534954ab" ns2:_="" ns3:_="">
    <xsd:import namespace="132a0d76-4fce-476a-bb63-62eb729f34bf"/>
    <xsd:import namespace="16110f01-3d04-44b2-bc01-6b30e853ec35"/>
    <xsd:element name="properties">
      <xsd:complexType>
        <xsd:sequence>
          <xsd:element name="documentManagement">
            <xsd:complexType>
              <xsd:all>
                <xsd:element ref="ns2:Meeting_id" minOccurs="0"/>
                <xsd:element ref="ns2:Year" minOccurs="0"/>
                <xsd:element ref="ns2:Revision" minOccurs="0"/>
                <xsd:element ref="ns3:Spec_x002d_version" minOccurs="0"/>
              </xsd:all>
            </xsd:complexType>
          </xsd:element>
        </xsd:sequence>
      </xsd:complexType>
    </xsd:element>
  </xsd:schema>
  <xsd:schema xmlns:xsd="http://www.w3.org/2001/XMLSchema" xmlns:dms="http://schemas.microsoft.com/office/2006/documentManagement/types" targetNamespace="132a0d76-4fce-476a-bb63-62eb729f34bf" elementFormDefault="qualified">
    <xsd:import namespace="http://schemas.microsoft.com/office/2006/documentManagement/types"/>
    <xsd:element name="Meeting_id" ma:index="8" nillable="true" ma:displayName="Meeting_id" ma:default="TP-7" ma:internalName="Meeting_id">
      <xsd:complexType>
        <xsd:complexContent>
          <xsd:extension base="dms:MultiChoice">
            <xsd:sequence>
              <xsd:element name="Value" maxOccurs="unbounded" minOccurs="0" nillable="true">
                <xsd:simpleType>
                  <xsd:restriction base="dms:Choice">
                    <xsd:enumeration value="TP-7"/>
                    <xsd:enumeration value="TP-6"/>
                    <xsd:enumeration value="TP-5"/>
                    <xsd:enumeration value="TP-4-5"/>
                    <xsd:enumeration value="TP-4"/>
                    <xsd:enumeration value="TP-3-4"/>
                    <xsd:enumeration value="TP-3"/>
                    <xsd:enumeration value="TP-2-3"/>
                    <xsd:enumeration value="TP-2"/>
                  </xsd:restriction>
                </xsd:simpleType>
              </xsd:element>
            </xsd:sequence>
          </xsd:extension>
        </xsd:complexContent>
      </xsd:complexType>
    </xsd:element>
    <xsd:element name="Year" ma:index="9" nillable="true" ma:displayName="Year" ma:default="2013" ma:format="Dropdown" ma:internalName="Year">
      <xsd:simpleType>
        <xsd:restriction base="dms:Choice">
          <xsd:enumeration value="2012"/>
          <xsd:enumeration value="2013"/>
        </xsd:restriction>
      </xsd:simpleType>
    </xsd:element>
    <xsd:element name="Revision" ma:index="10" nillable="true" ma:displayName="Revision" ma:decimals="0" ma:internalName="Revision">
      <xsd:simpleType>
        <xsd:restriction base="dms:Number"/>
      </xsd:simpleType>
    </xsd:element>
  </xsd:schema>
  <xsd:schema xmlns:xsd="http://www.w3.org/2001/XMLSchema" xmlns:dms="http://schemas.microsoft.com/office/2006/documentManagement/types" targetNamespace="16110f01-3d04-44b2-bc01-6b30e853ec35" elementFormDefault="qualified">
    <xsd:import namespace="http://schemas.microsoft.com/office/2006/documentManagement/types"/>
    <xsd:element name="Spec_x002d_version" ma:index="11" nillable="true" ma:displayName="Spec-version" ma:description="oneM2M version of the spec" ma:internalName="Spec_x002d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B91ED-6C13-480D-97AD-AAAE29FEA85A}">
  <ds:schemaRefs>
    <ds:schemaRef ds:uri="http://schemas.microsoft.com/sharepoint/v3/contenttype/forms"/>
  </ds:schemaRefs>
</ds:datastoreItem>
</file>

<file path=customXml/itemProps2.xml><?xml version="1.0" encoding="utf-8"?>
<ds:datastoreItem xmlns:ds="http://schemas.openxmlformats.org/officeDocument/2006/customXml" ds:itemID="{AF292CA8-A625-4FB3-9EF9-B3C204105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2a0d76-4fce-476a-bb63-62eb729f34bf"/>
    <ds:schemaRef ds:uri="16110f01-3d04-44b2-bc01-6b30e853ec3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14BAE4C-1168-4CF9-A1F8-299C6E16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124</TotalTime>
  <Pages>12</Pages>
  <Words>3477</Words>
  <Characters>19824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oneM2M contributions</vt:lpstr>
    </vt:vector>
  </TitlesOfParts>
  <Company>InterDigital Communications, LLC</Company>
  <LinksUpToDate>false</LinksUpToDate>
  <CharactersWithSpaces>23255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contributions</dc:title>
  <dc:subject>Machine-to-Machine communications (M2M)</dc:subject>
  <dc:creator>Jiaxin Yin</dc:creator>
  <cp:keywords>architecture, M2M</cp:keywords>
  <cp:lastModifiedBy>Mladin, Catalina M</cp:lastModifiedBy>
  <cp:revision>23</cp:revision>
  <cp:lastPrinted>2011-10-07T23:02:00Z</cp:lastPrinted>
  <dcterms:created xsi:type="dcterms:W3CDTF">2013-10-15T16:16:00Z</dcterms:created>
  <dcterms:modified xsi:type="dcterms:W3CDTF">2013-12-01T20:05:00Z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0x01010007CC1EE9C844FC45B896D1EBF220B583</vt:lpwstr>
  </property>
  <property fmtid="{D5CDD505-2E9C-101B-9397-08002B2CF9AE}" pid="3" name="ContentType">
    <vt:lpwstr>Document</vt:lpwstr>
  </property>
  <property fmtid="{D5CDD505-2E9C-101B-9397-08002B2CF9AE}" pid="4" name="_NewReviewCycle">
    <vt:lpwstr/>
  </property>
  <property fmtid="{D5CDD505-2E9C-101B-9397-08002B2CF9AE}" pid="5" name="_ms_pID_725343">
    <vt:lpwstr>(3)ilJNl0nTAMUeqf5Zrzd8sHXfP5D6NRP8ybn36yQRVxG3LnzLYmHlCFAEUViePW+ya7F1AbJN_x000d_
+Qd7C8qC4VWoWr+9zPQPvtd/dXnUwdNzQQQpjGhPsDQlGKlqoQCgYJXq5shAxffHou+u3rnb_x000d_
UN9aj7ZgxPIa8ZOwJe66J5dmHah6GpvSNgcNn8bnWXqQU9t/kl/GR/ivO8/W1EOoMvSqmaq6_x000d_
+s0F7DsPN+KCI4fkVT</vt:lpwstr>
  </property>
  <property fmtid="{D5CDD505-2E9C-101B-9397-08002B2CF9AE}" pid="6" name="_ms_pID_725343_00">
    <vt:lpwstr>_ms_pID_725343</vt:lpwstr>
  </property>
  <property fmtid="{D5CDD505-2E9C-101B-9397-08002B2CF9AE}" pid="7" name="_ms_pID_7253431">
    <vt:lpwstr>leYqAeIvmXy527Yo+dnI6WjGC/fyxQphHv300gdasct56QcZX1GPLn_x000d_
w7tq9lPmZ7HqhgN5MfAZFSRlYf7XXrJGKeWh4hq84XV7ZKzHlyW641zNjMowl4VpCloCZaAG_x000d_
4LrBGnY7hIyONkSEn/FrvAsvIBN6WbcBHqioCHXMWj0Ap5B1ooAYXm3SzKWeGuOxSGtdwzrB_x000d_
ohGOBgh5TAeon2/zMEa89WfLrYJFDheuuu1m</vt:lpwstr>
  </property>
  <property fmtid="{D5CDD505-2E9C-101B-9397-08002B2CF9AE}" pid="8" name="_ms_pID_7253431_00">
    <vt:lpwstr>_ms_pID_7253431</vt:lpwstr>
  </property>
  <property fmtid="{D5CDD505-2E9C-101B-9397-08002B2CF9AE}" pid="9" name="sflag">
    <vt:lpwstr>1380503289</vt:lpwstr>
  </property>
  <property fmtid="{D5CDD505-2E9C-101B-9397-08002B2CF9AE}" pid="10" name="_ms_pID_7253432">
    <vt:lpwstr>J+DHjTKA78wg3cLsKA1ZBH20FFkbN2nMUpOE_x000d_
6qGJy6eXyKibMhEtBPRAfo4Lrfga1bytKoJWP2Xw3WK/c5zdXqhCSSZ0LRlYTzE4fJrtAiYv_x000d_
HtaKlqICwW5EkFpUnRwvKA==</vt:lpwstr>
  </property>
  <property fmtid="{D5CDD505-2E9C-101B-9397-08002B2CF9AE}" pid="11" name="_ms_pID_7253432_00">
    <vt:lpwstr>_ms_pID_7253432</vt:lpwstr>
  </property>
  <property fmtid="{D5CDD505-2E9C-101B-9397-08002B2CF9AE}" pid="12" name="Meeting_id">
    <vt:lpwstr>;#TP-7;#</vt:lpwstr>
  </property>
  <property fmtid="{D5CDD505-2E9C-101B-9397-08002B2CF9AE}" pid="13" name="Spec-version">
    <vt:lpwstr/>
  </property>
  <property fmtid="{D5CDD505-2E9C-101B-9397-08002B2CF9AE}" pid="14" name="Year">
    <vt:lpwstr>2013</vt:lpwstr>
  </property>
  <property fmtid="{D5CDD505-2E9C-101B-9397-08002B2CF9AE}" pid="15" name="Revision">
    <vt:lpwstr/>
  </property>
</Properties>
</file>